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2D9" w:rsidRPr="00D1214D" w:rsidRDefault="00E512D9" w:rsidP="007254D8">
      <w:pPr>
        <w:pStyle w:val="Pagrindiniotekstotrauka"/>
        <w:spacing w:after="0"/>
        <w:ind w:left="0"/>
        <w:rPr>
          <w:rFonts w:ascii="Times New Roman" w:hAnsi="Times New Roman"/>
          <w:sz w:val="24"/>
        </w:rPr>
      </w:pPr>
      <w:bookmarkStart w:id="0" w:name="_Toc292801931"/>
    </w:p>
    <w:p w:rsidR="00E512D9" w:rsidRPr="00D1214D" w:rsidRDefault="00E512D9" w:rsidP="007254D8">
      <w:pPr>
        <w:jc w:val="center"/>
      </w:pPr>
      <w:r w:rsidRPr="00D1214D">
        <w:rPr>
          <w:rFonts w:ascii="Times New Roman" w:hAnsi="Times New Roman"/>
          <w:sz w:val="24"/>
        </w:rPr>
        <w:object w:dxaOrig="780"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4.25pt" o:ole="" fillcolor="window">
            <v:imagedata r:id="rId7" o:title=""/>
          </v:shape>
          <o:OLEObject Type="Embed" ProgID="Imaging.Document" ShapeID="_x0000_i1025" DrawAspect="Content" ObjectID="_1708158960" r:id="rId8"/>
        </w:object>
      </w:r>
    </w:p>
    <w:p w:rsidR="00E512D9" w:rsidRPr="00D1214D" w:rsidRDefault="00E512D9" w:rsidP="007254D8">
      <w:pPr>
        <w:jc w:val="center"/>
      </w:pPr>
      <w:r w:rsidRPr="00D1214D">
        <w:tab/>
      </w:r>
    </w:p>
    <w:p w:rsidR="00E512D9" w:rsidRPr="00D1214D" w:rsidRDefault="00E512D9" w:rsidP="007254D8">
      <w:pPr>
        <w:jc w:val="center"/>
        <w:rPr>
          <w:rFonts w:ascii="Times New Roman" w:hAnsi="Times New Roman"/>
          <w:b/>
          <w:sz w:val="24"/>
        </w:rPr>
      </w:pPr>
      <w:r w:rsidRPr="00D1214D">
        <w:rPr>
          <w:rFonts w:ascii="Times New Roman" w:hAnsi="Times New Roman"/>
          <w:b/>
          <w:sz w:val="24"/>
        </w:rPr>
        <w:t>KĖDAINIŲ RAJONO SAVIVALDYBĖS ADMINISTRACIJOS DIREKTORIUS</w:t>
      </w:r>
    </w:p>
    <w:p w:rsidR="00E512D9" w:rsidRPr="00D1214D" w:rsidRDefault="00E512D9" w:rsidP="007254D8">
      <w:pPr>
        <w:jc w:val="center"/>
        <w:rPr>
          <w:rFonts w:ascii="Times New Roman" w:hAnsi="Times New Roman"/>
          <w:b/>
          <w:sz w:val="24"/>
        </w:rPr>
      </w:pPr>
    </w:p>
    <w:p w:rsidR="00E512D9" w:rsidRPr="00D1214D" w:rsidRDefault="00E512D9" w:rsidP="007254D8">
      <w:pPr>
        <w:jc w:val="center"/>
        <w:rPr>
          <w:rFonts w:ascii="Times New Roman" w:hAnsi="Times New Roman"/>
          <w:b/>
          <w:sz w:val="24"/>
        </w:rPr>
      </w:pPr>
      <w:r w:rsidRPr="00D1214D">
        <w:rPr>
          <w:rFonts w:ascii="Times New Roman" w:hAnsi="Times New Roman"/>
          <w:b/>
          <w:sz w:val="24"/>
        </w:rPr>
        <w:t>ĮSAKYMAS</w:t>
      </w:r>
    </w:p>
    <w:p w:rsidR="00E512D9" w:rsidRPr="00D1214D" w:rsidRDefault="00E512D9" w:rsidP="007254D8">
      <w:pPr>
        <w:jc w:val="center"/>
        <w:rPr>
          <w:rFonts w:ascii="Times New Roman" w:hAnsi="Times New Roman"/>
          <w:b/>
          <w:sz w:val="24"/>
        </w:rPr>
      </w:pPr>
      <w:r w:rsidRPr="00D1214D">
        <w:rPr>
          <w:rFonts w:ascii="Times New Roman" w:hAnsi="Times New Roman"/>
          <w:b/>
          <w:sz w:val="24"/>
        </w:rPr>
        <w:t xml:space="preserve">DĖL ASMENŲ PRAŠYMŲ </w:t>
      </w:r>
      <w:r w:rsidR="004F4FB3" w:rsidRPr="00D1214D">
        <w:rPr>
          <w:rFonts w:ascii="Times New Roman" w:hAnsi="Times New Roman"/>
          <w:b/>
          <w:sz w:val="24"/>
        </w:rPr>
        <w:t>IR</w:t>
      </w:r>
      <w:r w:rsidRPr="00D1214D">
        <w:rPr>
          <w:rFonts w:ascii="Times New Roman" w:hAnsi="Times New Roman"/>
          <w:b/>
          <w:sz w:val="24"/>
        </w:rPr>
        <w:t xml:space="preserve"> SKUNDŲ NAGRINĖJIMO KĖDAINIŲ RAJONO SAVIVALDYBĖ</w:t>
      </w:r>
      <w:r w:rsidR="008E17E0" w:rsidRPr="00D1214D">
        <w:rPr>
          <w:rFonts w:ascii="Times New Roman" w:hAnsi="Times New Roman"/>
          <w:b/>
          <w:sz w:val="24"/>
        </w:rPr>
        <w:t>S ADMINISTRACIJOJE</w:t>
      </w:r>
      <w:r w:rsidRPr="00D1214D">
        <w:rPr>
          <w:rFonts w:ascii="Times New Roman" w:hAnsi="Times New Roman"/>
          <w:b/>
          <w:sz w:val="24"/>
        </w:rPr>
        <w:t xml:space="preserve"> TVARKOS APRAŠO </w:t>
      </w:r>
      <w:r w:rsidR="00835FEE">
        <w:rPr>
          <w:rFonts w:ascii="Times New Roman" w:hAnsi="Times New Roman"/>
          <w:b/>
          <w:sz w:val="24"/>
        </w:rPr>
        <w:t>PA</w:t>
      </w:r>
      <w:r w:rsidRPr="00D1214D">
        <w:rPr>
          <w:rFonts w:ascii="Times New Roman" w:hAnsi="Times New Roman"/>
          <w:b/>
          <w:sz w:val="24"/>
        </w:rPr>
        <w:t>TVIRTINIMO</w:t>
      </w:r>
    </w:p>
    <w:p w:rsidR="00E512D9" w:rsidRPr="00D1214D" w:rsidRDefault="00E512D9" w:rsidP="007254D8">
      <w:pPr>
        <w:jc w:val="center"/>
        <w:rPr>
          <w:rFonts w:ascii="Times New Roman" w:hAnsi="Times New Roman"/>
          <w:b/>
          <w:sz w:val="24"/>
        </w:rPr>
      </w:pPr>
    </w:p>
    <w:p w:rsidR="003902F3" w:rsidRPr="00D1214D" w:rsidRDefault="00E512D9" w:rsidP="007254D8">
      <w:pPr>
        <w:jc w:val="center"/>
        <w:rPr>
          <w:rFonts w:ascii="Times New Roman" w:hAnsi="Times New Roman"/>
          <w:sz w:val="24"/>
        </w:rPr>
      </w:pPr>
      <w:r w:rsidRPr="00D1214D">
        <w:rPr>
          <w:rFonts w:ascii="Times New Roman" w:hAnsi="Times New Roman"/>
          <w:sz w:val="24"/>
        </w:rPr>
        <w:t>20</w:t>
      </w:r>
      <w:r w:rsidR="003902F3" w:rsidRPr="00D1214D">
        <w:rPr>
          <w:rFonts w:ascii="Times New Roman" w:hAnsi="Times New Roman"/>
          <w:sz w:val="24"/>
        </w:rPr>
        <w:t>22</w:t>
      </w:r>
      <w:r w:rsidRPr="00D1214D">
        <w:rPr>
          <w:rFonts w:ascii="Times New Roman" w:hAnsi="Times New Roman"/>
          <w:sz w:val="24"/>
        </w:rPr>
        <w:t xml:space="preserve"> m. </w:t>
      </w:r>
      <w:r w:rsidR="003902F3" w:rsidRPr="00D1214D">
        <w:rPr>
          <w:rFonts w:ascii="Times New Roman" w:hAnsi="Times New Roman"/>
          <w:sz w:val="24"/>
        </w:rPr>
        <w:t xml:space="preserve">kovo </w:t>
      </w:r>
      <w:r w:rsidR="007C6422">
        <w:rPr>
          <w:rFonts w:ascii="Times New Roman" w:hAnsi="Times New Roman"/>
          <w:sz w:val="24"/>
        </w:rPr>
        <w:t xml:space="preserve">4 </w:t>
      </w:r>
      <w:r w:rsidRPr="00D1214D">
        <w:rPr>
          <w:rFonts w:ascii="Times New Roman" w:hAnsi="Times New Roman"/>
          <w:sz w:val="24"/>
        </w:rPr>
        <w:t>d.  Nr. AD-1-</w:t>
      </w:r>
      <w:r w:rsidR="007C6422">
        <w:rPr>
          <w:rFonts w:ascii="Times New Roman" w:hAnsi="Times New Roman"/>
          <w:sz w:val="24"/>
        </w:rPr>
        <w:t>256</w:t>
      </w:r>
    </w:p>
    <w:p w:rsidR="00E512D9" w:rsidRPr="00D1214D" w:rsidRDefault="00E512D9" w:rsidP="007254D8">
      <w:pPr>
        <w:jc w:val="center"/>
        <w:rPr>
          <w:rFonts w:ascii="Times New Roman" w:hAnsi="Times New Roman"/>
          <w:sz w:val="24"/>
        </w:rPr>
      </w:pPr>
      <w:r w:rsidRPr="00D1214D">
        <w:rPr>
          <w:rFonts w:ascii="Times New Roman" w:hAnsi="Times New Roman"/>
          <w:sz w:val="24"/>
        </w:rPr>
        <w:t>Kėdainiai</w:t>
      </w:r>
    </w:p>
    <w:p w:rsidR="00E512D9" w:rsidRPr="00D1214D" w:rsidRDefault="00E512D9" w:rsidP="007254D8">
      <w:pPr>
        <w:jc w:val="center"/>
        <w:rPr>
          <w:rFonts w:ascii="Times New Roman" w:hAnsi="Times New Roman"/>
          <w:sz w:val="24"/>
        </w:rPr>
      </w:pPr>
    </w:p>
    <w:p w:rsidR="00E512D9" w:rsidRPr="00D1214D" w:rsidRDefault="00E512D9" w:rsidP="007254D8">
      <w:pPr>
        <w:jc w:val="both"/>
        <w:rPr>
          <w:rFonts w:ascii="Times New Roman" w:hAnsi="Times New Roman"/>
          <w:sz w:val="24"/>
        </w:rPr>
      </w:pPr>
      <w:r w:rsidRPr="00D1214D">
        <w:rPr>
          <w:rFonts w:ascii="Times New Roman" w:hAnsi="Times New Roman"/>
          <w:sz w:val="24"/>
        </w:rPr>
        <w:t xml:space="preserve">               Vadovaudamasis Lietuvos Respublikos vietos savivaldos įstatymo 18 straipsnio 1 dalimi, 29 straipsnio 8 dalies 2 punktu, Lietuvos Respublikos vyriausybės </w:t>
      </w:r>
      <w:r w:rsidR="003902F3" w:rsidRPr="00D1214D">
        <w:rPr>
          <w:rFonts w:ascii="Times New Roman" w:hAnsi="Times New Roman"/>
          <w:sz w:val="24"/>
        </w:rPr>
        <w:t>2021 m. gruodžio 1 d. nutarimu Nr. 1014 „Dėl Lietuvos Respublikos Vyriausybės 2007 m. rugpjūčio 22 d. nutarimo</w:t>
      </w:r>
      <w:r w:rsidRPr="00D1214D">
        <w:rPr>
          <w:rFonts w:ascii="Times New Roman" w:hAnsi="Times New Roman"/>
          <w:sz w:val="24"/>
        </w:rPr>
        <w:t xml:space="preserve"> Nr. 875 „Dėl  prašymų </w:t>
      </w:r>
      <w:r w:rsidR="003902F3" w:rsidRPr="00D1214D">
        <w:rPr>
          <w:rFonts w:ascii="Times New Roman" w:hAnsi="Times New Roman"/>
          <w:sz w:val="24"/>
        </w:rPr>
        <w:t xml:space="preserve">ir skundų </w:t>
      </w:r>
      <w:r w:rsidRPr="00D1214D">
        <w:rPr>
          <w:rFonts w:ascii="Times New Roman" w:hAnsi="Times New Roman"/>
          <w:sz w:val="24"/>
        </w:rPr>
        <w:t xml:space="preserve">nagrinėjimo ir </w:t>
      </w:r>
      <w:r w:rsidR="003902F3" w:rsidRPr="00D1214D">
        <w:rPr>
          <w:rFonts w:ascii="Times New Roman" w:hAnsi="Times New Roman"/>
          <w:sz w:val="24"/>
        </w:rPr>
        <w:t>asmenų</w:t>
      </w:r>
      <w:r w:rsidRPr="00D1214D">
        <w:rPr>
          <w:rFonts w:ascii="Times New Roman" w:hAnsi="Times New Roman"/>
          <w:sz w:val="24"/>
        </w:rPr>
        <w:t xml:space="preserve"> aptarnavimo viešojo administravimo subjektuose taisyklių patvirtinimo“</w:t>
      </w:r>
      <w:r w:rsidR="003902F3" w:rsidRPr="00D1214D">
        <w:rPr>
          <w:rFonts w:ascii="Times New Roman" w:hAnsi="Times New Roman"/>
          <w:sz w:val="24"/>
        </w:rPr>
        <w:t xml:space="preserve"> pakeitimo“</w:t>
      </w:r>
      <w:r w:rsidRPr="00D1214D">
        <w:rPr>
          <w:rFonts w:ascii="Times New Roman" w:hAnsi="Times New Roman"/>
          <w:sz w:val="24"/>
        </w:rPr>
        <w:t>:</w:t>
      </w:r>
    </w:p>
    <w:p w:rsidR="00E512D9" w:rsidRPr="00D1214D" w:rsidRDefault="00E512D9" w:rsidP="007254D8">
      <w:pPr>
        <w:pStyle w:val="Sraopastraipa"/>
        <w:numPr>
          <w:ilvl w:val="0"/>
          <w:numId w:val="17"/>
        </w:numPr>
        <w:tabs>
          <w:tab w:val="left" w:pos="1134"/>
        </w:tabs>
        <w:suppressAutoHyphens w:val="0"/>
        <w:overflowPunct w:val="0"/>
        <w:autoSpaceDE w:val="0"/>
        <w:autoSpaceDN w:val="0"/>
        <w:adjustRightInd w:val="0"/>
        <w:ind w:left="0" w:firstLine="851"/>
        <w:contextualSpacing/>
        <w:jc w:val="both"/>
        <w:rPr>
          <w:rFonts w:ascii="Times New Roman" w:hAnsi="Times New Roman"/>
          <w:sz w:val="24"/>
        </w:rPr>
      </w:pPr>
      <w:r w:rsidRPr="00D1214D">
        <w:rPr>
          <w:rFonts w:ascii="Times New Roman" w:hAnsi="Times New Roman"/>
          <w:sz w:val="24"/>
        </w:rPr>
        <w:t>T</w:t>
      </w:r>
      <w:r w:rsidR="003902F3" w:rsidRPr="00D1214D">
        <w:rPr>
          <w:rFonts w:ascii="Times New Roman" w:hAnsi="Times New Roman"/>
          <w:sz w:val="24"/>
        </w:rPr>
        <w:t xml:space="preserve"> v i r t i n u  Asmenų prašymų i</w:t>
      </w:r>
      <w:r w:rsidR="004F4FB3" w:rsidRPr="00D1214D">
        <w:rPr>
          <w:rFonts w:ascii="Times New Roman" w:hAnsi="Times New Roman"/>
          <w:sz w:val="24"/>
        </w:rPr>
        <w:t>r</w:t>
      </w:r>
      <w:r w:rsidRPr="00D1214D">
        <w:rPr>
          <w:rFonts w:ascii="Times New Roman" w:hAnsi="Times New Roman"/>
          <w:sz w:val="24"/>
        </w:rPr>
        <w:t xml:space="preserve"> skundų nagrinėjimo Kėdainių rajono savivaldybė</w:t>
      </w:r>
      <w:r w:rsidR="008E17E0" w:rsidRPr="00D1214D">
        <w:rPr>
          <w:rFonts w:ascii="Times New Roman" w:hAnsi="Times New Roman"/>
          <w:sz w:val="24"/>
        </w:rPr>
        <w:t>s administracijoje</w:t>
      </w:r>
      <w:r w:rsidRPr="00D1214D">
        <w:rPr>
          <w:rFonts w:ascii="Times New Roman" w:hAnsi="Times New Roman"/>
          <w:sz w:val="24"/>
        </w:rPr>
        <w:t xml:space="preserve"> tvarkos aprašą (pridedama).  </w:t>
      </w:r>
    </w:p>
    <w:p w:rsidR="00E512D9" w:rsidRPr="00D1214D" w:rsidRDefault="00E512D9" w:rsidP="007254D8">
      <w:pPr>
        <w:pStyle w:val="Sraopastraipa"/>
        <w:numPr>
          <w:ilvl w:val="0"/>
          <w:numId w:val="17"/>
        </w:numPr>
        <w:tabs>
          <w:tab w:val="left" w:pos="0"/>
          <w:tab w:val="left" w:pos="851"/>
          <w:tab w:val="left" w:pos="1134"/>
        </w:tabs>
        <w:suppressAutoHyphens w:val="0"/>
        <w:overflowPunct w:val="0"/>
        <w:autoSpaceDE w:val="0"/>
        <w:autoSpaceDN w:val="0"/>
        <w:adjustRightInd w:val="0"/>
        <w:ind w:left="0" w:firstLine="851"/>
        <w:contextualSpacing/>
        <w:jc w:val="both"/>
        <w:rPr>
          <w:rFonts w:ascii="Times New Roman" w:hAnsi="Times New Roman"/>
          <w:sz w:val="24"/>
        </w:rPr>
      </w:pPr>
      <w:r w:rsidRPr="00D1214D">
        <w:rPr>
          <w:rFonts w:ascii="Times New Roman" w:hAnsi="Times New Roman"/>
          <w:sz w:val="24"/>
        </w:rPr>
        <w:t>P r i p a ž į s t u netekusiu galios Kėdainių rajono savivaldybės administracijos direktoriaus 201</w:t>
      </w:r>
      <w:r w:rsidR="003902F3" w:rsidRPr="00D1214D">
        <w:rPr>
          <w:rFonts w:ascii="Times New Roman" w:hAnsi="Times New Roman"/>
          <w:sz w:val="24"/>
        </w:rPr>
        <w:t>7 m. sausio</w:t>
      </w:r>
      <w:r w:rsidRPr="00D1214D">
        <w:rPr>
          <w:rFonts w:ascii="Times New Roman" w:hAnsi="Times New Roman"/>
          <w:sz w:val="24"/>
        </w:rPr>
        <w:t xml:space="preserve"> </w:t>
      </w:r>
      <w:r w:rsidR="003902F3" w:rsidRPr="00D1214D">
        <w:rPr>
          <w:rFonts w:ascii="Times New Roman" w:hAnsi="Times New Roman"/>
          <w:sz w:val="24"/>
        </w:rPr>
        <w:t>3</w:t>
      </w:r>
      <w:r w:rsidRPr="00D1214D">
        <w:rPr>
          <w:rFonts w:ascii="Times New Roman" w:hAnsi="Times New Roman"/>
          <w:sz w:val="24"/>
        </w:rPr>
        <w:t>1 d. įsakymą Nr. AD-1-1</w:t>
      </w:r>
      <w:r w:rsidR="003902F3" w:rsidRPr="00D1214D">
        <w:rPr>
          <w:rFonts w:ascii="Times New Roman" w:hAnsi="Times New Roman"/>
          <w:sz w:val="24"/>
        </w:rPr>
        <w:t>16</w:t>
      </w:r>
      <w:r w:rsidRPr="00D1214D">
        <w:rPr>
          <w:rFonts w:ascii="Times New Roman" w:hAnsi="Times New Roman"/>
          <w:sz w:val="24"/>
        </w:rPr>
        <w:t xml:space="preserve"> „Dėl Asmenų prašymų bei skundų nagrinėjimo ir interesantų aptarnavimo Kėdainių rajono savivaldybėje tvarkos aprašo tvirtinimo“.</w:t>
      </w:r>
    </w:p>
    <w:p w:rsidR="00E512D9" w:rsidRPr="00D1214D" w:rsidRDefault="00E512D9" w:rsidP="007254D8">
      <w:pPr>
        <w:jc w:val="both"/>
        <w:rPr>
          <w:rFonts w:ascii="Times New Roman" w:hAnsi="Times New Roman"/>
          <w:sz w:val="24"/>
        </w:rPr>
      </w:pPr>
    </w:p>
    <w:p w:rsidR="00E512D9" w:rsidRPr="00D1214D" w:rsidRDefault="00E512D9" w:rsidP="007254D8">
      <w:pPr>
        <w:rPr>
          <w:rFonts w:ascii="Times New Roman" w:hAnsi="Times New Roman"/>
          <w:sz w:val="24"/>
        </w:rPr>
      </w:pPr>
    </w:p>
    <w:p w:rsidR="00C7491A" w:rsidRDefault="00E512D9" w:rsidP="007254D8">
      <w:pPr>
        <w:rPr>
          <w:rFonts w:ascii="Times New Roman" w:hAnsi="Times New Roman"/>
          <w:sz w:val="24"/>
        </w:rPr>
      </w:pPr>
      <w:r w:rsidRPr="00D1214D">
        <w:rPr>
          <w:rFonts w:ascii="Times New Roman" w:hAnsi="Times New Roman"/>
          <w:sz w:val="24"/>
        </w:rPr>
        <w:t>Administracijos direktori</w:t>
      </w:r>
      <w:r w:rsidR="00C7491A">
        <w:rPr>
          <w:rFonts w:ascii="Times New Roman" w:hAnsi="Times New Roman"/>
          <w:sz w:val="24"/>
        </w:rPr>
        <w:t>a</w:t>
      </w:r>
      <w:r w:rsidRPr="00D1214D">
        <w:rPr>
          <w:rFonts w:ascii="Times New Roman" w:hAnsi="Times New Roman"/>
          <w:sz w:val="24"/>
        </w:rPr>
        <w:t xml:space="preserve">us  </w:t>
      </w:r>
      <w:r w:rsidR="00C7491A">
        <w:rPr>
          <w:rFonts w:ascii="Times New Roman" w:hAnsi="Times New Roman"/>
          <w:sz w:val="24"/>
        </w:rPr>
        <w:t>pavaduotojas,                                                          Gintautas Muznikas</w:t>
      </w:r>
    </w:p>
    <w:p w:rsidR="00E512D9" w:rsidRPr="00D1214D" w:rsidRDefault="00C7491A" w:rsidP="007254D8">
      <w:pPr>
        <w:rPr>
          <w:rFonts w:ascii="Times New Roman" w:hAnsi="Times New Roman"/>
          <w:sz w:val="24"/>
        </w:rPr>
      </w:pPr>
      <w:r>
        <w:rPr>
          <w:rFonts w:ascii="Times New Roman" w:hAnsi="Times New Roman"/>
          <w:sz w:val="24"/>
        </w:rPr>
        <w:t>pavaduojantis administracijos direktorių</w:t>
      </w:r>
      <w:r w:rsidR="00E512D9" w:rsidRPr="00D1214D">
        <w:rPr>
          <w:rFonts w:ascii="Times New Roman" w:hAnsi="Times New Roman"/>
          <w:sz w:val="24"/>
        </w:rPr>
        <w:t xml:space="preserve">                                                     </w:t>
      </w:r>
    </w:p>
    <w:p w:rsidR="00E512D9" w:rsidRPr="00D1214D" w:rsidRDefault="00E512D9" w:rsidP="007254D8">
      <w:pPr>
        <w:jc w:val="both"/>
        <w:rPr>
          <w:rFonts w:ascii="Times New Roman" w:hAnsi="Times New Roman"/>
          <w:sz w:val="24"/>
        </w:rPr>
      </w:pPr>
      <w:r w:rsidRPr="00D1214D">
        <w:rPr>
          <w:rFonts w:ascii="Times New Roman" w:hAnsi="Times New Roman"/>
          <w:sz w:val="24"/>
        </w:rPr>
        <w:t xml:space="preserve">       </w:t>
      </w:r>
    </w:p>
    <w:p w:rsidR="00E512D9" w:rsidRPr="00D1214D" w:rsidRDefault="00E512D9" w:rsidP="007254D8">
      <w:pPr>
        <w:jc w:val="both"/>
        <w:rPr>
          <w:rFonts w:ascii="Times New Roman" w:hAnsi="Times New Roman"/>
          <w:sz w:val="22"/>
          <w:szCs w:val="22"/>
        </w:rPr>
      </w:pPr>
      <w:r w:rsidRPr="00D1214D">
        <w:rPr>
          <w:rFonts w:ascii="Times New Roman" w:hAnsi="Times New Roman"/>
          <w:sz w:val="22"/>
          <w:szCs w:val="22"/>
        </w:rPr>
        <w:t xml:space="preserve">    </w:t>
      </w:r>
    </w:p>
    <w:p w:rsidR="00E512D9" w:rsidRPr="00D1214D" w:rsidRDefault="00E512D9" w:rsidP="007254D8">
      <w:pPr>
        <w:jc w:val="both"/>
        <w:rPr>
          <w:rFonts w:ascii="Times New Roman" w:hAnsi="Times New Roman"/>
          <w:sz w:val="22"/>
          <w:szCs w:val="22"/>
        </w:rPr>
      </w:pPr>
    </w:p>
    <w:p w:rsidR="00E512D9" w:rsidRPr="00D1214D" w:rsidRDefault="00E512D9" w:rsidP="007254D8">
      <w:pPr>
        <w:jc w:val="both"/>
        <w:rPr>
          <w:rFonts w:ascii="Times New Roman" w:hAnsi="Times New Roman"/>
          <w:sz w:val="22"/>
          <w:szCs w:val="22"/>
        </w:rPr>
      </w:pPr>
    </w:p>
    <w:p w:rsidR="00E512D9" w:rsidRPr="00D1214D" w:rsidRDefault="00E512D9" w:rsidP="007254D8">
      <w:pPr>
        <w:jc w:val="both"/>
        <w:rPr>
          <w:rFonts w:ascii="Times New Roman" w:hAnsi="Times New Roman"/>
          <w:sz w:val="22"/>
          <w:szCs w:val="22"/>
        </w:rPr>
      </w:pPr>
    </w:p>
    <w:p w:rsidR="00E512D9" w:rsidRPr="00D1214D" w:rsidRDefault="00E512D9" w:rsidP="007254D8">
      <w:pPr>
        <w:jc w:val="both"/>
        <w:rPr>
          <w:rFonts w:ascii="Times New Roman" w:hAnsi="Times New Roman"/>
          <w:sz w:val="22"/>
          <w:szCs w:val="22"/>
        </w:rPr>
      </w:pPr>
    </w:p>
    <w:p w:rsidR="00E512D9" w:rsidRPr="00D1214D" w:rsidRDefault="00E512D9" w:rsidP="007254D8">
      <w:pPr>
        <w:jc w:val="both"/>
        <w:rPr>
          <w:rFonts w:ascii="Times New Roman" w:hAnsi="Times New Roman"/>
          <w:sz w:val="22"/>
          <w:szCs w:val="22"/>
        </w:rPr>
      </w:pPr>
      <w:r w:rsidRPr="00D1214D">
        <w:rPr>
          <w:rFonts w:ascii="Times New Roman" w:hAnsi="Times New Roman"/>
          <w:sz w:val="22"/>
          <w:szCs w:val="22"/>
        </w:rPr>
        <w:t xml:space="preserve"> </w:t>
      </w:r>
    </w:p>
    <w:p w:rsidR="00E512D9" w:rsidRPr="00D1214D" w:rsidRDefault="00E512D9" w:rsidP="007254D8">
      <w:pPr>
        <w:jc w:val="both"/>
        <w:rPr>
          <w:rFonts w:ascii="Times New Roman" w:hAnsi="Times New Roman"/>
          <w:sz w:val="22"/>
          <w:szCs w:val="22"/>
        </w:rPr>
      </w:pPr>
    </w:p>
    <w:p w:rsidR="00E512D9" w:rsidRPr="00D1214D" w:rsidRDefault="00E512D9" w:rsidP="007254D8">
      <w:pPr>
        <w:jc w:val="both"/>
        <w:rPr>
          <w:rFonts w:ascii="Times New Roman" w:hAnsi="Times New Roman"/>
          <w:sz w:val="22"/>
          <w:szCs w:val="22"/>
        </w:rPr>
      </w:pPr>
    </w:p>
    <w:p w:rsidR="00E512D9" w:rsidRPr="00D1214D" w:rsidRDefault="00E512D9" w:rsidP="007254D8">
      <w:pPr>
        <w:jc w:val="both"/>
        <w:rPr>
          <w:rFonts w:ascii="Times New Roman" w:hAnsi="Times New Roman"/>
          <w:sz w:val="22"/>
          <w:szCs w:val="22"/>
        </w:rPr>
      </w:pPr>
    </w:p>
    <w:p w:rsidR="00E512D9" w:rsidRPr="00D1214D" w:rsidRDefault="00E512D9" w:rsidP="007254D8">
      <w:pPr>
        <w:jc w:val="both"/>
        <w:rPr>
          <w:rFonts w:ascii="Times New Roman" w:hAnsi="Times New Roman"/>
          <w:sz w:val="22"/>
          <w:szCs w:val="22"/>
        </w:rPr>
      </w:pPr>
    </w:p>
    <w:p w:rsidR="00A93F1D" w:rsidRPr="00D1214D" w:rsidRDefault="00A93F1D" w:rsidP="007254D8">
      <w:pPr>
        <w:jc w:val="both"/>
        <w:rPr>
          <w:rFonts w:ascii="Times New Roman" w:hAnsi="Times New Roman"/>
          <w:sz w:val="22"/>
          <w:szCs w:val="22"/>
        </w:rPr>
      </w:pPr>
    </w:p>
    <w:p w:rsidR="00A93F1D" w:rsidRPr="00D1214D" w:rsidRDefault="00A93F1D" w:rsidP="007254D8">
      <w:pPr>
        <w:jc w:val="both"/>
        <w:rPr>
          <w:rFonts w:ascii="Times New Roman" w:hAnsi="Times New Roman"/>
          <w:sz w:val="22"/>
          <w:szCs w:val="22"/>
        </w:rPr>
      </w:pPr>
    </w:p>
    <w:p w:rsidR="00A93F1D" w:rsidRPr="00D1214D" w:rsidRDefault="00A93F1D" w:rsidP="007254D8">
      <w:pPr>
        <w:jc w:val="both"/>
        <w:rPr>
          <w:rFonts w:ascii="Times New Roman" w:hAnsi="Times New Roman"/>
          <w:sz w:val="22"/>
          <w:szCs w:val="22"/>
        </w:rPr>
      </w:pPr>
    </w:p>
    <w:p w:rsidR="00A93F1D" w:rsidRPr="00D1214D" w:rsidRDefault="00A93F1D" w:rsidP="007254D8">
      <w:pPr>
        <w:jc w:val="both"/>
        <w:rPr>
          <w:rFonts w:ascii="Times New Roman" w:hAnsi="Times New Roman"/>
          <w:sz w:val="22"/>
          <w:szCs w:val="22"/>
        </w:rPr>
      </w:pPr>
    </w:p>
    <w:p w:rsidR="00A93F1D" w:rsidRPr="00D1214D" w:rsidRDefault="00A93F1D" w:rsidP="007254D8">
      <w:pPr>
        <w:jc w:val="both"/>
        <w:rPr>
          <w:rFonts w:ascii="Times New Roman" w:hAnsi="Times New Roman"/>
          <w:sz w:val="22"/>
          <w:szCs w:val="22"/>
        </w:rPr>
      </w:pPr>
    </w:p>
    <w:p w:rsidR="00A93F1D" w:rsidRPr="00D1214D" w:rsidRDefault="00A93F1D" w:rsidP="007254D8">
      <w:pPr>
        <w:jc w:val="both"/>
        <w:rPr>
          <w:rFonts w:ascii="Times New Roman" w:hAnsi="Times New Roman"/>
          <w:sz w:val="22"/>
          <w:szCs w:val="22"/>
        </w:rPr>
      </w:pPr>
    </w:p>
    <w:p w:rsidR="00A93F1D" w:rsidRPr="00D1214D" w:rsidRDefault="00A93F1D" w:rsidP="007254D8">
      <w:pPr>
        <w:jc w:val="both"/>
        <w:rPr>
          <w:rFonts w:ascii="Times New Roman" w:hAnsi="Times New Roman"/>
          <w:sz w:val="22"/>
          <w:szCs w:val="22"/>
        </w:rPr>
      </w:pPr>
    </w:p>
    <w:p w:rsidR="00E512D9" w:rsidRPr="00D1214D" w:rsidRDefault="00E512D9" w:rsidP="007254D8">
      <w:pPr>
        <w:jc w:val="both"/>
        <w:rPr>
          <w:rFonts w:ascii="Times New Roman" w:hAnsi="Times New Roman"/>
          <w:sz w:val="22"/>
          <w:szCs w:val="22"/>
        </w:rPr>
      </w:pPr>
    </w:p>
    <w:p w:rsidR="00F17CCC" w:rsidRPr="00D1214D" w:rsidRDefault="00F17CCC" w:rsidP="007254D8">
      <w:pPr>
        <w:jc w:val="both"/>
        <w:rPr>
          <w:rFonts w:ascii="Times New Roman" w:hAnsi="Times New Roman"/>
          <w:sz w:val="22"/>
          <w:szCs w:val="22"/>
        </w:rPr>
      </w:pPr>
    </w:p>
    <w:p w:rsidR="00F17CCC" w:rsidRPr="00D1214D" w:rsidRDefault="00F17CCC" w:rsidP="007254D8">
      <w:pPr>
        <w:jc w:val="both"/>
        <w:rPr>
          <w:rFonts w:ascii="Times New Roman" w:hAnsi="Times New Roman"/>
          <w:sz w:val="22"/>
          <w:szCs w:val="22"/>
        </w:rPr>
      </w:pPr>
    </w:p>
    <w:p w:rsidR="00E512D9" w:rsidRPr="00D1214D" w:rsidRDefault="00E512D9" w:rsidP="007254D8">
      <w:pPr>
        <w:jc w:val="both"/>
        <w:rPr>
          <w:rFonts w:ascii="Times New Roman" w:hAnsi="Times New Roman"/>
          <w:sz w:val="22"/>
          <w:szCs w:val="22"/>
        </w:rPr>
      </w:pPr>
    </w:p>
    <w:p w:rsidR="00E512D9" w:rsidRPr="00D1214D" w:rsidRDefault="00E512D9" w:rsidP="007254D8">
      <w:pPr>
        <w:rPr>
          <w:rFonts w:ascii="Times New Roman" w:hAnsi="Times New Roman"/>
          <w:sz w:val="24"/>
        </w:rPr>
      </w:pPr>
      <w:r w:rsidRPr="00D1214D">
        <w:rPr>
          <w:rFonts w:ascii="Times New Roman" w:hAnsi="Times New Roman"/>
          <w:sz w:val="24"/>
        </w:rPr>
        <w:t>Parengė</w:t>
      </w:r>
    </w:p>
    <w:p w:rsidR="00E512D9" w:rsidRPr="00D1214D" w:rsidRDefault="00E512D9" w:rsidP="007254D8">
      <w:pPr>
        <w:rPr>
          <w:rFonts w:ascii="Times New Roman" w:hAnsi="Times New Roman"/>
          <w:sz w:val="24"/>
        </w:rPr>
      </w:pPr>
    </w:p>
    <w:p w:rsidR="00E512D9" w:rsidRPr="00D1214D" w:rsidRDefault="00D1214D" w:rsidP="007254D8">
      <w:pPr>
        <w:rPr>
          <w:rFonts w:ascii="Times New Roman" w:hAnsi="Times New Roman"/>
          <w:sz w:val="24"/>
        </w:rPr>
      </w:pPr>
      <w:r>
        <w:rPr>
          <w:rFonts w:ascii="Times New Roman" w:hAnsi="Times New Roman"/>
          <w:sz w:val="24"/>
        </w:rPr>
        <w:t xml:space="preserve">Kristina Stackevičienė              </w:t>
      </w:r>
      <w:r w:rsidR="00E512D9" w:rsidRPr="00D1214D">
        <w:rPr>
          <w:rFonts w:ascii="Times New Roman" w:hAnsi="Times New Roman"/>
          <w:sz w:val="24"/>
        </w:rPr>
        <w:t xml:space="preserve">Egidijus Grigaitis           </w:t>
      </w:r>
      <w:r w:rsidR="003902F3" w:rsidRPr="00D1214D">
        <w:rPr>
          <w:rFonts w:ascii="Times New Roman" w:hAnsi="Times New Roman"/>
          <w:sz w:val="24"/>
        </w:rPr>
        <w:t>Marius Stasiukonis</w:t>
      </w:r>
      <w:r w:rsidR="00E512D9" w:rsidRPr="00D1214D">
        <w:rPr>
          <w:rFonts w:ascii="Times New Roman" w:hAnsi="Times New Roman"/>
          <w:sz w:val="24"/>
        </w:rPr>
        <w:t xml:space="preserve">           Rūta Švedienė</w:t>
      </w:r>
    </w:p>
    <w:p w:rsidR="00CA071C" w:rsidRPr="00D1214D" w:rsidRDefault="00E512D9" w:rsidP="007254D8">
      <w:pPr>
        <w:rPr>
          <w:rFonts w:ascii="Times New Roman" w:hAnsi="Times New Roman"/>
          <w:sz w:val="24"/>
        </w:rPr>
      </w:pPr>
      <w:r w:rsidRPr="00D1214D">
        <w:rPr>
          <w:rFonts w:ascii="Times New Roman" w:hAnsi="Times New Roman"/>
          <w:sz w:val="24"/>
        </w:rPr>
        <w:t>20</w:t>
      </w:r>
      <w:r w:rsidR="003902F3" w:rsidRPr="00D1214D">
        <w:rPr>
          <w:rFonts w:ascii="Times New Roman" w:hAnsi="Times New Roman"/>
          <w:sz w:val="24"/>
        </w:rPr>
        <w:t>22</w:t>
      </w:r>
      <w:r w:rsidRPr="00D1214D">
        <w:rPr>
          <w:rFonts w:ascii="Times New Roman" w:hAnsi="Times New Roman"/>
          <w:sz w:val="24"/>
        </w:rPr>
        <w:t>-0</w:t>
      </w:r>
      <w:r w:rsidR="003902F3" w:rsidRPr="00D1214D">
        <w:rPr>
          <w:rFonts w:ascii="Times New Roman" w:hAnsi="Times New Roman"/>
          <w:sz w:val="24"/>
        </w:rPr>
        <w:t>3</w:t>
      </w:r>
      <w:r w:rsidRPr="00D1214D">
        <w:rPr>
          <w:rFonts w:ascii="Times New Roman" w:hAnsi="Times New Roman"/>
          <w:sz w:val="24"/>
        </w:rPr>
        <w:t>-</w:t>
      </w:r>
      <w:r w:rsidR="00D1214D">
        <w:rPr>
          <w:rFonts w:ascii="Times New Roman" w:hAnsi="Times New Roman"/>
          <w:sz w:val="24"/>
        </w:rPr>
        <w:t>04</w:t>
      </w:r>
      <w:r w:rsidRPr="00D1214D">
        <w:rPr>
          <w:rFonts w:ascii="Times New Roman" w:hAnsi="Times New Roman"/>
          <w:sz w:val="24"/>
        </w:rPr>
        <w:t xml:space="preserve">                                                                                       </w:t>
      </w:r>
    </w:p>
    <w:p w:rsidR="00E512D9" w:rsidRPr="00D1214D" w:rsidRDefault="00E512D9" w:rsidP="007254D8">
      <w:pPr>
        <w:rPr>
          <w:rFonts w:ascii="Times New Roman" w:hAnsi="Times New Roman"/>
          <w:sz w:val="24"/>
        </w:rPr>
      </w:pPr>
      <w:r w:rsidRPr="00D1214D">
        <w:rPr>
          <w:rFonts w:ascii="Times New Roman" w:hAnsi="Times New Roman"/>
          <w:sz w:val="24"/>
        </w:rPr>
        <w:t xml:space="preserve">                               </w:t>
      </w:r>
    </w:p>
    <w:p w:rsidR="00E512D9" w:rsidRPr="00D1214D" w:rsidRDefault="00E512D9" w:rsidP="007254D8">
      <w:pPr>
        <w:ind w:left="7788"/>
        <w:rPr>
          <w:rFonts w:ascii="Times New Roman" w:hAnsi="Times New Roman"/>
          <w:sz w:val="24"/>
        </w:rPr>
      </w:pPr>
      <w:r w:rsidRPr="00D1214D">
        <w:rPr>
          <w:rFonts w:ascii="Times New Roman" w:hAnsi="Times New Roman"/>
          <w:sz w:val="24"/>
        </w:rPr>
        <w:t xml:space="preserve">      V - sistemoje</w:t>
      </w:r>
    </w:p>
    <w:p w:rsidR="00375F88" w:rsidRPr="00D1214D" w:rsidRDefault="00375F88" w:rsidP="007254D8">
      <w:pPr>
        <w:pStyle w:val="Pagrindiniotekstotrauka"/>
        <w:spacing w:after="0"/>
        <w:ind w:left="5040"/>
        <w:rPr>
          <w:rFonts w:ascii="Times New Roman" w:hAnsi="Times New Roman"/>
          <w:sz w:val="24"/>
        </w:rPr>
      </w:pPr>
      <w:r w:rsidRPr="00D1214D">
        <w:rPr>
          <w:rFonts w:ascii="Times New Roman" w:hAnsi="Times New Roman"/>
          <w:sz w:val="24"/>
        </w:rPr>
        <w:lastRenderedPageBreak/>
        <w:t>PATVIRTINTA</w:t>
      </w:r>
    </w:p>
    <w:p w:rsidR="00375F88" w:rsidRPr="00D1214D" w:rsidRDefault="00375F88" w:rsidP="007254D8">
      <w:pPr>
        <w:pStyle w:val="Pagrindiniotekstotrauka"/>
        <w:spacing w:after="0"/>
        <w:ind w:left="5040"/>
        <w:rPr>
          <w:rFonts w:ascii="Times New Roman" w:hAnsi="Times New Roman"/>
          <w:sz w:val="24"/>
        </w:rPr>
      </w:pPr>
      <w:r w:rsidRPr="00D1214D">
        <w:rPr>
          <w:rFonts w:ascii="Times New Roman" w:hAnsi="Times New Roman"/>
          <w:sz w:val="24"/>
        </w:rPr>
        <w:t>Kėdainių rajono savivaldybės</w:t>
      </w:r>
    </w:p>
    <w:p w:rsidR="00375F88" w:rsidRPr="00D1214D" w:rsidRDefault="00242EDE" w:rsidP="007254D8">
      <w:pPr>
        <w:ind w:left="5040"/>
        <w:rPr>
          <w:rFonts w:ascii="Times New Roman" w:hAnsi="Times New Roman"/>
          <w:sz w:val="24"/>
        </w:rPr>
      </w:pPr>
      <w:r w:rsidRPr="00D1214D">
        <w:rPr>
          <w:rFonts w:ascii="Times New Roman" w:hAnsi="Times New Roman"/>
          <w:sz w:val="24"/>
        </w:rPr>
        <w:t>a</w:t>
      </w:r>
      <w:r w:rsidR="00375F88" w:rsidRPr="00D1214D">
        <w:rPr>
          <w:rFonts w:ascii="Times New Roman" w:hAnsi="Times New Roman"/>
          <w:sz w:val="24"/>
        </w:rPr>
        <w:t>dministracijos direktoriaus</w:t>
      </w:r>
    </w:p>
    <w:p w:rsidR="00375F88" w:rsidRPr="00D1214D" w:rsidRDefault="00375F88" w:rsidP="007254D8">
      <w:pPr>
        <w:ind w:left="5040"/>
        <w:rPr>
          <w:rFonts w:ascii="Times New Roman" w:hAnsi="Times New Roman"/>
          <w:b/>
          <w:sz w:val="24"/>
        </w:rPr>
      </w:pPr>
      <w:r w:rsidRPr="00D1214D">
        <w:rPr>
          <w:rFonts w:ascii="Times New Roman" w:hAnsi="Times New Roman"/>
          <w:sz w:val="24"/>
        </w:rPr>
        <w:t>20</w:t>
      </w:r>
      <w:r w:rsidR="003902F3" w:rsidRPr="00D1214D">
        <w:rPr>
          <w:rFonts w:ascii="Times New Roman" w:hAnsi="Times New Roman"/>
          <w:sz w:val="24"/>
        </w:rPr>
        <w:t xml:space="preserve">22 </w:t>
      </w:r>
      <w:r w:rsidRPr="00D1214D">
        <w:rPr>
          <w:rFonts w:ascii="Times New Roman" w:hAnsi="Times New Roman"/>
          <w:sz w:val="24"/>
        </w:rPr>
        <w:t xml:space="preserve">m. </w:t>
      </w:r>
      <w:r w:rsidR="003902F3" w:rsidRPr="00D1214D">
        <w:rPr>
          <w:rFonts w:ascii="Times New Roman" w:hAnsi="Times New Roman"/>
          <w:sz w:val="24"/>
        </w:rPr>
        <w:t xml:space="preserve">kovo </w:t>
      </w:r>
      <w:r w:rsidR="007C6422">
        <w:rPr>
          <w:rFonts w:ascii="Times New Roman" w:hAnsi="Times New Roman"/>
          <w:sz w:val="24"/>
        </w:rPr>
        <w:t xml:space="preserve">4 </w:t>
      </w:r>
      <w:r w:rsidR="00727C63" w:rsidRPr="00D1214D">
        <w:rPr>
          <w:rFonts w:ascii="Times New Roman" w:hAnsi="Times New Roman"/>
          <w:sz w:val="24"/>
        </w:rPr>
        <w:t xml:space="preserve">d. įsakymu </w:t>
      </w:r>
      <w:r w:rsidRPr="00D1214D">
        <w:rPr>
          <w:rFonts w:ascii="Times New Roman" w:hAnsi="Times New Roman"/>
          <w:sz w:val="24"/>
        </w:rPr>
        <w:t>Nr. AD-1-</w:t>
      </w:r>
      <w:r w:rsidR="007C6422">
        <w:rPr>
          <w:rFonts w:ascii="Times New Roman" w:hAnsi="Times New Roman"/>
          <w:sz w:val="24"/>
        </w:rPr>
        <w:t>256</w:t>
      </w:r>
      <w:r w:rsidR="003902F3" w:rsidRPr="00D1214D">
        <w:rPr>
          <w:rFonts w:ascii="Times New Roman" w:hAnsi="Times New Roman"/>
          <w:sz w:val="24"/>
        </w:rPr>
        <w:t xml:space="preserve">    </w:t>
      </w:r>
    </w:p>
    <w:p w:rsidR="00107A54" w:rsidRPr="00D1214D" w:rsidRDefault="00107A54" w:rsidP="007254D8">
      <w:pPr>
        <w:ind w:firstLine="720"/>
        <w:jc w:val="center"/>
        <w:rPr>
          <w:rFonts w:ascii="Times New Roman" w:hAnsi="Times New Roman"/>
          <w:b/>
          <w:sz w:val="24"/>
        </w:rPr>
      </w:pPr>
    </w:p>
    <w:p w:rsidR="00375F88" w:rsidRPr="00D1214D" w:rsidRDefault="004F4FB3" w:rsidP="007254D8">
      <w:pPr>
        <w:ind w:firstLine="720"/>
        <w:jc w:val="center"/>
        <w:rPr>
          <w:rFonts w:ascii="Times New Roman" w:hAnsi="Times New Roman"/>
          <w:b/>
          <w:sz w:val="24"/>
        </w:rPr>
      </w:pPr>
      <w:r w:rsidRPr="00D1214D">
        <w:rPr>
          <w:rFonts w:ascii="Times New Roman" w:hAnsi="Times New Roman"/>
          <w:b/>
          <w:sz w:val="24"/>
        </w:rPr>
        <w:t xml:space="preserve">ASMENŲ PRAŠYMŲ </w:t>
      </w:r>
      <w:r w:rsidR="00375F88" w:rsidRPr="00D1214D">
        <w:rPr>
          <w:rFonts w:ascii="Times New Roman" w:hAnsi="Times New Roman"/>
          <w:b/>
          <w:sz w:val="24"/>
        </w:rPr>
        <w:t>I</w:t>
      </w:r>
      <w:r w:rsidRPr="00D1214D">
        <w:rPr>
          <w:rFonts w:ascii="Times New Roman" w:hAnsi="Times New Roman"/>
          <w:b/>
          <w:sz w:val="24"/>
        </w:rPr>
        <w:t>R</w:t>
      </w:r>
      <w:r w:rsidR="00375F88" w:rsidRPr="00D1214D">
        <w:rPr>
          <w:rFonts w:ascii="Times New Roman" w:hAnsi="Times New Roman"/>
          <w:b/>
          <w:sz w:val="24"/>
        </w:rPr>
        <w:t xml:space="preserve"> SKUNDŲ NAGRINĖJIMO KĖDAINIŲ RAJONO SAVIVALDYBĖ</w:t>
      </w:r>
      <w:r w:rsidR="008E17E0" w:rsidRPr="00D1214D">
        <w:rPr>
          <w:rFonts w:ascii="Times New Roman" w:hAnsi="Times New Roman"/>
          <w:b/>
          <w:sz w:val="24"/>
        </w:rPr>
        <w:t>S ADMINISTRACIJOJE</w:t>
      </w:r>
      <w:r w:rsidR="00375F88" w:rsidRPr="00D1214D">
        <w:rPr>
          <w:rFonts w:ascii="Times New Roman" w:hAnsi="Times New Roman"/>
          <w:b/>
          <w:sz w:val="24"/>
        </w:rPr>
        <w:t xml:space="preserve"> TVARKOS APRAŠAS</w:t>
      </w:r>
    </w:p>
    <w:p w:rsidR="00375F88" w:rsidRPr="00D1214D" w:rsidRDefault="00375F88" w:rsidP="007254D8">
      <w:pPr>
        <w:jc w:val="center"/>
        <w:rPr>
          <w:rFonts w:ascii="Times New Roman" w:hAnsi="Times New Roman"/>
        </w:rPr>
      </w:pPr>
    </w:p>
    <w:p w:rsidR="00AA4D14" w:rsidRPr="00D1214D" w:rsidRDefault="00AA4D14" w:rsidP="007254D8">
      <w:pPr>
        <w:pStyle w:val="Antrat1"/>
        <w:numPr>
          <w:ilvl w:val="0"/>
          <w:numId w:val="0"/>
        </w:numPr>
        <w:tabs>
          <w:tab w:val="left" w:pos="1296"/>
        </w:tabs>
        <w:spacing w:before="0" w:after="0"/>
        <w:ind w:left="1800"/>
        <w:rPr>
          <w:rFonts w:ascii="Times New Roman" w:hAnsi="Times New Roman" w:cs="Times New Roman"/>
        </w:rPr>
      </w:pPr>
      <w:r w:rsidRPr="00D1214D">
        <w:rPr>
          <w:rFonts w:ascii="Times New Roman" w:hAnsi="Times New Roman" w:cs="Times New Roman"/>
        </w:rPr>
        <w:t xml:space="preserve">                                       I SKYRIUS</w:t>
      </w:r>
    </w:p>
    <w:p w:rsidR="00764C0D" w:rsidRPr="00D1214D" w:rsidRDefault="00332858" w:rsidP="007254D8">
      <w:pPr>
        <w:pStyle w:val="Antrat1"/>
        <w:numPr>
          <w:ilvl w:val="0"/>
          <w:numId w:val="0"/>
        </w:numPr>
        <w:spacing w:before="0" w:after="0"/>
        <w:ind w:left="397" w:hanging="397"/>
        <w:jc w:val="center"/>
        <w:rPr>
          <w:rFonts w:ascii="Times New Roman" w:hAnsi="Times New Roman" w:cs="Times New Roman"/>
        </w:rPr>
      </w:pPr>
      <w:r w:rsidRPr="00D1214D">
        <w:rPr>
          <w:rFonts w:ascii="Times New Roman" w:hAnsi="Times New Roman" w:cs="Times New Roman"/>
        </w:rPr>
        <w:t>BENDROSIOS NUOSTATOS</w:t>
      </w:r>
      <w:bookmarkEnd w:id="0"/>
    </w:p>
    <w:p w:rsidR="007B2F0F" w:rsidRPr="00D1214D" w:rsidRDefault="007B2F0F" w:rsidP="007254D8">
      <w:pPr>
        <w:pStyle w:val="Alnostext"/>
        <w:spacing w:before="0" w:after="0"/>
      </w:pPr>
    </w:p>
    <w:p w:rsidR="00332858" w:rsidRPr="00D1214D" w:rsidRDefault="004F4FB3" w:rsidP="007254D8">
      <w:pPr>
        <w:pStyle w:val="Pagrindinistekstas21"/>
        <w:numPr>
          <w:ilvl w:val="0"/>
          <w:numId w:val="6"/>
        </w:numPr>
        <w:spacing w:after="0" w:line="240" w:lineRule="auto"/>
        <w:ind w:left="0" w:firstLine="450"/>
        <w:jc w:val="both"/>
        <w:rPr>
          <w:szCs w:val="24"/>
        </w:rPr>
      </w:pPr>
      <w:r w:rsidRPr="00D1214D">
        <w:rPr>
          <w:szCs w:val="24"/>
        </w:rPr>
        <w:t xml:space="preserve">Asmenų prašymų </w:t>
      </w:r>
      <w:r w:rsidR="00332858" w:rsidRPr="00D1214D">
        <w:rPr>
          <w:szCs w:val="24"/>
        </w:rPr>
        <w:t>i</w:t>
      </w:r>
      <w:r w:rsidRPr="00D1214D">
        <w:rPr>
          <w:szCs w:val="24"/>
        </w:rPr>
        <w:t>r</w:t>
      </w:r>
      <w:r w:rsidR="00332858" w:rsidRPr="00D1214D">
        <w:rPr>
          <w:szCs w:val="24"/>
        </w:rPr>
        <w:t xml:space="preserve"> skundų nagrinėjimo Kėdainių rajono savivaldybė</w:t>
      </w:r>
      <w:r w:rsidR="00DD174A" w:rsidRPr="00D1214D">
        <w:rPr>
          <w:szCs w:val="24"/>
        </w:rPr>
        <w:t>s</w:t>
      </w:r>
      <w:r w:rsidR="00E07AB1" w:rsidRPr="00D1214D">
        <w:rPr>
          <w:szCs w:val="24"/>
        </w:rPr>
        <w:t xml:space="preserve"> administracijoje</w:t>
      </w:r>
      <w:r w:rsidR="00332858" w:rsidRPr="00D1214D">
        <w:rPr>
          <w:szCs w:val="24"/>
        </w:rPr>
        <w:t xml:space="preserve"> tvarkos aprašas (toliau – tvar</w:t>
      </w:r>
      <w:r w:rsidRPr="00D1214D">
        <w:rPr>
          <w:szCs w:val="24"/>
        </w:rPr>
        <w:t>kos aprašas) nustato fizinių ir</w:t>
      </w:r>
      <w:r w:rsidR="00332858" w:rsidRPr="00D1214D">
        <w:rPr>
          <w:szCs w:val="24"/>
        </w:rPr>
        <w:t xml:space="preserve"> juridinių asmenų (toliau – </w:t>
      </w:r>
      <w:r w:rsidR="00E56FC1" w:rsidRPr="00D1214D">
        <w:rPr>
          <w:szCs w:val="24"/>
        </w:rPr>
        <w:t>asmenys</w:t>
      </w:r>
      <w:r w:rsidRPr="00D1214D">
        <w:rPr>
          <w:szCs w:val="24"/>
        </w:rPr>
        <w:t xml:space="preserve">) aptarnavimą ir jų prašymų </w:t>
      </w:r>
      <w:r w:rsidR="00332858" w:rsidRPr="00D1214D">
        <w:rPr>
          <w:szCs w:val="24"/>
        </w:rPr>
        <w:t>i</w:t>
      </w:r>
      <w:r w:rsidRPr="00D1214D">
        <w:rPr>
          <w:szCs w:val="24"/>
        </w:rPr>
        <w:t>r</w:t>
      </w:r>
      <w:r w:rsidR="00332858" w:rsidRPr="00D1214D">
        <w:rPr>
          <w:szCs w:val="24"/>
        </w:rPr>
        <w:t xml:space="preserve"> skundų nagrinėjimą Kėdainių rajono savivaldybė</w:t>
      </w:r>
      <w:r w:rsidR="00E07AB1" w:rsidRPr="00D1214D">
        <w:rPr>
          <w:szCs w:val="24"/>
        </w:rPr>
        <w:t>s administracijoje</w:t>
      </w:r>
      <w:r w:rsidR="000B771C" w:rsidRPr="00D1214D">
        <w:rPr>
          <w:szCs w:val="24"/>
        </w:rPr>
        <w:t xml:space="preserve"> (toliau – Savivaldybė</w:t>
      </w:r>
      <w:r w:rsidR="0062486A" w:rsidRPr="00D1214D">
        <w:rPr>
          <w:szCs w:val="24"/>
        </w:rPr>
        <w:t>s administracija</w:t>
      </w:r>
      <w:r w:rsidR="000B771C" w:rsidRPr="00D1214D">
        <w:rPr>
          <w:szCs w:val="24"/>
        </w:rPr>
        <w:t>)</w:t>
      </w:r>
      <w:r w:rsidR="00F572EE" w:rsidRPr="00D1214D">
        <w:rPr>
          <w:szCs w:val="24"/>
        </w:rPr>
        <w:t>.</w:t>
      </w:r>
      <w:r w:rsidR="00332858" w:rsidRPr="00D1214D">
        <w:rPr>
          <w:szCs w:val="24"/>
        </w:rPr>
        <w:t xml:space="preserve">  </w:t>
      </w:r>
    </w:p>
    <w:p w:rsidR="00332858" w:rsidRPr="00D1214D" w:rsidRDefault="000C31F7" w:rsidP="007254D8">
      <w:pPr>
        <w:pStyle w:val="Pagrindinistekstas21"/>
        <w:spacing w:after="0" w:line="240" w:lineRule="auto"/>
        <w:ind w:firstLine="450"/>
        <w:jc w:val="both"/>
        <w:rPr>
          <w:szCs w:val="24"/>
        </w:rPr>
      </w:pPr>
      <w:r w:rsidRPr="00D1214D">
        <w:rPr>
          <w:szCs w:val="24"/>
        </w:rPr>
        <w:t xml:space="preserve">2. </w:t>
      </w:r>
      <w:r w:rsidR="00332858" w:rsidRPr="00D1214D">
        <w:rPr>
          <w:szCs w:val="24"/>
        </w:rPr>
        <w:t>Tvarkos aprašas nustato teisinį pagrindą piliečių bei kitų asmenų aptarnavimo raštu, elektroniniu paštu, telefonu ir jiems apsilankius Savivaldybė</w:t>
      </w:r>
      <w:r w:rsidR="00420998" w:rsidRPr="00D1214D">
        <w:rPr>
          <w:szCs w:val="24"/>
        </w:rPr>
        <w:t>s administracijoje</w:t>
      </w:r>
      <w:r w:rsidR="00332858" w:rsidRPr="00D1214D">
        <w:rPr>
          <w:szCs w:val="24"/>
        </w:rPr>
        <w:t xml:space="preserve"> tvarką, kad būtų pagrįstas Savivaldybės </w:t>
      </w:r>
      <w:r w:rsidR="00420998" w:rsidRPr="00D1214D">
        <w:rPr>
          <w:szCs w:val="24"/>
        </w:rPr>
        <w:t xml:space="preserve">administracijos </w:t>
      </w:r>
      <w:r w:rsidR="00332858" w:rsidRPr="00D1214D">
        <w:rPr>
          <w:szCs w:val="24"/>
        </w:rPr>
        <w:t>veiklos skaidrumas bei atskaitingumas ir užtikrinami susijusių asmenų teisėti interesai.</w:t>
      </w:r>
    </w:p>
    <w:p w:rsidR="00332858" w:rsidRPr="00D1214D" w:rsidRDefault="000C31F7" w:rsidP="007254D8">
      <w:pPr>
        <w:pStyle w:val="Pagrindinistekstas21"/>
        <w:tabs>
          <w:tab w:val="left" w:pos="990"/>
        </w:tabs>
        <w:spacing w:after="0" w:line="240" w:lineRule="auto"/>
        <w:ind w:firstLine="450"/>
        <w:jc w:val="both"/>
        <w:rPr>
          <w:szCs w:val="24"/>
        </w:rPr>
      </w:pPr>
      <w:r w:rsidRPr="00D1214D">
        <w:rPr>
          <w:szCs w:val="24"/>
        </w:rPr>
        <w:t xml:space="preserve">3. </w:t>
      </w:r>
      <w:r w:rsidR="00332858" w:rsidRPr="00D1214D">
        <w:rPr>
          <w:szCs w:val="24"/>
        </w:rPr>
        <w:t xml:space="preserve">Už informacijos teikimą </w:t>
      </w:r>
      <w:r w:rsidR="00E56FC1" w:rsidRPr="00D1214D">
        <w:rPr>
          <w:szCs w:val="24"/>
        </w:rPr>
        <w:t>asmenims</w:t>
      </w:r>
      <w:r w:rsidR="00332858" w:rsidRPr="00D1214D">
        <w:rPr>
          <w:szCs w:val="24"/>
        </w:rPr>
        <w:t xml:space="preserve"> telefonu ar jiems apsilankius Savivaldybė</w:t>
      </w:r>
      <w:r w:rsidR="00420998" w:rsidRPr="00D1214D">
        <w:rPr>
          <w:szCs w:val="24"/>
        </w:rPr>
        <w:t>s administracijoje</w:t>
      </w:r>
      <w:r w:rsidR="00332858" w:rsidRPr="00D1214D">
        <w:rPr>
          <w:szCs w:val="24"/>
        </w:rPr>
        <w:t xml:space="preserve"> atsako Savivaldybės </w:t>
      </w:r>
      <w:r w:rsidR="00420998" w:rsidRPr="00D1214D">
        <w:rPr>
          <w:szCs w:val="24"/>
        </w:rPr>
        <w:t xml:space="preserve">administracijos </w:t>
      </w:r>
      <w:r w:rsidR="00332858" w:rsidRPr="00D1214D">
        <w:rPr>
          <w:szCs w:val="24"/>
        </w:rPr>
        <w:t xml:space="preserve">valstybės tarnautojai ir darbuotojai, dirbantys pagal darbo sutartis (toliau – Savivaldybės </w:t>
      </w:r>
      <w:r w:rsidR="00420998" w:rsidRPr="00D1214D">
        <w:rPr>
          <w:szCs w:val="24"/>
        </w:rPr>
        <w:t xml:space="preserve">administracijos </w:t>
      </w:r>
      <w:r w:rsidR="00332858" w:rsidRPr="00D1214D">
        <w:rPr>
          <w:szCs w:val="24"/>
        </w:rPr>
        <w:t xml:space="preserve">darbuotojai), kuriems tokios funkcijos </w:t>
      </w:r>
      <w:r w:rsidRPr="00D1214D">
        <w:rPr>
          <w:szCs w:val="24"/>
        </w:rPr>
        <w:t>nustatytos pareigybės aprašyme:</w:t>
      </w:r>
    </w:p>
    <w:p w:rsidR="00332858" w:rsidRPr="00D1214D" w:rsidRDefault="000C31F7" w:rsidP="007254D8">
      <w:pPr>
        <w:pStyle w:val="Pagrindinistekstas21"/>
        <w:tabs>
          <w:tab w:val="left" w:pos="990"/>
        </w:tabs>
        <w:spacing w:after="0" w:line="240" w:lineRule="auto"/>
        <w:ind w:firstLine="450"/>
        <w:jc w:val="both"/>
      </w:pPr>
      <w:r w:rsidRPr="00D1214D">
        <w:rPr>
          <w:szCs w:val="24"/>
        </w:rPr>
        <w:t xml:space="preserve">3.1. </w:t>
      </w:r>
      <w:r w:rsidR="00332858" w:rsidRPr="00D1214D">
        <w:rPr>
          <w:szCs w:val="24"/>
        </w:rPr>
        <w:t xml:space="preserve">Savivaldybės </w:t>
      </w:r>
      <w:r w:rsidR="00420998" w:rsidRPr="00D1214D">
        <w:rPr>
          <w:szCs w:val="24"/>
        </w:rPr>
        <w:t xml:space="preserve">administracijos </w:t>
      </w:r>
      <w:r w:rsidR="00332858" w:rsidRPr="00D1214D">
        <w:rPr>
          <w:szCs w:val="24"/>
        </w:rPr>
        <w:t>darbuotojų pareigos, vardai ir pavardės, elektroninio pašto adresas, tarnybinių telefonų numeriai, kita reikalinga inform</w:t>
      </w:r>
      <w:r w:rsidR="00420998" w:rsidRPr="00D1214D">
        <w:rPr>
          <w:szCs w:val="24"/>
        </w:rPr>
        <w:t>acija skelbiama s</w:t>
      </w:r>
      <w:r w:rsidR="00332858" w:rsidRPr="00D1214D">
        <w:rPr>
          <w:szCs w:val="24"/>
        </w:rPr>
        <w:t xml:space="preserve">avivaldybės interneto svetainėje </w:t>
      </w:r>
      <w:hyperlink r:id="rId9" w:history="1">
        <w:r w:rsidR="00332858" w:rsidRPr="00D1214D">
          <w:rPr>
            <w:rStyle w:val="Hipersaitas"/>
            <w:color w:val="auto"/>
            <w:lang w:val="lt-LT"/>
          </w:rPr>
          <w:t>www.kedainiai.lt</w:t>
        </w:r>
      </w:hyperlink>
      <w:r w:rsidR="00C84E3E" w:rsidRPr="00D1214D">
        <w:t>,</w:t>
      </w:r>
      <w:r w:rsidR="00332858" w:rsidRPr="00D1214D">
        <w:t xml:space="preserve"> Savivaldybės </w:t>
      </w:r>
      <w:r w:rsidR="00420998" w:rsidRPr="00D1214D">
        <w:rPr>
          <w:szCs w:val="24"/>
        </w:rPr>
        <w:t>administracijos</w:t>
      </w:r>
      <w:r w:rsidR="00420998" w:rsidRPr="00D1214D">
        <w:t xml:space="preserve"> </w:t>
      </w:r>
      <w:r w:rsidR="00332858" w:rsidRPr="00D1214D">
        <w:t>info</w:t>
      </w:r>
      <w:r w:rsidR="00420998" w:rsidRPr="00D1214D">
        <w:t>rmacinėje rodyklėje, įrengtoje s</w:t>
      </w:r>
      <w:r w:rsidR="00332858" w:rsidRPr="00D1214D">
        <w:t>avivaldybės administracijos pa</w:t>
      </w:r>
      <w:r w:rsidR="00CB6A75" w:rsidRPr="00D1214D">
        <w:t>stato pirmo aukšto vestibiulyje</w:t>
      </w:r>
      <w:r w:rsidR="004124AA" w:rsidRPr="00D1214D">
        <w:t>;</w:t>
      </w:r>
    </w:p>
    <w:p w:rsidR="00096CE6" w:rsidRPr="00D1214D" w:rsidRDefault="000C31F7" w:rsidP="00096CE6">
      <w:pPr>
        <w:pStyle w:val="Pagrindinistekstas21"/>
        <w:tabs>
          <w:tab w:val="left" w:pos="990"/>
        </w:tabs>
        <w:spacing w:after="0" w:line="240" w:lineRule="auto"/>
        <w:ind w:firstLine="450"/>
        <w:jc w:val="both"/>
        <w:rPr>
          <w:szCs w:val="24"/>
        </w:rPr>
      </w:pPr>
      <w:r w:rsidRPr="00D1214D">
        <w:rPr>
          <w:szCs w:val="24"/>
        </w:rPr>
        <w:t xml:space="preserve">3.2. </w:t>
      </w:r>
      <w:r w:rsidR="00332858" w:rsidRPr="00D1214D">
        <w:rPr>
          <w:szCs w:val="24"/>
        </w:rPr>
        <w:t xml:space="preserve">Savivaldybės administracijos </w:t>
      </w:r>
      <w:r w:rsidR="00607259" w:rsidRPr="00D1214D">
        <w:rPr>
          <w:szCs w:val="24"/>
        </w:rPr>
        <w:t xml:space="preserve">Bendrojo skyriaus vedėjas </w:t>
      </w:r>
      <w:r w:rsidR="00332858" w:rsidRPr="00D1214D">
        <w:rPr>
          <w:szCs w:val="24"/>
        </w:rPr>
        <w:t xml:space="preserve"> taip pat užtikrina, kad</w:t>
      </w:r>
      <w:r w:rsidR="003B7132" w:rsidRPr="00D1214D">
        <w:rPr>
          <w:szCs w:val="24"/>
        </w:rPr>
        <w:t xml:space="preserve"> </w:t>
      </w:r>
      <w:r w:rsidR="00332858" w:rsidRPr="00D1214D">
        <w:rPr>
          <w:szCs w:val="24"/>
        </w:rPr>
        <w:t xml:space="preserve"> interneto svetainėje ar kitomis informavimo priemonėmis būtų paskelbta šio tvarkos aprašo I</w:t>
      </w:r>
      <w:r w:rsidR="00E54103" w:rsidRPr="00D1214D">
        <w:rPr>
          <w:szCs w:val="24"/>
        </w:rPr>
        <w:t xml:space="preserve"> skyriuje „Asmenų </w:t>
      </w:r>
      <w:r w:rsidR="00332858" w:rsidRPr="00D1214D">
        <w:rPr>
          <w:szCs w:val="24"/>
        </w:rPr>
        <w:t xml:space="preserve">aptarnavimas taikant vieno langelio principą“ </w:t>
      </w:r>
      <w:r w:rsidR="003B7132" w:rsidRPr="00D1214D">
        <w:rPr>
          <w:szCs w:val="24"/>
        </w:rPr>
        <w:t xml:space="preserve"> </w:t>
      </w:r>
      <w:r w:rsidR="00332858" w:rsidRPr="00D1214D">
        <w:rPr>
          <w:szCs w:val="24"/>
        </w:rPr>
        <w:t>nurodyt</w:t>
      </w:r>
      <w:r w:rsidR="003B7132" w:rsidRPr="00D1214D">
        <w:rPr>
          <w:szCs w:val="24"/>
        </w:rPr>
        <w:t>ų</w:t>
      </w:r>
      <w:r w:rsidR="00332858" w:rsidRPr="00D1214D">
        <w:rPr>
          <w:szCs w:val="24"/>
        </w:rPr>
        <w:t xml:space="preserve"> Savivaldybės </w:t>
      </w:r>
      <w:r w:rsidR="008E1BF5" w:rsidRPr="00D1214D">
        <w:rPr>
          <w:szCs w:val="24"/>
        </w:rPr>
        <w:t xml:space="preserve">administracijos </w:t>
      </w:r>
      <w:r w:rsidR="00332858" w:rsidRPr="00D1214D">
        <w:rPr>
          <w:szCs w:val="24"/>
        </w:rPr>
        <w:t>darbuotoj</w:t>
      </w:r>
      <w:r w:rsidR="003B7132" w:rsidRPr="00D1214D">
        <w:rPr>
          <w:szCs w:val="24"/>
        </w:rPr>
        <w:t>ų</w:t>
      </w:r>
      <w:r w:rsidR="00332858" w:rsidRPr="00D1214D">
        <w:rPr>
          <w:szCs w:val="24"/>
        </w:rPr>
        <w:t>, atsaking</w:t>
      </w:r>
      <w:r w:rsidR="003B7132" w:rsidRPr="00D1214D">
        <w:rPr>
          <w:szCs w:val="24"/>
        </w:rPr>
        <w:t>ų</w:t>
      </w:r>
      <w:r w:rsidR="00332858" w:rsidRPr="00D1214D">
        <w:rPr>
          <w:szCs w:val="24"/>
        </w:rPr>
        <w:t xml:space="preserve"> už asmenų aptarnavimą, pareigos, vardas ir pavardė, darbo laikas, telefono numeris, kita reikiama informacija</w:t>
      </w:r>
      <w:r w:rsidR="004124AA" w:rsidRPr="00D1214D">
        <w:rPr>
          <w:szCs w:val="24"/>
        </w:rPr>
        <w:t>;</w:t>
      </w:r>
    </w:p>
    <w:p w:rsidR="00332858" w:rsidRDefault="004124AA" w:rsidP="00096CE6">
      <w:pPr>
        <w:pStyle w:val="Pagrindinistekstas21"/>
        <w:tabs>
          <w:tab w:val="left" w:pos="990"/>
        </w:tabs>
        <w:spacing w:after="0" w:line="240" w:lineRule="auto"/>
        <w:ind w:firstLine="450"/>
        <w:jc w:val="both"/>
        <w:rPr>
          <w:szCs w:val="24"/>
        </w:rPr>
      </w:pPr>
      <w:r w:rsidRPr="00C7491A">
        <w:rPr>
          <w:szCs w:val="24"/>
        </w:rPr>
        <w:t xml:space="preserve">3.3. </w:t>
      </w:r>
      <w:r w:rsidR="00332858" w:rsidRPr="00C7491A">
        <w:rPr>
          <w:szCs w:val="24"/>
        </w:rPr>
        <w:t xml:space="preserve">Savivaldybės </w:t>
      </w:r>
      <w:r w:rsidR="008E1BF5" w:rsidRPr="00C7491A">
        <w:rPr>
          <w:szCs w:val="24"/>
        </w:rPr>
        <w:t xml:space="preserve">administracijos </w:t>
      </w:r>
      <w:r w:rsidR="00332858" w:rsidRPr="00C7491A">
        <w:rPr>
          <w:szCs w:val="24"/>
        </w:rPr>
        <w:t xml:space="preserve">darbuotojai, aptarnaudami </w:t>
      </w:r>
      <w:r w:rsidR="00E56FC1" w:rsidRPr="00C7491A">
        <w:rPr>
          <w:szCs w:val="24"/>
        </w:rPr>
        <w:t>asmenis</w:t>
      </w:r>
      <w:r w:rsidR="006963A2" w:rsidRPr="00C7491A">
        <w:rPr>
          <w:szCs w:val="24"/>
        </w:rPr>
        <w:t xml:space="preserve">, nagrinėdami jų prašymus </w:t>
      </w:r>
      <w:r w:rsidR="004F4FB3" w:rsidRPr="00C7491A">
        <w:rPr>
          <w:szCs w:val="24"/>
        </w:rPr>
        <w:t>ir</w:t>
      </w:r>
      <w:r w:rsidR="00332858" w:rsidRPr="00C7491A">
        <w:rPr>
          <w:szCs w:val="24"/>
        </w:rPr>
        <w:t xml:space="preserve"> skundus, privalo vadovautis pagarbos žmogaus teisėms, teisingumo, sąžiningumo ir protingumo, taip pat Lietuvos Respublikos viešojo administravimo įstatyme įtvirtintais įstatymo viršenybės, objektyvumo, proporcingumo, nepiktnaudžiavimo valdžia, tarnybinio bendradarbiavimo, efektyvumo, subsidiarumo ir vieno langelio principais, o teikdami asmenims informaciją – Lietuvos Respublikos teisės gauti informaciją i</w:t>
      </w:r>
      <w:r w:rsidR="00CB6A75" w:rsidRPr="00C7491A">
        <w:rPr>
          <w:szCs w:val="24"/>
        </w:rPr>
        <w:t xml:space="preserve">r duomenų pakartotinio naudojimo </w:t>
      </w:r>
      <w:r w:rsidR="00332858" w:rsidRPr="00C7491A">
        <w:rPr>
          <w:szCs w:val="24"/>
        </w:rPr>
        <w:t>įstatyme nustatytais informacijos išsamumo, tikslumo, teis</w:t>
      </w:r>
      <w:r w:rsidR="00F17CCC" w:rsidRPr="00C7491A">
        <w:rPr>
          <w:szCs w:val="24"/>
        </w:rPr>
        <w:t>ėtumo ir objektyvumo principais;</w:t>
      </w:r>
    </w:p>
    <w:p w:rsidR="00C7491A" w:rsidRDefault="00C7491A" w:rsidP="00C7491A">
      <w:pPr>
        <w:pStyle w:val="Pagrindinistekstas21"/>
        <w:numPr>
          <w:ilvl w:val="1"/>
          <w:numId w:val="23"/>
        </w:numPr>
        <w:tabs>
          <w:tab w:val="left" w:pos="900"/>
          <w:tab w:val="left" w:pos="990"/>
        </w:tabs>
        <w:spacing w:after="0" w:line="240" w:lineRule="auto"/>
        <w:jc w:val="both"/>
        <w:rPr>
          <w:szCs w:val="24"/>
        </w:rPr>
      </w:pPr>
      <w:r>
        <w:rPr>
          <w:szCs w:val="24"/>
        </w:rPr>
        <w:t xml:space="preserve"> </w:t>
      </w:r>
      <w:r w:rsidR="00F17CCC" w:rsidRPr="00C7491A">
        <w:rPr>
          <w:szCs w:val="24"/>
        </w:rPr>
        <w:t>Tvarkant asmens duomenis asmens duomenų apsauga užtikrinama vadovaujantis</w:t>
      </w:r>
    </w:p>
    <w:p w:rsidR="00F17CCC" w:rsidRPr="00C7491A" w:rsidRDefault="00F17CCC" w:rsidP="00C7491A">
      <w:pPr>
        <w:pStyle w:val="Pagrindinistekstas21"/>
        <w:tabs>
          <w:tab w:val="left" w:pos="900"/>
          <w:tab w:val="left" w:pos="990"/>
        </w:tabs>
        <w:spacing w:after="0" w:line="240" w:lineRule="auto"/>
        <w:jc w:val="both"/>
        <w:rPr>
          <w:szCs w:val="24"/>
        </w:rPr>
      </w:pPr>
      <w:r w:rsidRPr="00C7491A">
        <w:rPr>
          <w:szCs w:val="24"/>
        </w:rPr>
        <w:t>Reglamento (ES) 2016/679 nuostatomis.</w:t>
      </w:r>
    </w:p>
    <w:p w:rsidR="00332858" w:rsidRPr="00C7491A" w:rsidRDefault="004124AA" w:rsidP="007254D8">
      <w:pPr>
        <w:pStyle w:val="Sraopastraipa"/>
        <w:numPr>
          <w:ilvl w:val="1"/>
          <w:numId w:val="3"/>
        </w:numPr>
        <w:tabs>
          <w:tab w:val="left" w:pos="900"/>
        </w:tabs>
        <w:ind w:firstLine="426"/>
        <w:jc w:val="both"/>
        <w:rPr>
          <w:rFonts w:ascii="Times New Roman" w:hAnsi="Times New Roman"/>
          <w:sz w:val="24"/>
        </w:rPr>
      </w:pPr>
      <w:r w:rsidRPr="00C7491A">
        <w:rPr>
          <w:rFonts w:ascii="Times New Roman" w:hAnsi="Times New Roman"/>
          <w:sz w:val="24"/>
        </w:rPr>
        <w:t xml:space="preserve">4. </w:t>
      </w:r>
      <w:r w:rsidR="00332858" w:rsidRPr="00C7491A">
        <w:rPr>
          <w:rFonts w:ascii="Times New Roman" w:hAnsi="Times New Roman"/>
          <w:sz w:val="24"/>
        </w:rPr>
        <w:t xml:space="preserve">Savivaldybės administracija darbą organizuoja taip, kad asmenys, norintys ar privalantys teisės aktų nustatyta tvarka pateikti prašymus ar skundus asmeniškai, tai galėtų padaryti </w:t>
      </w:r>
      <w:r w:rsidR="00EF6251" w:rsidRPr="00C7491A">
        <w:rPr>
          <w:rFonts w:ascii="Times New Roman" w:hAnsi="Times New Roman"/>
          <w:sz w:val="24"/>
        </w:rPr>
        <w:t>visą darbo dienos laiką, taip pat ir pietų pertraukos metu</w:t>
      </w:r>
      <w:r w:rsidR="00332858" w:rsidRPr="00C7491A">
        <w:rPr>
          <w:rFonts w:ascii="Times New Roman" w:hAnsi="Times New Roman"/>
          <w:sz w:val="24"/>
        </w:rPr>
        <w:t xml:space="preserve">. Administracijos direktorius nustato ne mažiau kaip </w:t>
      </w:r>
      <w:r w:rsidR="00F138C6" w:rsidRPr="00C7491A">
        <w:rPr>
          <w:rFonts w:ascii="Times New Roman" w:hAnsi="Times New Roman"/>
          <w:sz w:val="24"/>
        </w:rPr>
        <w:t>2</w:t>
      </w:r>
      <w:r w:rsidR="00332858" w:rsidRPr="00C7491A">
        <w:rPr>
          <w:rFonts w:ascii="Times New Roman" w:hAnsi="Times New Roman"/>
          <w:sz w:val="24"/>
        </w:rPr>
        <w:t xml:space="preserve"> papildomas asmenų prašymų ar skundų priėmimo valandas per savaitę </w:t>
      </w:r>
      <w:r w:rsidR="00EF6251" w:rsidRPr="00C7491A">
        <w:rPr>
          <w:rFonts w:ascii="Times New Roman" w:hAnsi="Times New Roman"/>
          <w:sz w:val="24"/>
        </w:rPr>
        <w:t>prieš arba po</w:t>
      </w:r>
      <w:r w:rsidR="00332858" w:rsidRPr="00C7491A">
        <w:rPr>
          <w:rFonts w:ascii="Times New Roman" w:hAnsi="Times New Roman"/>
          <w:sz w:val="24"/>
        </w:rPr>
        <w:t xml:space="preserve"> Savivaldybės administracijos darbo </w:t>
      </w:r>
      <w:r w:rsidR="00EF6251" w:rsidRPr="00C7491A">
        <w:rPr>
          <w:rFonts w:ascii="Times New Roman" w:hAnsi="Times New Roman"/>
          <w:sz w:val="24"/>
        </w:rPr>
        <w:t>dienos laiko</w:t>
      </w:r>
      <w:r w:rsidR="00332858" w:rsidRPr="00C7491A">
        <w:rPr>
          <w:rFonts w:ascii="Times New Roman" w:hAnsi="Times New Roman"/>
          <w:sz w:val="24"/>
        </w:rPr>
        <w:t>.</w:t>
      </w:r>
      <w:r w:rsidR="006E5612" w:rsidRPr="00C7491A">
        <w:rPr>
          <w:rFonts w:ascii="Times New Roman" w:hAnsi="Times New Roman"/>
          <w:sz w:val="24"/>
        </w:rPr>
        <w:t xml:space="preserve"> Gyventojai, pagal savo gyvenam</w:t>
      </w:r>
      <w:r w:rsidR="006963A2" w:rsidRPr="00C7491A">
        <w:rPr>
          <w:rFonts w:ascii="Times New Roman" w:hAnsi="Times New Roman"/>
          <w:sz w:val="24"/>
        </w:rPr>
        <w:t>ą vietovę, prašymus adresuotus S</w:t>
      </w:r>
      <w:r w:rsidR="006E5612" w:rsidRPr="00C7491A">
        <w:rPr>
          <w:rFonts w:ascii="Times New Roman" w:hAnsi="Times New Roman"/>
          <w:sz w:val="24"/>
        </w:rPr>
        <w:t xml:space="preserve">avivaldybės administracijai gali perduoti per </w:t>
      </w:r>
      <w:r w:rsidR="00DD174A" w:rsidRPr="00C7491A">
        <w:rPr>
          <w:rFonts w:ascii="Times New Roman" w:hAnsi="Times New Roman"/>
          <w:sz w:val="24"/>
        </w:rPr>
        <w:t xml:space="preserve">Savivaldybės </w:t>
      </w:r>
      <w:r w:rsidR="006E5612" w:rsidRPr="00C7491A">
        <w:rPr>
          <w:rFonts w:ascii="Times New Roman" w:hAnsi="Times New Roman"/>
          <w:sz w:val="24"/>
        </w:rPr>
        <w:t>administracijos struktūrinius – teritorinius padalinius (seniūnij</w:t>
      </w:r>
      <w:r w:rsidR="00F97D82" w:rsidRPr="00C7491A">
        <w:rPr>
          <w:rFonts w:ascii="Times New Roman" w:hAnsi="Times New Roman"/>
          <w:sz w:val="24"/>
        </w:rPr>
        <w:t>as</w:t>
      </w:r>
      <w:r w:rsidR="00820E47" w:rsidRPr="00C7491A">
        <w:rPr>
          <w:rFonts w:ascii="Times New Roman" w:hAnsi="Times New Roman"/>
          <w:sz w:val="24"/>
        </w:rPr>
        <w:t>) jų darbo metu, kuri ne vėliau kaip</w:t>
      </w:r>
      <w:r w:rsidR="006E5612" w:rsidRPr="00C7491A">
        <w:rPr>
          <w:rFonts w:ascii="Times New Roman" w:hAnsi="Times New Roman"/>
          <w:sz w:val="24"/>
        </w:rPr>
        <w:t xml:space="preserve"> per 2 darbo dienas gyventoj</w:t>
      </w:r>
      <w:r w:rsidR="006963A2" w:rsidRPr="00C7491A">
        <w:rPr>
          <w:rFonts w:ascii="Times New Roman" w:hAnsi="Times New Roman"/>
          <w:sz w:val="24"/>
        </w:rPr>
        <w:t>o pra</w:t>
      </w:r>
      <w:r w:rsidR="00060577" w:rsidRPr="00C7491A">
        <w:rPr>
          <w:rFonts w:ascii="Times New Roman" w:hAnsi="Times New Roman"/>
          <w:sz w:val="24"/>
        </w:rPr>
        <w:t>šymą nuskenuoja ir atsiunčia elektroniniu paštu arba</w:t>
      </w:r>
      <w:r w:rsidR="006963A2" w:rsidRPr="00C7491A">
        <w:rPr>
          <w:rFonts w:ascii="Times New Roman" w:hAnsi="Times New Roman"/>
          <w:sz w:val="24"/>
        </w:rPr>
        <w:t xml:space="preserve"> originalą pristato į S</w:t>
      </w:r>
      <w:r w:rsidR="006E5612" w:rsidRPr="00C7491A">
        <w:rPr>
          <w:rFonts w:ascii="Times New Roman" w:hAnsi="Times New Roman"/>
          <w:sz w:val="24"/>
        </w:rPr>
        <w:t xml:space="preserve">avivaldybės administracijos 101 kab. </w:t>
      </w:r>
    </w:p>
    <w:p w:rsidR="00332858" w:rsidRPr="00C7491A" w:rsidRDefault="004124AA" w:rsidP="007254D8">
      <w:pPr>
        <w:pStyle w:val="Pagrindinistekstas21"/>
        <w:tabs>
          <w:tab w:val="left" w:pos="990"/>
        </w:tabs>
        <w:spacing w:after="0" w:line="240" w:lineRule="auto"/>
        <w:ind w:firstLine="450"/>
        <w:jc w:val="both"/>
        <w:rPr>
          <w:szCs w:val="24"/>
        </w:rPr>
      </w:pPr>
      <w:r w:rsidRPr="00C7491A">
        <w:rPr>
          <w:szCs w:val="24"/>
        </w:rPr>
        <w:t xml:space="preserve">5. </w:t>
      </w:r>
      <w:r w:rsidR="00332858" w:rsidRPr="00C7491A">
        <w:rPr>
          <w:szCs w:val="24"/>
        </w:rPr>
        <w:t>Nagrinėjant asmenų prašymus ar skundus, tvarkos aprašo nuostatos taikomos tiek, kiek tų klausimų nereglamentuoja Lietuvos Respublikos įstatymai ar jų pagrindu priimti kiti teisės aktai.</w:t>
      </w:r>
    </w:p>
    <w:p w:rsidR="00122BDE" w:rsidRPr="00C7491A" w:rsidRDefault="004124AA" w:rsidP="007254D8">
      <w:pPr>
        <w:pStyle w:val="Pagrindinistekstas21"/>
        <w:tabs>
          <w:tab w:val="left" w:pos="990"/>
        </w:tabs>
        <w:spacing w:after="0" w:line="240" w:lineRule="auto"/>
        <w:ind w:firstLine="450"/>
        <w:jc w:val="both"/>
        <w:rPr>
          <w:szCs w:val="24"/>
        </w:rPr>
      </w:pPr>
      <w:r w:rsidRPr="00C7491A">
        <w:rPr>
          <w:szCs w:val="24"/>
        </w:rPr>
        <w:t xml:space="preserve">6. </w:t>
      </w:r>
      <w:r w:rsidR="004F4FB3" w:rsidRPr="00C7491A">
        <w:rPr>
          <w:szCs w:val="24"/>
        </w:rPr>
        <w:t xml:space="preserve">Asmenų prašymų </w:t>
      </w:r>
      <w:r w:rsidR="00EF4537" w:rsidRPr="00C7491A">
        <w:rPr>
          <w:szCs w:val="24"/>
        </w:rPr>
        <w:t>i</w:t>
      </w:r>
      <w:r w:rsidR="004F4FB3" w:rsidRPr="00C7491A">
        <w:rPr>
          <w:szCs w:val="24"/>
        </w:rPr>
        <w:t>r</w:t>
      </w:r>
      <w:r w:rsidR="00EF4537" w:rsidRPr="00C7491A">
        <w:rPr>
          <w:szCs w:val="24"/>
        </w:rPr>
        <w:t xml:space="preserve"> skundų nagrinėjimo </w:t>
      </w:r>
      <w:r w:rsidR="008E1BF5" w:rsidRPr="00C7491A">
        <w:rPr>
          <w:szCs w:val="24"/>
        </w:rPr>
        <w:t>Kėdainių rajono savivaldybės administracijoje tvarkos aprašas skelbiamas s</w:t>
      </w:r>
      <w:r w:rsidR="00EF4537" w:rsidRPr="00C7491A">
        <w:rPr>
          <w:szCs w:val="24"/>
        </w:rPr>
        <w:t xml:space="preserve">avivaldybės interneto svetainėje. </w:t>
      </w:r>
    </w:p>
    <w:p w:rsidR="000C31F7" w:rsidRPr="00D1214D" w:rsidRDefault="000C31F7" w:rsidP="007254D8">
      <w:pPr>
        <w:pStyle w:val="Antrat1"/>
        <w:numPr>
          <w:ilvl w:val="0"/>
          <w:numId w:val="0"/>
        </w:numPr>
        <w:tabs>
          <w:tab w:val="left" w:pos="1296"/>
        </w:tabs>
        <w:spacing w:before="0" w:after="0"/>
        <w:ind w:left="1800"/>
        <w:rPr>
          <w:rFonts w:ascii="Times New Roman" w:hAnsi="Times New Roman" w:cs="Times New Roman"/>
        </w:rPr>
      </w:pPr>
      <w:r w:rsidRPr="00D1214D">
        <w:rPr>
          <w:rFonts w:ascii="Times New Roman" w:hAnsi="Times New Roman" w:cs="Times New Roman"/>
        </w:rPr>
        <w:lastRenderedPageBreak/>
        <w:t xml:space="preserve">                                       </w:t>
      </w:r>
      <w:bookmarkStart w:id="1" w:name="_Toc292801936"/>
      <w:r w:rsidRPr="00D1214D">
        <w:rPr>
          <w:rFonts w:ascii="Times New Roman" w:hAnsi="Times New Roman" w:cs="Times New Roman"/>
        </w:rPr>
        <w:t>I</w:t>
      </w:r>
      <w:r w:rsidR="00F451B8" w:rsidRPr="00D1214D">
        <w:rPr>
          <w:rFonts w:ascii="Times New Roman" w:hAnsi="Times New Roman" w:cs="Times New Roman"/>
        </w:rPr>
        <w:t>I</w:t>
      </w:r>
      <w:r w:rsidRPr="00D1214D">
        <w:rPr>
          <w:rFonts w:ascii="Times New Roman" w:hAnsi="Times New Roman" w:cs="Times New Roman"/>
        </w:rPr>
        <w:t xml:space="preserve"> SKYRIUS</w:t>
      </w:r>
    </w:p>
    <w:p w:rsidR="000C31F7" w:rsidRPr="00D1214D" w:rsidRDefault="000C31F7" w:rsidP="007254D8">
      <w:pPr>
        <w:pStyle w:val="Antrat1"/>
        <w:numPr>
          <w:ilvl w:val="0"/>
          <w:numId w:val="0"/>
        </w:numPr>
        <w:spacing w:before="0" w:after="0"/>
        <w:jc w:val="center"/>
        <w:rPr>
          <w:rFonts w:ascii="Times New Roman" w:hAnsi="Times New Roman" w:cs="Times New Roman"/>
        </w:rPr>
      </w:pPr>
      <w:r w:rsidRPr="00D1214D">
        <w:rPr>
          <w:rFonts w:ascii="Times New Roman" w:hAnsi="Times New Roman" w:cs="Times New Roman"/>
        </w:rPr>
        <w:t>ASMENŲ APTARNAVIMAS TAIKANT VIENO LANGELIO PRINCIPĄ</w:t>
      </w:r>
      <w:bookmarkEnd w:id="1"/>
      <w:r w:rsidRPr="00D1214D">
        <w:rPr>
          <w:rFonts w:ascii="Times New Roman" w:hAnsi="Times New Roman" w:cs="Times New Roman"/>
        </w:rPr>
        <w:br/>
      </w:r>
    </w:p>
    <w:p w:rsidR="000C31F7" w:rsidRPr="00D1214D" w:rsidRDefault="00096CE6" w:rsidP="00096CE6">
      <w:pPr>
        <w:pStyle w:val="Pagrindiniotekstotrauka31"/>
        <w:tabs>
          <w:tab w:val="left" w:pos="426"/>
        </w:tabs>
        <w:spacing w:after="0"/>
        <w:ind w:left="0"/>
        <w:jc w:val="both"/>
        <w:rPr>
          <w:sz w:val="24"/>
        </w:rPr>
      </w:pPr>
      <w:r w:rsidRPr="00D1214D">
        <w:rPr>
          <w:sz w:val="24"/>
        </w:rPr>
        <w:tab/>
      </w:r>
      <w:r w:rsidR="00E710CE" w:rsidRPr="00D1214D">
        <w:rPr>
          <w:sz w:val="24"/>
        </w:rPr>
        <w:t xml:space="preserve">7. </w:t>
      </w:r>
      <w:r w:rsidR="000C31F7" w:rsidRPr="00D1214D">
        <w:rPr>
          <w:sz w:val="24"/>
        </w:rPr>
        <w:t>Asmenų prašymų / skundų nagrinėjimas taikant vieno langelio principą reiškia, kad prašymai</w:t>
      </w:r>
      <w:r w:rsidR="00E710CE" w:rsidRPr="00D1214D">
        <w:rPr>
          <w:sz w:val="24"/>
        </w:rPr>
        <w:t xml:space="preserve"> </w:t>
      </w:r>
      <w:r w:rsidR="000C31F7" w:rsidRPr="00D1214D">
        <w:rPr>
          <w:sz w:val="24"/>
        </w:rPr>
        <w:t xml:space="preserve">/ skundai priimami ir atsakymai į juos pateikiami vienoje darbo vietoje ir sprendimui priimti reikalingą informaciją iš </w:t>
      </w:r>
      <w:r w:rsidR="00000A46" w:rsidRPr="00D1214D">
        <w:rPr>
          <w:sz w:val="24"/>
        </w:rPr>
        <w:t>S</w:t>
      </w:r>
      <w:r w:rsidR="000C31F7" w:rsidRPr="00D1214D">
        <w:rPr>
          <w:sz w:val="24"/>
        </w:rPr>
        <w:t xml:space="preserve">avivaldybės administracijos padalinių, pavaldžių institucijų, prireikus – ir iš kitų institucijų gauna </w:t>
      </w:r>
      <w:r w:rsidR="00000A46" w:rsidRPr="00D1214D">
        <w:rPr>
          <w:sz w:val="24"/>
        </w:rPr>
        <w:t>S</w:t>
      </w:r>
      <w:r w:rsidR="000C31F7" w:rsidRPr="00D1214D">
        <w:rPr>
          <w:sz w:val="24"/>
        </w:rPr>
        <w:t>avivaldybės administracija, neįpareigodama to atlikti asmenį, kuris kreipiasi.</w:t>
      </w:r>
    </w:p>
    <w:p w:rsidR="000C31F7" w:rsidRPr="00D1214D" w:rsidRDefault="00096CE6" w:rsidP="00096CE6">
      <w:pPr>
        <w:pStyle w:val="Pagrindiniotekstotrauka31"/>
        <w:tabs>
          <w:tab w:val="left" w:pos="426"/>
        </w:tabs>
        <w:spacing w:after="0"/>
        <w:ind w:left="0"/>
        <w:jc w:val="both"/>
        <w:rPr>
          <w:sz w:val="24"/>
        </w:rPr>
      </w:pPr>
      <w:r w:rsidRPr="00D1214D">
        <w:rPr>
          <w:sz w:val="24"/>
        </w:rPr>
        <w:tab/>
      </w:r>
      <w:r w:rsidR="00E710CE" w:rsidRPr="00D1214D">
        <w:rPr>
          <w:sz w:val="24"/>
        </w:rPr>
        <w:t xml:space="preserve">8. </w:t>
      </w:r>
      <w:r w:rsidR="000C31F7" w:rsidRPr="00D1214D">
        <w:rPr>
          <w:sz w:val="24"/>
        </w:rPr>
        <w:t>Kai vieno langelio asmenų aptarnavimo padalinys nesteigiamas, šio padalinio funkcijas</w:t>
      </w:r>
      <w:r w:rsidR="00707060" w:rsidRPr="00D1214D">
        <w:rPr>
          <w:sz w:val="24"/>
        </w:rPr>
        <w:t xml:space="preserve"> </w:t>
      </w:r>
      <w:r w:rsidR="000C31F7" w:rsidRPr="00D1214D">
        <w:rPr>
          <w:sz w:val="24"/>
        </w:rPr>
        <w:t xml:space="preserve">atlieka </w:t>
      </w:r>
      <w:r w:rsidR="00D93787" w:rsidRPr="00D1214D">
        <w:rPr>
          <w:sz w:val="24"/>
        </w:rPr>
        <w:t xml:space="preserve">Savivaldybės </w:t>
      </w:r>
      <w:r w:rsidR="00D93787" w:rsidRPr="00D1214D">
        <w:rPr>
          <w:sz w:val="24"/>
          <w:szCs w:val="24"/>
        </w:rPr>
        <w:t>administracijos</w:t>
      </w:r>
      <w:r w:rsidR="00D93787" w:rsidRPr="00D1214D">
        <w:rPr>
          <w:sz w:val="24"/>
        </w:rPr>
        <w:t xml:space="preserve"> </w:t>
      </w:r>
      <w:r w:rsidR="000C31F7" w:rsidRPr="00D1214D">
        <w:rPr>
          <w:sz w:val="24"/>
        </w:rPr>
        <w:t>Bendrasis skyrius.</w:t>
      </w:r>
    </w:p>
    <w:p w:rsidR="000C31F7" w:rsidRPr="00D1214D" w:rsidRDefault="00E710CE" w:rsidP="00096CE6">
      <w:pPr>
        <w:pStyle w:val="Pagrindiniotekstotrauka31"/>
        <w:tabs>
          <w:tab w:val="left" w:pos="851"/>
        </w:tabs>
        <w:spacing w:after="0"/>
        <w:ind w:firstLine="143"/>
        <w:jc w:val="both"/>
        <w:rPr>
          <w:sz w:val="24"/>
          <w:szCs w:val="24"/>
        </w:rPr>
      </w:pPr>
      <w:r w:rsidRPr="00D1214D">
        <w:rPr>
          <w:sz w:val="24"/>
        </w:rPr>
        <w:t xml:space="preserve">9. </w:t>
      </w:r>
      <w:r w:rsidR="00F2495D" w:rsidRPr="00D1214D">
        <w:rPr>
          <w:sz w:val="24"/>
        </w:rPr>
        <w:t xml:space="preserve">Savivaldybės </w:t>
      </w:r>
      <w:r w:rsidR="00F2495D" w:rsidRPr="00D1214D">
        <w:rPr>
          <w:sz w:val="24"/>
          <w:szCs w:val="24"/>
        </w:rPr>
        <w:t>administracijos</w:t>
      </w:r>
      <w:r w:rsidR="00F2495D" w:rsidRPr="00D1214D">
        <w:rPr>
          <w:sz w:val="24"/>
        </w:rPr>
        <w:t xml:space="preserve"> </w:t>
      </w:r>
      <w:r w:rsidR="000C31F7" w:rsidRPr="00D1214D">
        <w:rPr>
          <w:sz w:val="24"/>
        </w:rPr>
        <w:t>Bendrasis skyrius atlieka šias funkcijas</w:t>
      </w:r>
      <w:r w:rsidR="000C31F7" w:rsidRPr="00D1214D">
        <w:rPr>
          <w:sz w:val="24"/>
          <w:szCs w:val="24"/>
        </w:rPr>
        <w:t>:</w:t>
      </w:r>
    </w:p>
    <w:p w:rsidR="000C31F7"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9.1. </w:t>
      </w:r>
      <w:r w:rsidR="000C31F7" w:rsidRPr="00D1214D">
        <w:rPr>
          <w:rFonts w:ascii="Times New Roman" w:hAnsi="Times New Roman"/>
          <w:sz w:val="24"/>
        </w:rPr>
        <w:t xml:space="preserve">priima raštu arba </w:t>
      </w:r>
      <w:r w:rsidR="00992611" w:rsidRPr="00D1214D">
        <w:rPr>
          <w:rFonts w:ascii="Times New Roman" w:hAnsi="Times New Roman"/>
          <w:sz w:val="24"/>
        </w:rPr>
        <w:t>elektroninių ryšių priemonėmis</w:t>
      </w:r>
      <w:r w:rsidR="00C84E3E" w:rsidRPr="00D1214D">
        <w:rPr>
          <w:rFonts w:ascii="Times New Roman" w:hAnsi="Times New Roman"/>
          <w:sz w:val="24"/>
        </w:rPr>
        <w:t xml:space="preserve"> (elektroniniu paštu, per Nacionalinę elektroninių siuntų pristatymo naudojant pašto tinklą informacinę sistemą (</w:t>
      </w:r>
      <w:r w:rsidR="00F31F59" w:rsidRPr="00D1214D">
        <w:rPr>
          <w:rFonts w:ascii="Times New Roman" w:hAnsi="Times New Roman"/>
          <w:sz w:val="24"/>
        </w:rPr>
        <w:t xml:space="preserve">toliau – </w:t>
      </w:r>
      <w:r w:rsidR="00C84E3E" w:rsidRPr="00D1214D">
        <w:rPr>
          <w:rFonts w:ascii="Times New Roman" w:hAnsi="Times New Roman"/>
          <w:sz w:val="24"/>
        </w:rPr>
        <w:t>E. pristatymas)</w:t>
      </w:r>
      <w:r w:rsidR="00F05356" w:rsidRPr="00D1214D">
        <w:rPr>
          <w:rFonts w:ascii="Times New Roman" w:hAnsi="Times New Roman"/>
          <w:sz w:val="24"/>
        </w:rPr>
        <w:t>, per Elektroninius valdžios vartus</w:t>
      </w:r>
      <w:r w:rsidR="00C84E3E" w:rsidRPr="00D1214D">
        <w:rPr>
          <w:rFonts w:ascii="Times New Roman" w:hAnsi="Times New Roman"/>
          <w:sz w:val="24"/>
        </w:rPr>
        <w:t>)</w:t>
      </w:r>
      <w:r w:rsidR="00992611" w:rsidRPr="00D1214D">
        <w:rPr>
          <w:rFonts w:ascii="Times New Roman" w:hAnsi="Times New Roman"/>
          <w:sz w:val="24"/>
        </w:rPr>
        <w:t xml:space="preserve"> </w:t>
      </w:r>
      <w:r w:rsidR="000C31F7" w:rsidRPr="00D1214D">
        <w:rPr>
          <w:rFonts w:ascii="Times New Roman" w:hAnsi="Times New Roman"/>
          <w:sz w:val="24"/>
        </w:rPr>
        <w:t xml:space="preserve">pateiktus asmenų prašymus, nustato, kokia jų esmė, kokios informacijos reikia sprendimams priimti, kokią informaciją ir dokumentus pagal galiojančius teisės aktus privalo pateikti asmuo, kuris kreipiasi, numato, kokią informaciją gali gauti iš </w:t>
      </w:r>
      <w:r w:rsidR="00000A46" w:rsidRPr="00D1214D">
        <w:rPr>
          <w:rFonts w:ascii="Times New Roman" w:hAnsi="Times New Roman"/>
          <w:sz w:val="24"/>
        </w:rPr>
        <w:t>S</w:t>
      </w:r>
      <w:r w:rsidR="000C31F7" w:rsidRPr="00D1214D">
        <w:rPr>
          <w:rFonts w:ascii="Times New Roman" w:hAnsi="Times New Roman"/>
          <w:sz w:val="24"/>
        </w:rPr>
        <w:t xml:space="preserve">avivaldybės administracijos padalinių, pavaldžių ir kitų institucijų, ir paprašo asmenį, kuris kreipiasi, pateikti informaciją ir dokumentus, kurių </w:t>
      </w:r>
      <w:r w:rsidR="00000A46" w:rsidRPr="00D1214D">
        <w:rPr>
          <w:rFonts w:ascii="Times New Roman" w:hAnsi="Times New Roman"/>
          <w:sz w:val="24"/>
        </w:rPr>
        <w:t>S</w:t>
      </w:r>
      <w:r w:rsidR="000C31F7" w:rsidRPr="00D1214D">
        <w:rPr>
          <w:rFonts w:ascii="Times New Roman" w:hAnsi="Times New Roman"/>
          <w:sz w:val="24"/>
        </w:rPr>
        <w:t xml:space="preserve">avivaldybės administracija pati negali gauti arba kuriuos pagal galiojančius teisės aktus privalo pateikti šis asmuo, bet jų nepateikia. Iš </w:t>
      </w:r>
      <w:r w:rsidR="00E56FC1" w:rsidRPr="00D1214D">
        <w:rPr>
          <w:rFonts w:ascii="Times New Roman" w:hAnsi="Times New Roman"/>
          <w:sz w:val="24"/>
        </w:rPr>
        <w:t>asmens</w:t>
      </w:r>
      <w:r w:rsidR="000C31F7" w:rsidRPr="00D1214D">
        <w:rPr>
          <w:rFonts w:ascii="Times New Roman" w:hAnsi="Times New Roman"/>
          <w:sz w:val="24"/>
        </w:rPr>
        <w:t xml:space="preserve"> negalima reikalauti papildomos informacijos, kuri yra </w:t>
      </w:r>
      <w:r w:rsidR="00000A46" w:rsidRPr="00D1214D">
        <w:rPr>
          <w:rFonts w:ascii="Times New Roman" w:hAnsi="Times New Roman"/>
          <w:sz w:val="24"/>
        </w:rPr>
        <w:t>S</w:t>
      </w:r>
      <w:r w:rsidR="000C31F7" w:rsidRPr="00D1214D">
        <w:rPr>
          <w:rFonts w:ascii="Times New Roman" w:hAnsi="Times New Roman"/>
          <w:sz w:val="24"/>
        </w:rPr>
        <w:t>avivaldybės administracijos ar kitų institucijų informacinėse sistemose, registruose ar gaunamos Lietuvos Respublikos viešojo administravimo įstatyme nustatyta tarnybinės pagalbos tvarka. Už pateiktų dokumentų teising</w:t>
      </w:r>
      <w:r w:rsidR="00E569EC" w:rsidRPr="00D1214D">
        <w:rPr>
          <w:rFonts w:ascii="Times New Roman" w:hAnsi="Times New Roman"/>
          <w:sz w:val="24"/>
        </w:rPr>
        <w:t>umą atsako juos pateikęs asmuo;</w:t>
      </w:r>
    </w:p>
    <w:p w:rsidR="000C31F7"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 9.2. </w:t>
      </w:r>
      <w:r w:rsidR="000C31F7" w:rsidRPr="00D1214D">
        <w:rPr>
          <w:rFonts w:ascii="Times New Roman" w:hAnsi="Times New Roman"/>
          <w:sz w:val="24"/>
        </w:rPr>
        <w:t xml:space="preserve">suveda gautų prašymų duomenis </w:t>
      </w:r>
      <w:r w:rsidR="002725F8" w:rsidRPr="00D1214D">
        <w:rPr>
          <w:rFonts w:ascii="Times New Roman" w:hAnsi="Times New Roman"/>
          <w:sz w:val="24"/>
        </w:rPr>
        <w:t xml:space="preserve"> į elektroninę dokumentų valdymo sistemą (toliau –</w:t>
      </w:r>
      <w:r w:rsidR="000C31F7" w:rsidRPr="00D1214D">
        <w:rPr>
          <w:rFonts w:ascii="Times New Roman" w:hAnsi="Times New Roman"/>
          <w:sz w:val="24"/>
        </w:rPr>
        <w:t>EDVS</w:t>
      </w:r>
      <w:r w:rsidR="002725F8" w:rsidRPr="00D1214D">
        <w:rPr>
          <w:rFonts w:ascii="Times New Roman" w:hAnsi="Times New Roman"/>
          <w:sz w:val="24"/>
        </w:rPr>
        <w:t>)</w:t>
      </w:r>
      <w:r w:rsidR="000C31F7" w:rsidRPr="00D1214D">
        <w:rPr>
          <w:rFonts w:ascii="Times New Roman" w:hAnsi="Times New Roman"/>
          <w:sz w:val="24"/>
        </w:rPr>
        <w:t xml:space="preserve">, suteikia dokumentams registracijos numerius ir perduoda juos </w:t>
      </w:r>
      <w:r w:rsidR="007F38FF" w:rsidRPr="00D1214D">
        <w:rPr>
          <w:rFonts w:ascii="Times New Roman" w:hAnsi="Times New Roman"/>
          <w:sz w:val="24"/>
        </w:rPr>
        <w:t>s</w:t>
      </w:r>
      <w:r w:rsidR="000C31F7" w:rsidRPr="00D1214D">
        <w:rPr>
          <w:rFonts w:ascii="Times New Roman" w:hAnsi="Times New Roman"/>
          <w:sz w:val="24"/>
        </w:rPr>
        <w:t>avivaldybės merui ar administracijos di</w:t>
      </w:r>
      <w:r w:rsidR="00E569EC" w:rsidRPr="00D1214D">
        <w:rPr>
          <w:rFonts w:ascii="Times New Roman" w:hAnsi="Times New Roman"/>
          <w:sz w:val="24"/>
        </w:rPr>
        <w:t>rektoriui rezoliucijai užrašyti;</w:t>
      </w:r>
      <w:r w:rsidR="000C31F7" w:rsidRPr="00D1214D">
        <w:rPr>
          <w:rFonts w:ascii="Times New Roman" w:hAnsi="Times New Roman"/>
          <w:sz w:val="24"/>
        </w:rPr>
        <w:tab/>
      </w:r>
    </w:p>
    <w:p w:rsidR="000C31F7"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 9.3. </w:t>
      </w:r>
      <w:r w:rsidR="000C31F7" w:rsidRPr="00D1214D">
        <w:rPr>
          <w:rFonts w:ascii="Times New Roman" w:hAnsi="Times New Roman"/>
          <w:sz w:val="24"/>
        </w:rPr>
        <w:t xml:space="preserve">asmens pageidavimu informuoja jį apie prašymą nagrinėjantį savivaldybės </w:t>
      </w:r>
      <w:r w:rsidR="007F38FF" w:rsidRPr="00D1214D">
        <w:rPr>
          <w:rFonts w:ascii="Times New Roman" w:hAnsi="Times New Roman"/>
          <w:sz w:val="24"/>
        </w:rPr>
        <w:t xml:space="preserve">administracijos </w:t>
      </w:r>
      <w:r w:rsidR="000C31F7" w:rsidRPr="00D1214D">
        <w:rPr>
          <w:rFonts w:ascii="Times New Roman" w:hAnsi="Times New Roman"/>
          <w:sz w:val="24"/>
        </w:rPr>
        <w:t xml:space="preserve">darbuotoją, kada ir kaip jam bus pranešta apie rūpimo klausimo išsprendimą. Į </w:t>
      </w:r>
      <w:r w:rsidR="00992611" w:rsidRPr="00D1214D">
        <w:rPr>
          <w:rFonts w:ascii="Times New Roman" w:hAnsi="Times New Roman"/>
          <w:sz w:val="24"/>
        </w:rPr>
        <w:t>elektroninių ryšių priemonėmis</w:t>
      </w:r>
      <w:r w:rsidR="000C31F7" w:rsidRPr="00D1214D">
        <w:rPr>
          <w:rFonts w:ascii="Times New Roman" w:hAnsi="Times New Roman"/>
          <w:sz w:val="24"/>
        </w:rPr>
        <w:t xml:space="preserve"> gautus prašymus atsakoma </w:t>
      </w:r>
      <w:r w:rsidR="00992611" w:rsidRPr="00D1214D">
        <w:rPr>
          <w:rFonts w:ascii="Times New Roman" w:hAnsi="Times New Roman"/>
          <w:sz w:val="24"/>
        </w:rPr>
        <w:t>elektroninių ryšių priemonėmis</w:t>
      </w:r>
      <w:r w:rsidR="000C31F7" w:rsidRPr="00D1214D">
        <w:rPr>
          <w:rFonts w:ascii="Times New Roman" w:hAnsi="Times New Roman"/>
          <w:sz w:val="24"/>
        </w:rPr>
        <w:t>, jei pareiškėjas nepageida</w:t>
      </w:r>
      <w:r w:rsidR="00E569EC" w:rsidRPr="00D1214D">
        <w:rPr>
          <w:rFonts w:ascii="Times New Roman" w:hAnsi="Times New Roman"/>
          <w:sz w:val="24"/>
        </w:rPr>
        <w:t>uja atsakymo gauti kitokiu būdu;</w:t>
      </w:r>
    </w:p>
    <w:p w:rsidR="000C31F7"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 9.4. </w:t>
      </w:r>
      <w:r w:rsidR="000C31F7" w:rsidRPr="00D1214D">
        <w:rPr>
          <w:rFonts w:ascii="Times New Roman" w:hAnsi="Times New Roman"/>
          <w:sz w:val="24"/>
        </w:rPr>
        <w:t xml:space="preserve">jeigu </w:t>
      </w:r>
      <w:r w:rsidR="00E56FC1" w:rsidRPr="00D1214D">
        <w:rPr>
          <w:rFonts w:ascii="Times New Roman" w:hAnsi="Times New Roman"/>
          <w:sz w:val="24"/>
        </w:rPr>
        <w:t>asmeniui</w:t>
      </w:r>
      <w:r w:rsidR="000C31F7" w:rsidRPr="00D1214D">
        <w:rPr>
          <w:rFonts w:ascii="Times New Roman" w:hAnsi="Times New Roman"/>
          <w:sz w:val="24"/>
        </w:rPr>
        <w:t xml:space="preserve"> rūpimas klausimas priklauso ne </w:t>
      </w:r>
      <w:r w:rsidR="00000A46" w:rsidRPr="00D1214D">
        <w:rPr>
          <w:rFonts w:ascii="Times New Roman" w:hAnsi="Times New Roman"/>
          <w:sz w:val="24"/>
        </w:rPr>
        <w:t>S</w:t>
      </w:r>
      <w:r w:rsidR="000C31F7" w:rsidRPr="00D1214D">
        <w:rPr>
          <w:rFonts w:ascii="Times New Roman" w:hAnsi="Times New Roman"/>
          <w:sz w:val="24"/>
        </w:rPr>
        <w:t xml:space="preserve">avivaldybės </w:t>
      </w:r>
      <w:r w:rsidR="003662E2" w:rsidRPr="00D1214D">
        <w:rPr>
          <w:rFonts w:ascii="Times New Roman" w:hAnsi="Times New Roman"/>
          <w:sz w:val="24"/>
        </w:rPr>
        <w:t xml:space="preserve">administracijos </w:t>
      </w:r>
      <w:r w:rsidR="000C31F7" w:rsidRPr="00D1214D">
        <w:rPr>
          <w:rFonts w:ascii="Times New Roman" w:hAnsi="Times New Roman"/>
          <w:sz w:val="24"/>
        </w:rPr>
        <w:t>kompetencijai, paaiškinama, kuri institucija kompetentinga spręsti šį klausimą, nurodomas jos adresas, telefonas ir prašymas persiunčiamas nagrinėti kompetentingai institucijai. Tuo atveju, kai nėra institucijos, kuri pagal savo kompetenciją turėtų nagrinėti prašymą, prašymas ar skundas grąžinamas pareiškėjui, nurodant grąžinimo priežastį;</w:t>
      </w:r>
    </w:p>
    <w:p w:rsidR="000C31F7"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9.5. </w:t>
      </w:r>
      <w:r w:rsidR="000C31F7" w:rsidRPr="00D1214D">
        <w:rPr>
          <w:rFonts w:ascii="Times New Roman" w:hAnsi="Times New Roman"/>
          <w:sz w:val="24"/>
        </w:rPr>
        <w:t xml:space="preserve">išduoda </w:t>
      </w:r>
      <w:r w:rsidR="00E56FC1" w:rsidRPr="00D1214D">
        <w:rPr>
          <w:rFonts w:ascii="Times New Roman" w:hAnsi="Times New Roman"/>
          <w:sz w:val="24"/>
        </w:rPr>
        <w:t>asmeniui</w:t>
      </w:r>
      <w:r w:rsidR="000C31F7" w:rsidRPr="00D1214D">
        <w:rPr>
          <w:rFonts w:ascii="Times New Roman" w:hAnsi="Times New Roman"/>
          <w:sz w:val="24"/>
        </w:rPr>
        <w:t xml:space="preserve"> užpildyti reikiamus dokumentus, </w:t>
      </w:r>
      <w:r w:rsidR="00E569EC" w:rsidRPr="00D1214D">
        <w:rPr>
          <w:rFonts w:ascii="Times New Roman" w:hAnsi="Times New Roman"/>
          <w:sz w:val="24"/>
        </w:rPr>
        <w:t>prireikus padeda juos užpildyti;</w:t>
      </w:r>
    </w:p>
    <w:p w:rsidR="0058737B"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9.6 </w:t>
      </w:r>
      <w:r w:rsidR="0058737B" w:rsidRPr="00D1214D">
        <w:rPr>
          <w:rFonts w:ascii="Times New Roman" w:hAnsi="Times New Roman"/>
          <w:sz w:val="24"/>
        </w:rPr>
        <w:t xml:space="preserve">grąžina asmeniui prašymus / skundus, neatitinkančius tvarkos aprašo </w:t>
      </w:r>
      <w:r w:rsidR="00F17CCC" w:rsidRPr="00D1214D">
        <w:rPr>
          <w:rFonts w:ascii="Times New Roman" w:hAnsi="Times New Roman"/>
          <w:sz w:val="24"/>
        </w:rPr>
        <w:t>19 ir 20</w:t>
      </w:r>
      <w:r w:rsidR="0058737B" w:rsidRPr="00D1214D">
        <w:rPr>
          <w:rFonts w:ascii="Times New Roman" w:hAnsi="Times New Roman"/>
          <w:sz w:val="24"/>
        </w:rPr>
        <w:t xml:space="preserve"> punktuose nustatytų reikalavimų;</w:t>
      </w:r>
    </w:p>
    <w:p w:rsidR="000C31F7"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 9.7. </w:t>
      </w:r>
      <w:r w:rsidR="000C31F7" w:rsidRPr="00D1214D">
        <w:rPr>
          <w:rFonts w:ascii="Times New Roman" w:hAnsi="Times New Roman"/>
          <w:sz w:val="24"/>
        </w:rPr>
        <w:t xml:space="preserve">teikia </w:t>
      </w:r>
      <w:r w:rsidR="00E569EC" w:rsidRPr="00D1214D">
        <w:rPr>
          <w:rFonts w:ascii="Times New Roman" w:hAnsi="Times New Roman"/>
          <w:sz w:val="24"/>
        </w:rPr>
        <w:t>ar išsiunčia asmenims atsakymus;</w:t>
      </w:r>
    </w:p>
    <w:p w:rsidR="000C31F7"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 9.8. </w:t>
      </w:r>
      <w:r w:rsidR="000C31F7" w:rsidRPr="00D1214D">
        <w:rPr>
          <w:rFonts w:ascii="Times New Roman" w:hAnsi="Times New Roman"/>
          <w:sz w:val="24"/>
        </w:rPr>
        <w:t>asmens pageidavimu jį informuoj</w:t>
      </w:r>
      <w:r w:rsidR="00E569EC" w:rsidRPr="00D1214D">
        <w:rPr>
          <w:rFonts w:ascii="Times New Roman" w:hAnsi="Times New Roman"/>
          <w:sz w:val="24"/>
        </w:rPr>
        <w:t xml:space="preserve">a apie prašymo </w:t>
      </w:r>
      <w:r w:rsidR="0058737B" w:rsidRPr="00D1214D">
        <w:rPr>
          <w:rFonts w:ascii="Times New Roman" w:hAnsi="Times New Roman"/>
          <w:sz w:val="24"/>
        </w:rPr>
        <w:t xml:space="preserve"> / skundo </w:t>
      </w:r>
      <w:r w:rsidR="00E569EC" w:rsidRPr="00D1214D">
        <w:rPr>
          <w:rFonts w:ascii="Times New Roman" w:hAnsi="Times New Roman"/>
          <w:sz w:val="24"/>
        </w:rPr>
        <w:t>nagrinėjimo eigą;</w:t>
      </w:r>
      <w:r w:rsidR="000C31F7" w:rsidRPr="00D1214D">
        <w:rPr>
          <w:rFonts w:ascii="Times New Roman" w:hAnsi="Times New Roman"/>
          <w:sz w:val="24"/>
        </w:rPr>
        <w:t xml:space="preserve"> </w:t>
      </w:r>
    </w:p>
    <w:p w:rsidR="000C31F7"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 9.9. </w:t>
      </w:r>
      <w:r w:rsidR="000C31F7" w:rsidRPr="00D1214D">
        <w:rPr>
          <w:rFonts w:ascii="Times New Roman" w:hAnsi="Times New Roman"/>
          <w:sz w:val="24"/>
        </w:rPr>
        <w:t>teikia asmens prašomą informaciją, pažym</w:t>
      </w:r>
      <w:r w:rsidR="00E569EC" w:rsidRPr="00D1214D">
        <w:rPr>
          <w:rFonts w:ascii="Times New Roman" w:hAnsi="Times New Roman"/>
          <w:sz w:val="24"/>
        </w:rPr>
        <w:t>as teisės aktų nustatyta tvarka;</w:t>
      </w:r>
    </w:p>
    <w:p w:rsidR="00000A46"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9.10. </w:t>
      </w:r>
      <w:r w:rsidR="00000A46" w:rsidRPr="00D1214D">
        <w:rPr>
          <w:rFonts w:ascii="Times New Roman" w:hAnsi="Times New Roman"/>
          <w:sz w:val="24"/>
        </w:rPr>
        <w:t>teikia</w:t>
      </w:r>
      <w:r w:rsidR="00000A46" w:rsidRPr="00D1214D">
        <w:t xml:space="preserve"> </w:t>
      </w:r>
      <w:r w:rsidR="00000A46" w:rsidRPr="00D1214D">
        <w:rPr>
          <w:rFonts w:ascii="Times New Roman" w:hAnsi="Times New Roman"/>
          <w:sz w:val="24"/>
        </w:rPr>
        <w:t>informaciją apie Savivaldybės administracijos veiklą ir konsultuoja Savivaldybės administracijos kompetencijos klausimais, išskyrus atvejus, kai dėl keliamų klausimų sudėtingumo (specifiškumo) ar kompleksiškumo asmenį turi konsultuoti kiti Savivaldybės administracijos valstybės tarnautojai ar darbuotojai, dirbantys pagal darbo sutartį, turintys reikalingą kompetenciją;</w:t>
      </w:r>
    </w:p>
    <w:p w:rsidR="000C31F7"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 9.11. </w:t>
      </w:r>
      <w:r w:rsidR="000C31F7" w:rsidRPr="00D1214D">
        <w:rPr>
          <w:rFonts w:ascii="Times New Roman" w:hAnsi="Times New Roman"/>
          <w:sz w:val="24"/>
        </w:rPr>
        <w:t>rengia pasiūlymus, kaip geriau nagrinėti sudėt</w:t>
      </w:r>
      <w:r w:rsidR="00E569EC" w:rsidRPr="00D1214D">
        <w:rPr>
          <w:rFonts w:ascii="Times New Roman" w:hAnsi="Times New Roman"/>
          <w:sz w:val="24"/>
        </w:rPr>
        <w:t>ingus, dažnai gaunamus prašymus;</w:t>
      </w:r>
      <w:r w:rsidR="000C31F7" w:rsidRPr="00D1214D">
        <w:rPr>
          <w:rFonts w:ascii="Times New Roman" w:hAnsi="Times New Roman"/>
          <w:sz w:val="24"/>
        </w:rPr>
        <w:t xml:space="preserve"> </w:t>
      </w:r>
    </w:p>
    <w:p w:rsidR="000C31F7" w:rsidRPr="00D1214D" w:rsidRDefault="00E710CE" w:rsidP="007254D8">
      <w:pPr>
        <w:pStyle w:val="Sraopastraipa"/>
        <w:tabs>
          <w:tab w:val="num" w:pos="993"/>
        </w:tabs>
        <w:ind w:left="0" w:firstLine="426"/>
        <w:jc w:val="both"/>
        <w:rPr>
          <w:rFonts w:ascii="Times New Roman" w:hAnsi="Times New Roman"/>
          <w:sz w:val="24"/>
        </w:rPr>
      </w:pPr>
      <w:r w:rsidRPr="00D1214D">
        <w:rPr>
          <w:rFonts w:ascii="Times New Roman" w:hAnsi="Times New Roman"/>
          <w:sz w:val="24"/>
        </w:rPr>
        <w:t xml:space="preserve"> 9.12. </w:t>
      </w:r>
      <w:r w:rsidR="00E569EC" w:rsidRPr="00D1214D">
        <w:rPr>
          <w:rFonts w:ascii="Times New Roman" w:hAnsi="Times New Roman"/>
          <w:sz w:val="24"/>
        </w:rPr>
        <w:t>k</w:t>
      </w:r>
      <w:r w:rsidR="000C31F7" w:rsidRPr="00D1214D">
        <w:rPr>
          <w:rFonts w:ascii="Times New Roman" w:hAnsi="Times New Roman"/>
          <w:sz w:val="24"/>
        </w:rPr>
        <w:t xml:space="preserve">artą per metus atlieka asmenų aptarnavimo ir prašymų nagrinėjimo taikant vieno langelio principą kokybės analizę ir apie tai informuoja </w:t>
      </w:r>
      <w:r w:rsidR="00E569EC" w:rsidRPr="00D1214D">
        <w:rPr>
          <w:rFonts w:ascii="Times New Roman" w:hAnsi="Times New Roman"/>
          <w:sz w:val="24"/>
        </w:rPr>
        <w:t>S</w:t>
      </w:r>
      <w:r w:rsidR="000C31F7" w:rsidRPr="00D1214D">
        <w:rPr>
          <w:rFonts w:ascii="Times New Roman" w:hAnsi="Times New Roman"/>
          <w:sz w:val="24"/>
        </w:rPr>
        <w:t>avivaldybės a</w:t>
      </w:r>
      <w:r w:rsidR="00312DFF" w:rsidRPr="00D1214D">
        <w:rPr>
          <w:rFonts w:ascii="Times New Roman" w:hAnsi="Times New Roman"/>
          <w:sz w:val="24"/>
        </w:rPr>
        <w:t>dministracijos direktorių;</w:t>
      </w:r>
    </w:p>
    <w:p w:rsidR="007254D8" w:rsidRPr="00D1214D" w:rsidRDefault="00E710CE" w:rsidP="007254D8">
      <w:pPr>
        <w:pStyle w:val="Sraopastraipa"/>
        <w:tabs>
          <w:tab w:val="num" w:pos="993"/>
        </w:tabs>
        <w:ind w:left="0" w:firstLine="426"/>
        <w:jc w:val="both"/>
        <w:rPr>
          <w:rFonts w:ascii="Times New Roman" w:hAnsi="Times New Roman"/>
        </w:rPr>
      </w:pPr>
      <w:r w:rsidRPr="00D1214D">
        <w:rPr>
          <w:rFonts w:ascii="Times New Roman" w:hAnsi="Times New Roman"/>
          <w:sz w:val="24"/>
        </w:rPr>
        <w:t xml:space="preserve">9.13. </w:t>
      </w:r>
      <w:r w:rsidR="00312DFF" w:rsidRPr="00D1214D">
        <w:rPr>
          <w:rFonts w:ascii="Times New Roman" w:hAnsi="Times New Roman"/>
          <w:sz w:val="24"/>
        </w:rPr>
        <w:t xml:space="preserve">atlieka kitas Savivaldybės administracijos </w:t>
      </w:r>
      <w:r w:rsidR="001C7F7F" w:rsidRPr="00D1214D">
        <w:rPr>
          <w:rFonts w:ascii="Times New Roman" w:hAnsi="Times New Roman"/>
          <w:sz w:val="24"/>
        </w:rPr>
        <w:t>direktoriaus</w:t>
      </w:r>
      <w:r w:rsidR="00312DFF" w:rsidRPr="00D1214D">
        <w:rPr>
          <w:rFonts w:ascii="Times New Roman" w:hAnsi="Times New Roman"/>
          <w:sz w:val="24"/>
        </w:rPr>
        <w:t xml:space="preserve"> pavestas funkcijas, kurių reikia tinkamai įgyvendinti vieno l</w:t>
      </w:r>
      <w:r w:rsidR="002A5811" w:rsidRPr="00D1214D">
        <w:rPr>
          <w:rFonts w:ascii="Times New Roman" w:hAnsi="Times New Roman"/>
          <w:sz w:val="24"/>
        </w:rPr>
        <w:t>a</w:t>
      </w:r>
      <w:r w:rsidR="00312DFF" w:rsidRPr="00D1214D">
        <w:rPr>
          <w:rFonts w:ascii="Times New Roman" w:hAnsi="Times New Roman"/>
          <w:sz w:val="24"/>
        </w:rPr>
        <w:t>ngelio principą aptarnaujant asmenis.</w:t>
      </w:r>
      <w:bookmarkStart w:id="2" w:name="__RefHeading__64_723356504"/>
      <w:bookmarkStart w:id="3" w:name="_Toc292801932"/>
      <w:bookmarkEnd w:id="2"/>
      <w:r w:rsidR="00AA4D14" w:rsidRPr="00D1214D">
        <w:rPr>
          <w:rFonts w:ascii="Times New Roman" w:hAnsi="Times New Roman"/>
        </w:rPr>
        <w:t xml:space="preserve">                       </w:t>
      </w:r>
    </w:p>
    <w:p w:rsidR="007254D8" w:rsidRPr="00D1214D" w:rsidRDefault="007254D8" w:rsidP="007254D8">
      <w:pPr>
        <w:pStyle w:val="Sraopastraipa"/>
        <w:tabs>
          <w:tab w:val="num" w:pos="993"/>
        </w:tabs>
        <w:ind w:left="0" w:firstLine="426"/>
        <w:jc w:val="both"/>
        <w:rPr>
          <w:rFonts w:ascii="Times New Roman" w:hAnsi="Times New Roman"/>
        </w:rPr>
      </w:pPr>
    </w:p>
    <w:p w:rsidR="007254D8" w:rsidRPr="00D1214D" w:rsidRDefault="007254D8" w:rsidP="007254D8">
      <w:pPr>
        <w:pStyle w:val="Sraopastraipa"/>
        <w:tabs>
          <w:tab w:val="num" w:pos="993"/>
        </w:tabs>
        <w:ind w:left="0" w:firstLine="426"/>
        <w:jc w:val="both"/>
        <w:rPr>
          <w:rFonts w:ascii="Times New Roman" w:hAnsi="Times New Roman"/>
        </w:rPr>
      </w:pPr>
    </w:p>
    <w:p w:rsidR="007254D8" w:rsidRPr="00D1214D" w:rsidRDefault="007254D8" w:rsidP="007254D8">
      <w:pPr>
        <w:pStyle w:val="Sraopastraipa"/>
        <w:tabs>
          <w:tab w:val="num" w:pos="993"/>
        </w:tabs>
        <w:ind w:left="0" w:firstLine="426"/>
        <w:jc w:val="both"/>
        <w:rPr>
          <w:rFonts w:ascii="Times New Roman" w:hAnsi="Times New Roman"/>
        </w:rPr>
      </w:pPr>
    </w:p>
    <w:p w:rsidR="007254D8" w:rsidRPr="00D1214D" w:rsidRDefault="007254D8" w:rsidP="007254D8">
      <w:pPr>
        <w:pStyle w:val="Sraopastraipa"/>
        <w:tabs>
          <w:tab w:val="num" w:pos="993"/>
        </w:tabs>
        <w:ind w:left="0" w:firstLine="426"/>
        <w:jc w:val="both"/>
        <w:rPr>
          <w:rFonts w:ascii="Times New Roman" w:hAnsi="Times New Roman"/>
          <w:sz w:val="24"/>
        </w:rPr>
      </w:pPr>
    </w:p>
    <w:p w:rsidR="00AA4D14" w:rsidRPr="00D1214D" w:rsidRDefault="002A5811" w:rsidP="007254D8">
      <w:pPr>
        <w:pStyle w:val="Antrat1"/>
        <w:numPr>
          <w:ilvl w:val="0"/>
          <w:numId w:val="0"/>
        </w:numPr>
        <w:tabs>
          <w:tab w:val="left" w:pos="1296"/>
        </w:tabs>
        <w:spacing w:before="0" w:after="0"/>
        <w:jc w:val="center"/>
        <w:rPr>
          <w:rFonts w:ascii="Times New Roman" w:hAnsi="Times New Roman" w:cs="Times New Roman"/>
        </w:rPr>
      </w:pPr>
      <w:r w:rsidRPr="00D1214D">
        <w:rPr>
          <w:rFonts w:ascii="Times New Roman" w:hAnsi="Times New Roman" w:cs="Times New Roman"/>
        </w:rPr>
        <w:lastRenderedPageBreak/>
        <w:t>I</w:t>
      </w:r>
      <w:r w:rsidR="00F451B8" w:rsidRPr="00D1214D">
        <w:rPr>
          <w:rFonts w:ascii="Times New Roman" w:hAnsi="Times New Roman" w:cs="Times New Roman"/>
        </w:rPr>
        <w:t>I</w:t>
      </w:r>
      <w:r w:rsidRPr="00D1214D">
        <w:rPr>
          <w:rFonts w:ascii="Times New Roman" w:hAnsi="Times New Roman" w:cs="Times New Roman"/>
        </w:rPr>
        <w:t>I SKY</w:t>
      </w:r>
      <w:r w:rsidR="00AA4D14" w:rsidRPr="00D1214D">
        <w:rPr>
          <w:rFonts w:ascii="Times New Roman" w:hAnsi="Times New Roman" w:cs="Times New Roman"/>
        </w:rPr>
        <w:t>RIUS</w:t>
      </w:r>
    </w:p>
    <w:p w:rsidR="00332858" w:rsidRPr="00D1214D" w:rsidRDefault="00332858" w:rsidP="007254D8">
      <w:pPr>
        <w:pStyle w:val="Antrat1"/>
        <w:numPr>
          <w:ilvl w:val="0"/>
          <w:numId w:val="0"/>
        </w:numPr>
        <w:spacing w:before="0" w:after="0"/>
        <w:jc w:val="center"/>
        <w:rPr>
          <w:rFonts w:ascii="Times New Roman" w:hAnsi="Times New Roman" w:cs="Times New Roman"/>
        </w:rPr>
      </w:pPr>
      <w:r w:rsidRPr="00D1214D">
        <w:rPr>
          <w:rFonts w:ascii="Times New Roman" w:hAnsi="Times New Roman" w:cs="Times New Roman"/>
        </w:rPr>
        <w:t>PRAŠYMŲ IR SKUNDŲ PATEIKIMAS</w:t>
      </w:r>
      <w:bookmarkEnd w:id="3"/>
    </w:p>
    <w:p w:rsidR="006A51EA" w:rsidRPr="00D1214D" w:rsidRDefault="006A51EA" w:rsidP="007254D8">
      <w:pPr>
        <w:pStyle w:val="Alnostext"/>
        <w:spacing w:before="0" w:after="0"/>
      </w:pPr>
    </w:p>
    <w:p w:rsidR="00332858" w:rsidRPr="00D1214D" w:rsidRDefault="00096CE6" w:rsidP="00096CE6">
      <w:pPr>
        <w:tabs>
          <w:tab w:val="left" w:pos="426"/>
        </w:tabs>
        <w:jc w:val="both"/>
        <w:rPr>
          <w:rFonts w:ascii="Times New Roman" w:hAnsi="Times New Roman"/>
          <w:sz w:val="24"/>
        </w:rPr>
      </w:pPr>
      <w:r w:rsidRPr="00D1214D">
        <w:rPr>
          <w:rFonts w:ascii="Times New Roman" w:hAnsi="Times New Roman"/>
          <w:sz w:val="24"/>
        </w:rPr>
        <w:tab/>
      </w:r>
      <w:r w:rsidR="00054F9A" w:rsidRPr="00D1214D">
        <w:rPr>
          <w:rFonts w:ascii="Times New Roman" w:hAnsi="Times New Roman"/>
          <w:sz w:val="24"/>
        </w:rPr>
        <w:t xml:space="preserve">10. </w:t>
      </w:r>
      <w:r w:rsidR="00332858" w:rsidRPr="00D1214D">
        <w:rPr>
          <w:rFonts w:ascii="Times New Roman" w:hAnsi="Times New Roman"/>
          <w:sz w:val="24"/>
        </w:rPr>
        <w:t xml:space="preserve">Asmenų prašymai gali būti pateikiami raštu, </w:t>
      </w:r>
      <w:r w:rsidR="003613C3" w:rsidRPr="00D1214D">
        <w:rPr>
          <w:rFonts w:ascii="Times New Roman" w:hAnsi="Times New Roman"/>
          <w:sz w:val="24"/>
        </w:rPr>
        <w:t>elektroninių ryšių priemonėmis</w:t>
      </w:r>
      <w:r w:rsidR="00F31F59" w:rsidRPr="00D1214D">
        <w:rPr>
          <w:rFonts w:ascii="Times New Roman" w:hAnsi="Times New Roman"/>
          <w:sz w:val="24"/>
        </w:rPr>
        <w:t xml:space="preserve"> (elektroniniu paštu</w:t>
      </w:r>
      <w:r w:rsidR="00F05356" w:rsidRPr="00D1214D">
        <w:rPr>
          <w:rFonts w:ascii="Times New Roman" w:hAnsi="Times New Roman"/>
          <w:sz w:val="24"/>
        </w:rPr>
        <w:t>, pridedant pasirašytą dokumentą</w:t>
      </w:r>
      <w:r w:rsidR="00F31F59" w:rsidRPr="00D1214D">
        <w:rPr>
          <w:rFonts w:ascii="Times New Roman" w:hAnsi="Times New Roman"/>
          <w:sz w:val="24"/>
        </w:rPr>
        <w:t>, per E. pristatymą</w:t>
      </w:r>
      <w:r w:rsidR="00F05356" w:rsidRPr="00D1214D">
        <w:rPr>
          <w:rFonts w:ascii="Times New Roman" w:hAnsi="Times New Roman"/>
          <w:sz w:val="24"/>
        </w:rPr>
        <w:t>, per Elektroninius valdžios vartus</w:t>
      </w:r>
      <w:r w:rsidR="00F31F59" w:rsidRPr="00D1214D">
        <w:rPr>
          <w:rFonts w:ascii="Times New Roman" w:hAnsi="Times New Roman"/>
          <w:sz w:val="24"/>
        </w:rPr>
        <w:t>)</w:t>
      </w:r>
      <w:r w:rsidR="00332858" w:rsidRPr="00D1214D">
        <w:rPr>
          <w:rFonts w:ascii="Times New Roman" w:hAnsi="Times New Roman"/>
          <w:sz w:val="24"/>
        </w:rPr>
        <w:t xml:space="preserve">, žodžiu, telefonu, per asmens atstovą ar tiesiogiai asmeniui atvykus. </w:t>
      </w:r>
    </w:p>
    <w:p w:rsidR="00332858" w:rsidRPr="00D1214D" w:rsidRDefault="00096CE6" w:rsidP="00096CE6">
      <w:pPr>
        <w:tabs>
          <w:tab w:val="left" w:pos="426"/>
        </w:tabs>
        <w:jc w:val="both"/>
        <w:rPr>
          <w:rFonts w:ascii="Times New Roman" w:hAnsi="Times New Roman"/>
          <w:sz w:val="24"/>
        </w:rPr>
      </w:pPr>
      <w:r w:rsidRPr="00D1214D">
        <w:rPr>
          <w:rFonts w:ascii="Times New Roman" w:hAnsi="Times New Roman"/>
          <w:sz w:val="24"/>
        </w:rPr>
        <w:tab/>
      </w:r>
      <w:r w:rsidR="00AD55CA" w:rsidRPr="00D1214D">
        <w:rPr>
          <w:rFonts w:ascii="Times New Roman" w:hAnsi="Times New Roman"/>
          <w:sz w:val="24"/>
        </w:rPr>
        <w:t xml:space="preserve">11. </w:t>
      </w:r>
      <w:r w:rsidR="00332858" w:rsidRPr="00D1214D">
        <w:rPr>
          <w:rFonts w:ascii="Times New Roman" w:hAnsi="Times New Roman"/>
          <w:sz w:val="24"/>
        </w:rPr>
        <w:t>Asmenų skundai gali būti pateikiami raštu tiesiogiai asmeniui atvykus ar per asmens atstovą, atsiuntus paštu ar per pasiuntinį</w:t>
      </w:r>
      <w:r w:rsidR="00C86B49" w:rsidRPr="00D1214D">
        <w:rPr>
          <w:rFonts w:ascii="Times New Roman" w:hAnsi="Times New Roman"/>
          <w:sz w:val="24"/>
        </w:rPr>
        <w:t xml:space="preserve">, </w:t>
      </w:r>
      <w:r w:rsidR="003613C3" w:rsidRPr="00D1214D">
        <w:rPr>
          <w:rFonts w:ascii="Times New Roman" w:hAnsi="Times New Roman"/>
          <w:sz w:val="24"/>
        </w:rPr>
        <w:t>elektroninių ryšių priemonėmis</w:t>
      </w:r>
      <w:r w:rsidR="00F31F59" w:rsidRPr="00D1214D">
        <w:rPr>
          <w:rFonts w:ascii="Times New Roman" w:hAnsi="Times New Roman"/>
          <w:sz w:val="24"/>
        </w:rPr>
        <w:t xml:space="preserve"> (elektroniniu paštu</w:t>
      </w:r>
      <w:r w:rsidR="00F05356" w:rsidRPr="00D1214D">
        <w:rPr>
          <w:rFonts w:ascii="Times New Roman" w:hAnsi="Times New Roman"/>
          <w:sz w:val="24"/>
        </w:rPr>
        <w:t>, pridedant pasirašytą dokumentą</w:t>
      </w:r>
      <w:r w:rsidR="00F31F59" w:rsidRPr="00D1214D">
        <w:rPr>
          <w:rFonts w:ascii="Times New Roman" w:hAnsi="Times New Roman"/>
          <w:sz w:val="24"/>
        </w:rPr>
        <w:t>, per E. pristatym</w:t>
      </w:r>
      <w:r w:rsidR="00D60E07" w:rsidRPr="00D1214D">
        <w:rPr>
          <w:rFonts w:ascii="Times New Roman" w:hAnsi="Times New Roman"/>
          <w:sz w:val="24"/>
        </w:rPr>
        <w:t>ą</w:t>
      </w:r>
      <w:r w:rsidR="00F05356" w:rsidRPr="00D1214D">
        <w:rPr>
          <w:rFonts w:ascii="Times New Roman" w:hAnsi="Times New Roman"/>
          <w:sz w:val="24"/>
        </w:rPr>
        <w:t>, per Elektroninius valdžios vartus</w:t>
      </w:r>
      <w:r w:rsidR="00F31F59" w:rsidRPr="00D1214D">
        <w:rPr>
          <w:rFonts w:ascii="Times New Roman" w:hAnsi="Times New Roman"/>
          <w:sz w:val="24"/>
        </w:rPr>
        <w:t>)</w:t>
      </w:r>
      <w:r w:rsidR="00CB620F" w:rsidRPr="00D1214D">
        <w:rPr>
          <w:rFonts w:ascii="Times New Roman" w:hAnsi="Times New Roman"/>
          <w:sz w:val="24"/>
        </w:rPr>
        <w:t>.</w:t>
      </w:r>
    </w:p>
    <w:p w:rsidR="00332858" w:rsidRPr="00D1214D" w:rsidRDefault="00C427B9" w:rsidP="00096CE6">
      <w:pPr>
        <w:pStyle w:val="Pagrindiniotekstotrauka31"/>
        <w:spacing w:after="0"/>
        <w:ind w:left="0" w:firstLine="446"/>
        <w:jc w:val="both"/>
        <w:rPr>
          <w:sz w:val="24"/>
          <w:szCs w:val="24"/>
        </w:rPr>
      </w:pPr>
      <w:r w:rsidRPr="00D1214D">
        <w:rPr>
          <w:sz w:val="24"/>
          <w:szCs w:val="24"/>
        </w:rPr>
        <w:t xml:space="preserve">12. </w:t>
      </w:r>
      <w:r w:rsidR="00AC7904" w:rsidRPr="00D1214D">
        <w:rPr>
          <w:sz w:val="24"/>
          <w:szCs w:val="24"/>
        </w:rPr>
        <w:t>S</w:t>
      </w:r>
      <w:r w:rsidR="00332858" w:rsidRPr="00D1214D">
        <w:rPr>
          <w:sz w:val="24"/>
          <w:szCs w:val="24"/>
        </w:rPr>
        <w:t>kundo priėmimo faktas patvirtinamas tam tikru dokumentu, kuriame nurodoma skundo priėmimo data, skundą priėmusio valstybės tarnautojo ar darbuotojo vardas, pavardė, telefono numeris, skundo registracijos numeris</w:t>
      </w:r>
      <w:r w:rsidR="00822021" w:rsidRPr="00D1214D">
        <w:rPr>
          <w:sz w:val="24"/>
          <w:szCs w:val="24"/>
        </w:rPr>
        <w:t xml:space="preserve"> (tvarkos aprašo priedas)</w:t>
      </w:r>
      <w:r w:rsidR="00332858" w:rsidRPr="00D1214D">
        <w:rPr>
          <w:sz w:val="24"/>
          <w:szCs w:val="24"/>
        </w:rPr>
        <w:t>. Skundo priėmimo faktą patvirtinantis dokumentas asmeniui įteikiamas arba siunčiamas paštu ar elektroniniu paštu</w:t>
      </w:r>
      <w:r w:rsidRPr="00D1214D">
        <w:rPr>
          <w:sz w:val="24"/>
          <w:szCs w:val="24"/>
        </w:rPr>
        <w:t xml:space="preserve">, ar </w:t>
      </w:r>
      <w:r w:rsidR="003613C3" w:rsidRPr="00D1214D">
        <w:rPr>
          <w:sz w:val="24"/>
        </w:rPr>
        <w:t>elektroninių ryšių priemonėmis</w:t>
      </w:r>
      <w:r w:rsidR="00332858" w:rsidRPr="00D1214D">
        <w:rPr>
          <w:sz w:val="24"/>
          <w:szCs w:val="24"/>
        </w:rPr>
        <w:t xml:space="preserve">. Skundo priėmimo faktą patvirtinančio dokumento formą nustato Vyriausybė. </w:t>
      </w:r>
    </w:p>
    <w:p w:rsidR="00332858" w:rsidRPr="00D1214D" w:rsidRDefault="00096CE6" w:rsidP="00096CE6">
      <w:pPr>
        <w:pStyle w:val="Pagrindinistekstas21"/>
        <w:tabs>
          <w:tab w:val="left" w:pos="426"/>
        </w:tabs>
        <w:spacing w:after="0" w:line="240" w:lineRule="auto"/>
        <w:jc w:val="both"/>
        <w:rPr>
          <w:szCs w:val="24"/>
        </w:rPr>
      </w:pPr>
      <w:r w:rsidRPr="00D1214D">
        <w:rPr>
          <w:szCs w:val="24"/>
        </w:rPr>
        <w:tab/>
      </w:r>
      <w:r w:rsidR="00C427B9" w:rsidRPr="00D1214D">
        <w:rPr>
          <w:szCs w:val="24"/>
        </w:rPr>
        <w:t xml:space="preserve">13. </w:t>
      </w:r>
      <w:r w:rsidR="00332858" w:rsidRPr="00D1214D">
        <w:rPr>
          <w:szCs w:val="24"/>
        </w:rPr>
        <w:t xml:space="preserve">Asmenų prašymai / skundai, pateikti </w:t>
      </w:r>
      <w:r w:rsidR="003613C3" w:rsidRPr="00D1214D">
        <w:t>elektroninių ryšių priemonėmis</w:t>
      </w:r>
      <w:r w:rsidR="00332858" w:rsidRPr="00D1214D">
        <w:rPr>
          <w:szCs w:val="24"/>
        </w:rPr>
        <w:t>, turi būti pasirašyti elektronini</w:t>
      </w:r>
      <w:r w:rsidR="00C427B9" w:rsidRPr="00D1214D">
        <w:rPr>
          <w:szCs w:val="24"/>
        </w:rPr>
        <w:t>u parašu ir sudaryti taip, kad Savivaldybės a</w:t>
      </w:r>
      <w:r w:rsidR="00332858" w:rsidRPr="00D1214D">
        <w:rPr>
          <w:szCs w:val="24"/>
        </w:rPr>
        <w:t>dministracija galėtų nustatyti prašymą / skundą sudariusį asmenį, suprasti prašymo</w:t>
      </w:r>
      <w:r w:rsidR="00AC7904" w:rsidRPr="00D1214D">
        <w:rPr>
          <w:szCs w:val="24"/>
        </w:rPr>
        <w:t xml:space="preserve"> / skundo</w:t>
      </w:r>
      <w:r w:rsidR="00332858" w:rsidRPr="00D1214D">
        <w:rPr>
          <w:szCs w:val="24"/>
        </w:rPr>
        <w:t xml:space="preserve"> turinį. </w:t>
      </w:r>
    </w:p>
    <w:p w:rsidR="00332858" w:rsidRPr="00D1214D" w:rsidRDefault="00332118" w:rsidP="00A25B60">
      <w:pPr>
        <w:pStyle w:val="Pagrindiniotekstotrauka31"/>
        <w:spacing w:after="0"/>
        <w:ind w:left="0" w:firstLine="426"/>
        <w:jc w:val="both"/>
        <w:rPr>
          <w:sz w:val="24"/>
          <w:szCs w:val="24"/>
        </w:rPr>
      </w:pPr>
      <w:r w:rsidRPr="00D1214D">
        <w:rPr>
          <w:sz w:val="24"/>
          <w:szCs w:val="24"/>
        </w:rPr>
        <w:t>14. P</w:t>
      </w:r>
      <w:r w:rsidR="00332858" w:rsidRPr="00D1214D">
        <w:rPr>
          <w:sz w:val="24"/>
          <w:szCs w:val="24"/>
        </w:rPr>
        <w:t>rašymas</w:t>
      </w:r>
      <w:r w:rsidRPr="00D1214D">
        <w:rPr>
          <w:sz w:val="24"/>
          <w:szCs w:val="24"/>
        </w:rPr>
        <w:t xml:space="preserve"> / skundas žodžiu</w:t>
      </w:r>
      <w:r w:rsidR="00332858" w:rsidRPr="00D1214D">
        <w:rPr>
          <w:sz w:val="24"/>
          <w:szCs w:val="24"/>
        </w:rPr>
        <w:t xml:space="preserve"> gali būti išdėstomas Savivaldybės </w:t>
      </w:r>
      <w:r w:rsidR="0017648E" w:rsidRPr="00D1214D">
        <w:rPr>
          <w:sz w:val="24"/>
          <w:szCs w:val="24"/>
        </w:rPr>
        <w:t>administracijos</w:t>
      </w:r>
      <w:r w:rsidR="0017648E" w:rsidRPr="00D1214D">
        <w:rPr>
          <w:sz w:val="24"/>
        </w:rPr>
        <w:t xml:space="preserve"> </w:t>
      </w:r>
      <w:r w:rsidR="00332858" w:rsidRPr="00D1214D">
        <w:rPr>
          <w:sz w:val="24"/>
          <w:szCs w:val="24"/>
        </w:rPr>
        <w:t xml:space="preserve">darbuotojui, turinčiam įgaliojimus spręsti asmenims rūpimus klausimus telefonu arba aptarnauti asmenis.  </w:t>
      </w:r>
    </w:p>
    <w:p w:rsidR="00332858" w:rsidRPr="00D1214D" w:rsidRDefault="00BE6C2D" w:rsidP="00A25B60">
      <w:pPr>
        <w:pStyle w:val="Pagrindiniotekstotrauka31"/>
        <w:spacing w:after="0"/>
        <w:ind w:left="0" w:firstLine="426"/>
        <w:jc w:val="both"/>
        <w:rPr>
          <w:sz w:val="24"/>
          <w:szCs w:val="24"/>
        </w:rPr>
      </w:pPr>
      <w:r w:rsidRPr="00D1214D">
        <w:rPr>
          <w:sz w:val="24"/>
          <w:szCs w:val="24"/>
        </w:rPr>
        <w:t xml:space="preserve">15. </w:t>
      </w:r>
      <w:r w:rsidR="004A30DE" w:rsidRPr="00D1214D">
        <w:rPr>
          <w:sz w:val="24"/>
          <w:szCs w:val="24"/>
        </w:rPr>
        <w:t xml:space="preserve">Prašymai / skundai, pateikti žodžiu, į </w:t>
      </w:r>
      <w:r w:rsidR="00332858" w:rsidRPr="00D1214D">
        <w:rPr>
          <w:sz w:val="24"/>
          <w:szCs w:val="24"/>
        </w:rPr>
        <w:t xml:space="preserve">kuriuos galima </w:t>
      </w:r>
      <w:r w:rsidR="004A30DE" w:rsidRPr="00D1214D">
        <w:rPr>
          <w:sz w:val="24"/>
          <w:szCs w:val="24"/>
        </w:rPr>
        <w:t xml:space="preserve">atsakyti arba kuriais galima </w:t>
      </w:r>
      <w:r w:rsidR="00332858" w:rsidRPr="00D1214D">
        <w:rPr>
          <w:sz w:val="24"/>
          <w:szCs w:val="24"/>
        </w:rPr>
        <w:t xml:space="preserve">išspręsti </w:t>
      </w:r>
      <w:r w:rsidR="0038422F" w:rsidRPr="00D1214D">
        <w:rPr>
          <w:sz w:val="24"/>
          <w:szCs w:val="24"/>
        </w:rPr>
        <w:t xml:space="preserve">asmeniui rūpimus klausimus iš karto </w:t>
      </w:r>
      <w:r w:rsidR="004A30DE" w:rsidRPr="00D1214D">
        <w:rPr>
          <w:sz w:val="24"/>
          <w:szCs w:val="24"/>
        </w:rPr>
        <w:t>arba ne vėliau kaip artimiausią darbo dieną</w:t>
      </w:r>
      <w:r w:rsidR="00332858" w:rsidRPr="00D1214D">
        <w:rPr>
          <w:sz w:val="24"/>
          <w:szCs w:val="24"/>
        </w:rPr>
        <w:t xml:space="preserve">, nepažeidžiant asmens, kuris kreipiasi, kitų asmenų ar </w:t>
      </w:r>
      <w:r w:rsidR="003B0FBE" w:rsidRPr="00D1214D">
        <w:rPr>
          <w:sz w:val="24"/>
          <w:szCs w:val="24"/>
        </w:rPr>
        <w:t>S</w:t>
      </w:r>
      <w:r w:rsidR="004C00A1" w:rsidRPr="00D1214D">
        <w:rPr>
          <w:sz w:val="24"/>
          <w:szCs w:val="24"/>
        </w:rPr>
        <w:t xml:space="preserve">avivaldybės </w:t>
      </w:r>
      <w:r w:rsidR="005D7023" w:rsidRPr="00D1214D">
        <w:rPr>
          <w:sz w:val="24"/>
          <w:szCs w:val="24"/>
        </w:rPr>
        <w:t xml:space="preserve">administracijos </w:t>
      </w:r>
      <w:r w:rsidR="003B0FBE" w:rsidRPr="00D1214D">
        <w:rPr>
          <w:sz w:val="24"/>
          <w:szCs w:val="24"/>
        </w:rPr>
        <w:t>interesų,</w:t>
      </w:r>
      <w:r w:rsidR="00332858" w:rsidRPr="00D1214D">
        <w:rPr>
          <w:sz w:val="24"/>
          <w:szCs w:val="24"/>
        </w:rPr>
        <w:t xml:space="preserve"> </w:t>
      </w:r>
      <w:r w:rsidR="003B0FBE" w:rsidRPr="00D1214D">
        <w:rPr>
          <w:sz w:val="24"/>
          <w:szCs w:val="24"/>
        </w:rPr>
        <w:t xml:space="preserve">institucijoje gali būti neregistruojami, jeigu nenustatyta kitaip. Asmenys, kurie kreipiasi su tokiais prašymais / skundais, nepažeidžiant asmenų ar Savivaldybės </w:t>
      </w:r>
      <w:r w:rsidR="005D7023" w:rsidRPr="00D1214D">
        <w:rPr>
          <w:sz w:val="24"/>
          <w:szCs w:val="24"/>
        </w:rPr>
        <w:t xml:space="preserve">administracijos </w:t>
      </w:r>
      <w:r w:rsidR="003B0FBE" w:rsidRPr="00D1214D">
        <w:rPr>
          <w:sz w:val="24"/>
          <w:szCs w:val="24"/>
        </w:rPr>
        <w:t xml:space="preserve">interesų, prašymą / skundą priimančio Savivaldybės </w:t>
      </w:r>
      <w:r w:rsidR="005D7023" w:rsidRPr="00D1214D">
        <w:rPr>
          <w:sz w:val="24"/>
          <w:szCs w:val="24"/>
        </w:rPr>
        <w:t xml:space="preserve">administracijos </w:t>
      </w:r>
      <w:r w:rsidR="003B0FBE" w:rsidRPr="00D1214D">
        <w:rPr>
          <w:sz w:val="24"/>
          <w:szCs w:val="24"/>
        </w:rPr>
        <w:t xml:space="preserve">darbuotojo sprendimu gali būti neidentifikuojami, jeigu nenustatyta kitaip. Į tokius prašymus / skundus turi būti atsakoma iš karto arba ne vėliau kaip artimiausią darbo dieną. Jeigu į žodžiu pateiktą prašymą / skundą negalima atsakyti iš karto arba ne vėliau kaip artimiausią darbo dieną, asmeniui turi būti sudaroma galimybė išdėstyti prašymą / skundą raštu arba priimti prašymą / skundą žodžiu, užfiksuoti ir saugoti jo turinį panaudojant garso </w:t>
      </w:r>
      <w:r w:rsidR="006B0D1A" w:rsidRPr="00D1214D">
        <w:rPr>
          <w:sz w:val="24"/>
          <w:szCs w:val="24"/>
        </w:rPr>
        <w:t>perdavimo ir įrašymo priemones.</w:t>
      </w:r>
      <w:r w:rsidR="003B0FBE" w:rsidRPr="00D1214D">
        <w:rPr>
          <w:sz w:val="24"/>
          <w:szCs w:val="24"/>
        </w:rPr>
        <w:t xml:space="preserve"> </w:t>
      </w:r>
    </w:p>
    <w:p w:rsidR="00B85EBC" w:rsidRPr="00D1214D" w:rsidRDefault="00B85EBC" w:rsidP="007254D8">
      <w:pPr>
        <w:pStyle w:val="Pagrindiniotekstotrauka31"/>
        <w:spacing w:after="0"/>
        <w:ind w:left="0" w:firstLine="426"/>
        <w:jc w:val="both"/>
        <w:rPr>
          <w:sz w:val="24"/>
          <w:szCs w:val="24"/>
        </w:rPr>
      </w:pPr>
      <w:r w:rsidRPr="00D1214D">
        <w:rPr>
          <w:sz w:val="24"/>
          <w:szCs w:val="24"/>
        </w:rPr>
        <w:t>16. Prie</w:t>
      </w:r>
      <w:r w:rsidR="0029278E" w:rsidRPr="00D1214D">
        <w:rPr>
          <w:sz w:val="24"/>
          <w:szCs w:val="24"/>
        </w:rPr>
        <w:t>š asmeniui pateikiant prašymą /</w:t>
      </w:r>
      <w:r w:rsidRPr="00D1214D">
        <w:rPr>
          <w:sz w:val="24"/>
          <w:szCs w:val="24"/>
        </w:rPr>
        <w:t xml:space="preserve"> skundą žodžiu, kuris bus fiksuojamas garso perdavimo priemonėmis</w:t>
      </w:r>
      <w:r w:rsidR="006B0D1A" w:rsidRPr="00D1214D">
        <w:rPr>
          <w:sz w:val="24"/>
          <w:szCs w:val="24"/>
        </w:rPr>
        <w:t xml:space="preserve"> – fiksuoto ryšio telefonais, turinčiais įrašymo funkcijas</w:t>
      </w:r>
      <w:r w:rsidRPr="00D1214D">
        <w:rPr>
          <w:sz w:val="24"/>
          <w:szCs w:val="24"/>
        </w:rPr>
        <w:t xml:space="preserve">, </w:t>
      </w:r>
      <w:r w:rsidR="00E56FC1" w:rsidRPr="00D1214D">
        <w:rPr>
          <w:sz w:val="24"/>
          <w:szCs w:val="24"/>
        </w:rPr>
        <w:t>asmuo</w:t>
      </w:r>
      <w:r w:rsidR="00787D93" w:rsidRPr="00D1214D">
        <w:rPr>
          <w:sz w:val="24"/>
          <w:szCs w:val="24"/>
        </w:rPr>
        <w:t xml:space="preserve"> informuojamas</w:t>
      </w:r>
      <w:r w:rsidRPr="00D1214D">
        <w:rPr>
          <w:sz w:val="24"/>
          <w:szCs w:val="24"/>
        </w:rPr>
        <w:t xml:space="preserve"> apie </w:t>
      </w:r>
      <w:r w:rsidR="00787D93" w:rsidRPr="00D1214D">
        <w:rPr>
          <w:sz w:val="24"/>
          <w:szCs w:val="24"/>
        </w:rPr>
        <w:t xml:space="preserve">pokalbio įrašymą, t.y. apie </w:t>
      </w:r>
      <w:r w:rsidRPr="00D1214D">
        <w:rPr>
          <w:sz w:val="24"/>
          <w:szCs w:val="24"/>
        </w:rPr>
        <w:t>praš</w:t>
      </w:r>
      <w:r w:rsidR="00787D93" w:rsidRPr="00D1214D">
        <w:rPr>
          <w:sz w:val="24"/>
          <w:szCs w:val="24"/>
        </w:rPr>
        <w:t xml:space="preserve">ymo ar skundo turinio fiksavimą. Informacijos apie pokalbio įrašymą išklausymas reiškia, </w:t>
      </w:r>
      <w:r w:rsidRPr="00D1214D">
        <w:rPr>
          <w:sz w:val="24"/>
          <w:szCs w:val="24"/>
        </w:rPr>
        <w:t xml:space="preserve">kad </w:t>
      </w:r>
      <w:r w:rsidR="00787D93" w:rsidRPr="00D1214D">
        <w:rPr>
          <w:sz w:val="24"/>
          <w:szCs w:val="24"/>
        </w:rPr>
        <w:t xml:space="preserve">asmuo </w:t>
      </w:r>
      <w:r w:rsidR="00F05356" w:rsidRPr="00D1214D">
        <w:rPr>
          <w:sz w:val="24"/>
          <w:szCs w:val="24"/>
        </w:rPr>
        <w:t xml:space="preserve">patvirtina ir </w:t>
      </w:r>
      <w:r w:rsidRPr="00D1214D">
        <w:rPr>
          <w:sz w:val="24"/>
          <w:szCs w:val="24"/>
        </w:rPr>
        <w:t>sutinka</w:t>
      </w:r>
      <w:r w:rsidR="00F05356" w:rsidRPr="00D1214D">
        <w:rPr>
          <w:sz w:val="24"/>
          <w:szCs w:val="24"/>
        </w:rPr>
        <w:t xml:space="preserve"> </w:t>
      </w:r>
      <w:r w:rsidRPr="00D1214D">
        <w:rPr>
          <w:sz w:val="24"/>
          <w:szCs w:val="24"/>
        </w:rPr>
        <w:t xml:space="preserve">su savo </w:t>
      </w:r>
      <w:r w:rsidR="00755F54" w:rsidRPr="00D1214D">
        <w:rPr>
          <w:sz w:val="24"/>
          <w:szCs w:val="24"/>
        </w:rPr>
        <w:t xml:space="preserve">asmens </w:t>
      </w:r>
      <w:r w:rsidRPr="00D1214D">
        <w:rPr>
          <w:sz w:val="24"/>
          <w:szCs w:val="24"/>
        </w:rPr>
        <w:t>duomenų naudojimu.</w:t>
      </w:r>
    </w:p>
    <w:p w:rsidR="0029278E" w:rsidRPr="00D1214D" w:rsidRDefault="0029278E" w:rsidP="007254D8">
      <w:pPr>
        <w:pStyle w:val="Pagrindiniotekstotrauka31"/>
        <w:spacing w:after="0"/>
        <w:ind w:left="0" w:firstLine="426"/>
        <w:jc w:val="both"/>
        <w:rPr>
          <w:sz w:val="24"/>
          <w:szCs w:val="24"/>
        </w:rPr>
      </w:pPr>
      <w:r w:rsidRPr="00D1214D">
        <w:rPr>
          <w:sz w:val="24"/>
          <w:szCs w:val="24"/>
        </w:rPr>
        <w:t xml:space="preserve">17. Asmeniui pateikiant prašymą / skundą žodžiu, kuris fiksuojamas garso perdavimo priemonėmis, asmuo ar jo atstovas privalo prisistatyti (pasakyti savo vardą, pavardę). Tokiam prašymui taikomi Tvarkos aprašo </w:t>
      </w:r>
      <w:r w:rsidR="007F48BD" w:rsidRPr="00D1214D">
        <w:rPr>
          <w:sz w:val="24"/>
          <w:szCs w:val="24"/>
        </w:rPr>
        <w:t>19</w:t>
      </w:r>
      <w:r w:rsidRPr="00D1214D">
        <w:rPr>
          <w:sz w:val="24"/>
          <w:szCs w:val="24"/>
        </w:rPr>
        <w:t>.</w:t>
      </w:r>
      <w:r w:rsidR="00AE0C0E" w:rsidRPr="00D1214D">
        <w:rPr>
          <w:sz w:val="24"/>
          <w:szCs w:val="24"/>
        </w:rPr>
        <w:t>1</w:t>
      </w:r>
      <w:r w:rsidRPr="00D1214D">
        <w:rPr>
          <w:sz w:val="24"/>
          <w:szCs w:val="24"/>
        </w:rPr>
        <w:t xml:space="preserve"> ir </w:t>
      </w:r>
      <w:r w:rsidR="007F48BD" w:rsidRPr="00D1214D">
        <w:rPr>
          <w:sz w:val="24"/>
          <w:szCs w:val="24"/>
        </w:rPr>
        <w:t>19</w:t>
      </w:r>
      <w:r w:rsidRPr="00D1214D">
        <w:rPr>
          <w:sz w:val="24"/>
          <w:szCs w:val="24"/>
        </w:rPr>
        <w:t>.</w:t>
      </w:r>
      <w:r w:rsidR="00AE0C0E" w:rsidRPr="00D1214D">
        <w:rPr>
          <w:sz w:val="24"/>
          <w:szCs w:val="24"/>
        </w:rPr>
        <w:t>3</w:t>
      </w:r>
      <w:r w:rsidRPr="00D1214D">
        <w:rPr>
          <w:sz w:val="24"/>
          <w:szCs w:val="24"/>
        </w:rPr>
        <w:t xml:space="preserve">  papunkčiuose nustatyti reikalavimai. Prašymas / skundas, pateiktas žodžiu, panaudojant garso perdavimo ir įrašymo priemones, prašymo / skundo turinį fiksuojant ir saugant, registruojamas ir nagrinėjamas kaip prašymas / skundas, pateiktas raštu.</w:t>
      </w:r>
    </w:p>
    <w:p w:rsidR="00042B1D" w:rsidRPr="00D1214D" w:rsidRDefault="00042B1D" w:rsidP="007254D8">
      <w:pPr>
        <w:pStyle w:val="Pagrindiniotekstotrauka31"/>
        <w:spacing w:after="0"/>
        <w:ind w:left="0" w:firstLine="426"/>
        <w:jc w:val="both"/>
        <w:rPr>
          <w:sz w:val="24"/>
          <w:szCs w:val="24"/>
        </w:rPr>
      </w:pPr>
      <w:r w:rsidRPr="00D1214D">
        <w:rPr>
          <w:sz w:val="24"/>
          <w:szCs w:val="24"/>
        </w:rPr>
        <w:t xml:space="preserve">18. Jeigu prašymą / skundą teikiančio asmens elgesys yra neadekvatus arba turi akivaizdžių nusikalstamos veikos ar administracinio nusižengimo (toliau – teisės pažeidimai) požymių, Savivaldybės </w:t>
      </w:r>
      <w:r w:rsidR="00DD2998" w:rsidRPr="00D1214D">
        <w:rPr>
          <w:sz w:val="24"/>
          <w:szCs w:val="24"/>
        </w:rPr>
        <w:t xml:space="preserve">administracijos </w:t>
      </w:r>
      <w:r w:rsidRPr="00D1214D">
        <w:rPr>
          <w:sz w:val="24"/>
          <w:szCs w:val="24"/>
        </w:rPr>
        <w:t xml:space="preserve">darbuotojas gali tokio asmens neaptarnauti ir privalo tuojau pat pranešti apie šio asmens elgesį savo tiesioginiam vadovui. Šio vadovo teikimu Savivaldybės </w:t>
      </w:r>
      <w:r w:rsidR="00DD2998" w:rsidRPr="00D1214D">
        <w:rPr>
          <w:sz w:val="24"/>
          <w:szCs w:val="24"/>
        </w:rPr>
        <w:t xml:space="preserve">administracijos </w:t>
      </w:r>
      <w:r w:rsidR="001C7F7F" w:rsidRPr="00D1214D">
        <w:rPr>
          <w:sz w:val="24"/>
          <w:szCs w:val="24"/>
        </w:rPr>
        <w:t xml:space="preserve">direktorius </w:t>
      </w:r>
      <w:r w:rsidRPr="00D1214D">
        <w:rPr>
          <w:sz w:val="24"/>
          <w:szCs w:val="24"/>
        </w:rPr>
        <w:t xml:space="preserve">arba jo įgaliotas asmuo apie prašymą / skundą teikiančio asmens elgesį, turintį akivaizdžių teisės pažeidimų požymių, praneša </w:t>
      </w:r>
      <w:r w:rsidR="000344CE" w:rsidRPr="00D1214D">
        <w:rPr>
          <w:sz w:val="24"/>
          <w:szCs w:val="24"/>
        </w:rPr>
        <w:t>Kauno apskrities V</w:t>
      </w:r>
      <w:r w:rsidR="00010B47" w:rsidRPr="00D1214D">
        <w:rPr>
          <w:sz w:val="24"/>
          <w:szCs w:val="24"/>
        </w:rPr>
        <w:t xml:space="preserve">yriausiojo policijos komisariato </w:t>
      </w:r>
      <w:r w:rsidR="000344CE" w:rsidRPr="00D1214D">
        <w:rPr>
          <w:sz w:val="24"/>
          <w:szCs w:val="24"/>
        </w:rPr>
        <w:t>Kėdainių r</w:t>
      </w:r>
      <w:r w:rsidR="00010B47" w:rsidRPr="00D1214D">
        <w:rPr>
          <w:sz w:val="24"/>
          <w:szCs w:val="24"/>
        </w:rPr>
        <w:t>ajono policijos komisariatui</w:t>
      </w:r>
      <w:r w:rsidR="00312358" w:rsidRPr="00D1214D">
        <w:rPr>
          <w:sz w:val="24"/>
          <w:szCs w:val="24"/>
        </w:rPr>
        <w:t xml:space="preserve"> </w:t>
      </w:r>
      <w:r w:rsidR="001A29B9" w:rsidRPr="00D1214D">
        <w:rPr>
          <w:sz w:val="24"/>
          <w:szCs w:val="24"/>
        </w:rPr>
        <w:t>ir/arba</w:t>
      </w:r>
      <w:r w:rsidR="00312358" w:rsidRPr="00D1214D">
        <w:rPr>
          <w:sz w:val="24"/>
          <w:szCs w:val="24"/>
        </w:rPr>
        <w:t xml:space="preserve"> Savivaldybės Viešosios tvarkos skyriui</w:t>
      </w:r>
      <w:r w:rsidR="00F05356" w:rsidRPr="00D1214D">
        <w:rPr>
          <w:sz w:val="24"/>
          <w:szCs w:val="24"/>
        </w:rPr>
        <w:t>.</w:t>
      </w:r>
    </w:p>
    <w:p w:rsidR="002606EC" w:rsidRPr="00D1214D" w:rsidRDefault="002606EC" w:rsidP="007254D8">
      <w:pPr>
        <w:pStyle w:val="Pagrindiniotekstotrauka31"/>
        <w:spacing w:after="0"/>
        <w:ind w:left="0" w:firstLine="426"/>
        <w:jc w:val="both"/>
        <w:rPr>
          <w:sz w:val="24"/>
          <w:szCs w:val="24"/>
        </w:rPr>
      </w:pPr>
      <w:r w:rsidRPr="00D1214D">
        <w:rPr>
          <w:sz w:val="24"/>
          <w:szCs w:val="24"/>
        </w:rPr>
        <w:t>19. Prašyme / skunde turi būti:</w:t>
      </w:r>
    </w:p>
    <w:p w:rsidR="002606EC" w:rsidRPr="00D1214D" w:rsidRDefault="007F48BD" w:rsidP="007254D8">
      <w:pPr>
        <w:pStyle w:val="Pagrindiniotekstotrauka31"/>
        <w:spacing w:after="0"/>
        <w:ind w:left="0" w:firstLine="426"/>
        <w:jc w:val="both"/>
        <w:rPr>
          <w:sz w:val="24"/>
          <w:szCs w:val="24"/>
        </w:rPr>
      </w:pPr>
      <w:r w:rsidRPr="00D1214D">
        <w:rPr>
          <w:sz w:val="24"/>
          <w:szCs w:val="24"/>
        </w:rPr>
        <w:t>19</w:t>
      </w:r>
      <w:r w:rsidR="002606EC" w:rsidRPr="00D1214D">
        <w:rPr>
          <w:sz w:val="24"/>
          <w:szCs w:val="24"/>
        </w:rPr>
        <w:t>.1.  fizinio asmens vardas, pavardė ir (ar) kita įstatymuose ar jų pagrindu priimtuose teisės aktuose nustatyta informacija, būtina siekiant asmenį identifikuoti arba patikrinti prašymo / skundo autentiškumą, išskyrus tvarkos aprašo  15 punkte nurodytą atvejį;</w:t>
      </w:r>
    </w:p>
    <w:p w:rsidR="002606EC" w:rsidRPr="00D1214D" w:rsidRDefault="007F48BD" w:rsidP="007254D8">
      <w:pPr>
        <w:pStyle w:val="Pagrindiniotekstotrauka31"/>
        <w:spacing w:after="0"/>
        <w:ind w:left="0" w:firstLine="426"/>
        <w:jc w:val="both"/>
        <w:rPr>
          <w:sz w:val="24"/>
          <w:szCs w:val="24"/>
        </w:rPr>
      </w:pPr>
      <w:r w:rsidRPr="00D1214D">
        <w:rPr>
          <w:sz w:val="24"/>
          <w:szCs w:val="24"/>
        </w:rPr>
        <w:t>19</w:t>
      </w:r>
      <w:r w:rsidR="007254D8" w:rsidRPr="00D1214D">
        <w:rPr>
          <w:sz w:val="24"/>
          <w:szCs w:val="24"/>
        </w:rPr>
        <w:t xml:space="preserve">.2. </w:t>
      </w:r>
      <w:r w:rsidR="002606EC" w:rsidRPr="00D1214D">
        <w:rPr>
          <w:sz w:val="24"/>
          <w:szCs w:val="24"/>
        </w:rPr>
        <w:t xml:space="preserve">juridinio asmens pavadinimas, </w:t>
      </w:r>
      <w:r w:rsidR="00F05356" w:rsidRPr="00D1214D">
        <w:rPr>
          <w:sz w:val="24"/>
          <w:szCs w:val="24"/>
        </w:rPr>
        <w:t xml:space="preserve">įmonės </w:t>
      </w:r>
      <w:r w:rsidR="002606EC" w:rsidRPr="00D1214D">
        <w:rPr>
          <w:sz w:val="24"/>
          <w:szCs w:val="24"/>
        </w:rPr>
        <w:t>kodas, teisinė forma, buveinė</w:t>
      </w:r>
      <w:r w:rsidR="00783DE8" w:rsidRPr="00D1214D">
        <w:rPr>
          <w:sz w:val="24"/>
          <w:szCs w:val="24"/>
        </w:rPr>
        <w:t>s adresas</w:t>
      </w:r>
      <w:r w:rsidR="002606EC" w:rsidRPr="00D1214D">
        <w:rPr>
          <w:sz w:val="24"/>
          <w:szCs w:val="24"/>
        </w:rPr>
        <w:t xml:space="preserve">, Nacionalinės elektroninių siuntų pristatymo naudojant pašto tinklą informacinės sistemos </w:t>
      </w:r>
      <w:r w:rsidR="00D60E07" w:rsidRPr="00D1214D">
        <w:rPr>
          <w:sz w:val="24"/>
          <w:szCs w:val="24"/>
        </w:rPr>
        <w:t xml:space="preserve">(E. pristatymas) </w:t>
      </w:r>
      <w:r w:rsidR="002606EC" w:rsidRPr="00D1214D">
        <w:rPr>
          <w:sz w:val="24"/>
          <w:szCs w:val="24"/>
        </w:rPr>
        <w:t>elektroninio pristatymo dėžutės adresas, jeigu kreipiamasi juridinio asmens vardu;</w:t>
      </w:r>
    </w:p>
    <w:p w:rsidR="002606EC" w:rsidRPr="00D1214D" w:rsidRDefault="007F48BD" w:rsidP="007254D8">
      <w:pPr>
        <w:pStyle w:val="Pagrindiniotekstotrauka31"/>
        <w:spacing w:after="0"/>
        <w:ind w:left="0" w:firstLine="426"/>
        <w:jc w:val="both"/>
        <w:rPr>
          <w:sz w:val="24"/>
          <w:szCs w:val="24"/>
        </w:rPr>
      </w:pPr>
      <w:r w:rsidRPr="00D1214D">
        <w:rPr>
          <w:sz w:val="24"/>
          <w:szCs w:val="24"/>
        </w:rPr>
        <w:lastRenderedPageBreak/>
        <w:t>19</w:t>
      </w:r>
      <w:r w:rsidR="007254D8" w:rsidRPr="00D1214D">
        <w:rPr>
          <w:sz w:val="24"/>
          <w:szCs w:val="24"/>
        </w:rPr>
        <w:t xml:space="preserve">.3. </w:t>
      </w:r>
      <w:r w:rsidR="002606EC" w:rsidRPr="00D1214D">
        <w:rPr>
          <w:sz w:val="24"/>
          <w:szCs w:val="24"/>
        </w:rPr>
        <w:t>kontaktinė informacija ryšiui su asmeniu palaikyti – telefono numeris, elektroninio pašto adresas, adresas arba prireikus kitų elektroninių ryšių priemonių nuorodos ar (ir) numeriai.</w:t>
      </w:r>
    </w:p>
    <w:p w:rsidR="002606EC" w:rsidRPr="00D1214D" w:rsidRDefault="002606EC" w:rsidP="007254D8">
      <w:pPr>
        <w:pStyle w:val="Pagrindiniotekstotrauka31"/>
        <w:spacing w:after="0"/>
        <w:ind w:left="0" w:firstLine="426"/>
        <w:jc w:val="both"/>
        <w:rPr>
          <w:sz w:val="24"/>
          <w:szCs w:val="24"/>
        </w:rPr>
      </w:pPr>
      <w:r w:rsidRPr="00D1214D">
        <w:rPr>
          <w:sz w:val="24"/>
          <w:szCs w:val="24"/>
        </w:rPr>
        <w:t>2</w:t>
      </w:r>
      <w:r w:rsidR="007F48BD" w:rsidRPr="00D1214D">
        <w:rPr>
          <w:sz w:val="24"/>
          <w:szCs w:val="24"/>
        </w:rPr>
        <w:t>0</w:t>
      </w:r>
      <w:r w:rsidRPr="00D1214D">
        <w:rPr>
          <w:sz w:val="24"/>
          <w:szCs w:val="24"/>
        </w:rPr>
        <w:t>.  Pra</w:t>
      </w:r>
      <w:r w:rsidR="00DA7644" w:rsidRPr="00D1214D">
        <w:rPr>
          <w:sz w:val="24"/>
          <w:szCs w:val="24"/>
        </w:rPr>
        <w:t>šymas ir</w:t>
      </w:r>
      <w:r w:rsidRPr="00D1214D">
        <w:rPr>
          <w:sz w:val="24"/>
          <w:szCs w:val="24"/>
        </w:rPr>
        <w:t xml:space="preserve"> skundas raštu turi būti:</w:t>
      </w:r>
    </w:p>
    <w:p w:rsidR="002606EC" w:rsidRPr="00D1214D" w:rsidRDefault="002606EC" w:rsidP="007254D8">
      <w:pPr>
        <w:pStyle w:val="Pagrindiniotekstotrauka31"/>
        <w:spacing w:after="0"/>
        <w:ind w:left="0" w:firstLine="426"/>
        <w:jc w:val="both"/>
        <w:rPr>
          <w:sz w:val="24"/>
          <w:szCs w:val="24"/>
        </w:rPr>
      </w:pPr>
      <w:r w:rsidRPr="00D1214D">
        <w:rPr>
          <w:sz w:val="24"/>
          <w:szCs w:val="24"/>
        </w:rPr>
        <w:t>2</w:t>
      </w:r>
      <w:r w:rsidR="007F48BD" w:rsidRPr="00D1214D">
        <w:rPr>
          <w:sz w:val="24"/>
          <w:szCs w:val="24"/>
        </w:rPr>
        <w:t>0</w:t>
      </w:r>
      <w:r w:rsidR="007254D8" w:rsidRPr="00D1214D">
        <w:rPr>
          <w:sz w:val="24"/>
          <w:szCs w:val="24"/>
        </w:rPr>
        <w:t xml:space="preserve">.1. </w:t>
      </w:r>
      <w:r w:rsidRPr="00D1214D">
        <w:rPr>
          <w:sz w:val="24"/>
          <w:szCs w:val="24"/>
        </w:rPr>
        <w:t xml:space="preserve">parašytas </w:t>
      </w:r>
      <w:r w:rsidR="00DA7644" w:rsidRPr="00D1214D">
        <w:rPr>
          <w:sz w:val="24"/>
          <w:szCs w:val="24"/>
        </w:rPr>
        <w:t>lietuvių</w:t>
      </w:r>
      <w:r w:rsidRPr="00D1214D">
        <w:rPr>
          <w:sz w:val="24"/>
          <w:szCs w:val="24"/>
        </w:rPr>
        <w:t xml:space="preserve"> kalba arba turėti vertimą į </w:t>
      </w:r>
      <w:r w:rsidR="00DA7644" w:rsidRPr="00D1214D">
        <w:rPr>
          <w:sz w:val="24"/>
          <w:szCs w:val="24"/>
        </w:rPr>
        <w:t>lietuvių</w:t>
      </w:r>
      <w:r w:rsidRPr="00D1214D">
        <w:rPr>
          <w:sz w:val="24"/>
          <w:szCs w:val="24"/>
        </w:rPr>
        <w:t xml:space="preserve"> kalbą, kurio tikrumas būtų paliudytas Lietuvos Respublikos notariato įstatymo nust</w:t>
      </w:r>
      <w:r w:rsidR="002760BF" w:rsidRPr="00D1214D">
        <w:rPr>
          <w:sz w:val="24"/>
          <w:szCs w:val="24"/>
        </w:rPr>
        <w:t>atyta tvarka (pateikti prašymo /</w:t>
      </w:r>
      <w:r w:rsidRPr="00D1214D">
        <w:rPr>
          <w:sz w:val="24"/>
          <w:szCs w:val="24"/>
        </w:rPr>
        <w:t xml:space="preserve"> skundo vertimo į </w:t>
      </w:r>
      <w:r w:rsidR="002760BF" w:rsidRPr="00D1214D">
        <w:rPr>
          <w:sz w:val="24"/>
          <w:szCs w:val="24"/>
        </w:rPr>
        <w:t>lietuvių</w:t>
      </w:r>
      <w:r w:rsidRPr="00D1214D">
        <w:rPr>
          <w:sz w:val="24"/>
          <w:szCs w:val="24"/>
        </w:rPr>
        <w:t xml:space="preserve"> kalbą nereikalaujama </w:t>
      </w:r>
      <w:r w:rsidR="00644C29" w:rsidRPr="00D1214D">
        <w:rPr>
          <w:sz w:val="24"/>
          <w:szCs w:val="24"/>
        </w:rPr>
        <w:t xml:space="preserve">tvarkos aprašo </w:t>
      </w:r>
      <w:r w:rsidR="003613C3" w:rsidRPr="00D1214D">
        <w:rPr>
          <w:sz w:val="24"/>
          <w:szCs w:val="24"/>
        </w:rPr>
        <w:t>2</w:t>
      </w:r>
      <w:r w:rsidR="007F48BD" w:rsidRPr="00D1214D">
        <w:rPr>
          <w:sz w:val="24"/>
          <w:szCs w:val="24"/>
        </w:rPr>
        <w:t>1</w:t>
      </w:r>
      <w:r w:rsidR="00644C29" w:rsidRPr="00D1214D">
        <w:rPr>
          <w:sz w:val="24"/>
          <w:szCs w:val="24"/>
        </w:rPr>
        <w:t xml:space="preserve"> </w:t>
      </w:r>
      <w:r w:rsidRPr="00D1214D">
        <w:rPr>
          <w:sz w:val="24"/>
          <w:szCs w:val="24"/>
        </w:rPr>
        <w:t>punkte nurodyt</w:t>
      </w:r>
      <w:r w:rsidR="00644C29" w:rsidRPr="00D1214D">
        <w:rPr>
          <w:sz w:val="24"/>
          <w:szCs w:val="24"/>
        </w:rPr>
        <w:t>u</w:t>
      </w:r>
      <w:r w:rsidRPr="00D1214D">
        <w:rPr>
          <w:sz w:val="24"/>
          <w:szCs w:val="24"/>
        </w:rPr>
        <w:t xml:space="preserve"> atvej</w:t>
      </w:r>
      <w:r w:rsidR="00644C29" w:rsidRPr="00D1214D">
        <w:rPr>
          <w:sz w:val="24"/>
          <w:szCs w:val="24"/>
        </w:rPr>
        <w:t>u</w:t>
      </w:r>
      <w:r w:rsidRPr="00D1214D">
        <w:rPr>
          <w:sz w:val="24"/>
          <w:szCs w:val="24"/>
        </w:rPr>
        <w:t>);</w:t>
      </w:r>
    </w:p>
    <w:p w:rsidR="002606EC" w:rsidRPr="00D1214D" w:rsidRDefault="002606EC" w:rsidP="007254D8">
      <w:pPr>
        <w:pStyle w:val="Pagrindiniotekstotrauka31"/>
        <w:spacing w:after="0"/>
        <w:ind w:left="0" w:firstLine="426"/>
        <w:jc w:val="both"/>
        <w:rPr>
          <w:sz w:val="24"/>
          <w:szCs w:val="24"/>
        </w:rPr>
      </w:pPr>
      <w:r w:rsidRPr="00D1214D">
        <w:rPr>
          <w:sz w:val="24"/>
          <w:szCs w:val="24"/>
        </w:rPr>
        <w:t>2</w:t>
      </w:r>
      <w:r w:rsidR="007F48BD" w:rsidRPr="00D1214D">
        <w:rPr>
          <w:sz w:val="24"/>
          <w:szCs w:val="24"/>
        </w:rPr>
        <w:t>0</w:t>
      </w:r>
      <w:r w:rsidR="007254D8" w:rsidRPr="00D1214D">
        <w:rPr>
          <w:sz w:val="24"/>
          <w:szCs w:val="24"/>
        </w:rPr>
        <w:t xml:space="preserve">.2. </w:t>
      </w:r>
      <w:r w:rsidRPr="00D1214D">
        <w:rPr>
          <w:sz w:val="24"/>
          <w:szCs w:val="24"/>
        </w:rPr>
        <w:t>parašytas įskaitomai;</w:t>
      </w:r>
    </w:p>
    <w:p w:rsidR="002606EC" w:rsidRPr="00D1214D" w:rsidRDefault="002606EC" w:rsidP="007254D8">
      <w:pPr>
        <w:pStyle w:val="Pagrindiniotekstotrauka31"/>
        <w:spacing w:after="0"/>
        <w:ind w:left="0" w:firstLine="426"/>
        <w:jc w:val="both"/>
        <w:rPr>
          <w:sz w:val="24"/>
          <w:szCs w:val="24"/>
        </w:rPr>
      </w:pPr>
      <w:r w:rsidRPr="00D1214D">
        <w:rPr>
          <w:sz w:val="24"/>
          <w:szCs w:val="24"/>
        </w:rPr>
        <w:t>2</w:t>
      </w:r>
      <w:r w:rsidR="007F48BD" w:rsidRPr="00D1214D">
        <w:rPr>
          <w:sz w:val="24"/>
          <w:szCs w:val="24"/>
        </w:rPr>
        <w:t>0</w:t>
      </w:r>
      <w:r w:rsidR="007254D8" w:rsidRPr="00D1214D">
        <w:rPr>
          <w:sz w:val="24"/>
          <w:szCs w:val="24"/>
        </w:rPr>
        <w:t xml:space="preserve">.3. </w:t>
      </w:r>
      <w:r w:rsidRPr="00D1214D">
        <w:rPr>
          <w:sz w:val="24"/>
          <w:szCs w:val="24"/>
        </w:rPr>
        <w:t>konkretus ir suprantamas;</w:t>
      </w:r>
    </w:p>
    <w:p w:rsidR="002606EC" w:rsidRPr="00D1214D" w:rsidRDefault="002606EC" w:rsidP="007254D8">
      <w:pPr>
        <w:pStyle w:val="Pagrindiniotekstotrauka31"/>
        <w:spacing w:after="0"/>
        <w:ind w:left="0" w:firstLine="426"/>
        <w:jc w:val="both"/>
        <w:rPr>
          <w:sz w:val="24"/>
          <w:szCs w:val="24"/>
        </w:rPr>
      </w:pPr>
      <w:r w:rsidRPr="00D1214D">
        <w:rPr>
          <w:sz w:val="24"/>
          <w:szCs w:val="24"/>
        </w:rPr>
        <w:t>2</w:t>
      </w:r>
      <w:r w:rsidR="007F48BD" w:rsidRPr="00D1214D">
        <w:rPr>
          <w:sz w:val="24"/>
          <w:szCs w:val="24"/>
        </w:rPr>
        <w:t>0</w:t>
      </w:r>
      <w:r w:rsidR="007254D8" w:rsidRPr="00D1214D">
        <w:rPr>
          <w:sz w:val="24"/>
          <w:szCs w:val="24"/>
        </w:rPr>
        <w:t xml:space="preserve">.4. </w:t>
      </w:r>
      <w:r w:rsidRPr="00D1214D">
        <w:rPr>
          <w:sz w:val="24"/>
          <w:szCs w:val="24"/>
        </w:rPr>
        <w:t>parašytas taip, kad jo turinys ar forma nepažeistų etiketo ir geros moralės normų;</w:t>
      </w:r>
    </w:p>
    <w:p w:rsidR="002606EC" w:rsidRPr="00D1214D" w:rsidRDefault="002606EC" w:rsidP="007254D8">
      <w:pPr>
        <w:pStyle w:val="Pagrindiniotekstotrauka31"/>
        <w:spacing w:after="0"/>
        <w:ind w:left="0" w:firstLine="426"/>
        <w:jc w:val="both"/>
        <w:rPr>
          <w:sz w:val="24"/>
          <w:szCs w:val="24"/>
        </w:rPr>
      </w:pPr>
      <w:r w:rsidRPr="00D1214D">
        <w:rPr>
          <w:sz w:val="24"/>
          <w:szCs w:val="24"/>
        </w:rPr>
        <w:t>2</w:t>
      </w:r>
      <w:r w:rsidR="007F48BD" w:rsidRPr="00D1214D">
        <w:rPr>
          <w:sz w:val="24"/>
          <w:szCs w:val="24"/>
        </w:rPr>
        <w:t>0</w:t>
      </w:r>
      <w:r w:rsidR="007254D8" w:rsidRPr="00D1214D">
        <w:rPr>
          <w:sz w:val="24"/>
          <w:szCs w:val="24"/>
        </w:rPr>
        <w:t xml:space="preserve">.5. </w:t>
      </w:r>
      <w:r w:rsidRPr="00D1214D">
        <w:rPr>
          <w:sz w:val="24"/>
          <w:szCs w:val="24"/>
        </w:rPr>
        <w:t>pasirašytas prašymą pateikusio asmens arba jo atstovo. Kai teikiant prašymą naudojamos elektroninių ryšių priemonės, turi būti pateikta pasirašyto prašymo skaitmeninė kopija arba prašymas turi būti pasirašytas kvalifikuotu elektroniniu parašu, atitinkančiu Reglamente (ES) 910/2014 nustatytus reikalavimus, arba suformuotas toki</w:t>
      </w:r>
      <w:r w:rsidR="003613C3" w:rsidRPr="00D1214D">
        <w:rPr>
          <w:sz w:val="24"/>
          <w:szCs w:val="24"/>
        </w:rPr>
        <w:t>u būdu, kuris leidžia prašymą /</w:t>
      </w:r>
      <w:r w:rsidRPr="00D1214D">
        <w:rPr>
          <w:sz w:val="24"/>
          <w:szCs w:val="24"/>
        </w:rPr>
        <w:t xml:space="preserve"> skundą teikiantį asmenį identifi</w:t>
      </w:r>
      <w:r w:rsidR="003613C3" w:rsidRPr="00D1214D">
        <w:rPr>
          <w:sz w:val="24"/>
          <w:szCs w:val="24"/>
        </w:rPr>
        <w:t>kuoti arba patikrinti prašymo /</w:t>
      </w:r>
      <w:r w:rsidRPr="00D1214D">
        <w:rPr>
          <w:sz w:val="24"/>
          <w:szCs w:val="24"/>
        </w:rPr>
        <w:t xml:space="preserve"> skundo autentiškumą.</w:t>
      </w:r>
    </w:p>
    <w:p w:rsidR="003613C3" w:rsidRPr="00D1214D" w:rsidRDefault="00AE0C0E" w:rsidP="007254D8">
      <w:pPr>
        <w:pStyle w:val="Pagrindiniotekstotrauka31"/>
        <w:spacing w:after="0"/>
        <w:ind w:left="0" w:firstLine="426"/>
        <w:jc w:val="both"/>
        <w:rPr>
          <w:sz w:val="24"/>
          <w:szCs w:val="24"/>
        </w:rPr>
      </w:pPr>
      <w:r w:rsidRPr="00D1214D">
        <w:rPr>
          <w:sz w:val="24"/>
          <w:szCs w:val="24"/>
        </w:rPr>
        <w:t>2</w:t>
      </w:r>
      <w:r w:rsidR="007F48BD" w:rsidRPr="00D1214D">
        <w:rPr>
          <w:sz w:val="24"/>
          <w:szCs w:val="24"/>
        </w:rPr>
        <w:t>1</w:t>
      </w:r>
      <w:r w:rsidRPr="00D1214D">
        <w:rPr>
          <w:sz w:val="24"/>
          <w:szCs w:val="24"/>
        </w:rPr>
        <w:t xml:space="preserve">. Kai į </w:t>
      </w:r>
      <w:r w:rsidR="00DD2998" w:rsidRPr="00D1214D">
        <w:rPr>
          <w:sz w:val="24"/>
          <w:szCs w:val="24"/>
        </w:rPr>
        <w:t>Savivaldybės administraciją</w:t>
      </w:r>
      <w:r w:rsidRPr="00D1214D">
        <w:rPr>
          <w:sz w:val="24"/>
          <w:szCs w:val="24"/>
        </w:rPr>
        <w:t xml:space="preserve"> su prašymu / skundu raštu kreipiasi užsienio valstybės institucija ar tarptautinė organizacija, šie prašymai /</w:t>
      </w:r>
      <w:r w:rsidR="007F48BD" w:rsidRPr="00D1214D">
        <w:rPr>
          <w:sz w:val="24"/>
          <w:szCs w:val="24"/>
        </w:rPr>
        <w:t xml:space="preserve"> skundai priimami ir kitomis</w:t>
      </w:r>
      <w:r w:rsidRPr="00D1214D">
        <w:rPr>
          <w:sz w:val="24"/>
          <w:szCs w:val="24"/>
        </w:rPr>
        <w:t xml:space="preserve"> užsienio kalbomis.</w:t>
      </w:r>
    </w:p>
    <w:p w:rsidR="00332858" w:rsidRPr="00D1214D" w:rsidRDefault="007F48BD" w:rsidP="00A25B60">
      <w:pPr>
        <w:pStyle w:val="Pagrindiniotekstotrauka31"/>
        <w:spacing w:after="0"/>
        <w:ind w:left="0" w:firstLine="426"/>
        <w:jc w:val="both"/>
        <w:rPr>
          <w:sz w:val="24"/>
          <w:szCs w:val="24"/>
        </w:rPr>
      </w:pPr>
      <w:r w:rsidRPr="00D1214D">
        <w:rPr>
          <w:sz w:val="24"/>
          <w:szCs w:val="24"/>
        </w:rPr>
        <w:t xml:space="preserve">22. </w:t>
      </w:r>
      <w:r w:rsidR="00332858" w:rsidRPr="00D1214D">
        <w:rPr>
          <w:sz w:val="24"/>
          <w:szCs w:val="24"/>
        </w:rPr>
        <w:t xml:space="preserve">Asmens pageidavimu jo priėmimas </w:t>
      </w:r>
      <w:r w:rsidR="00B85EBC" w:rsidRPr="00D1214D">
        <w:rPr>
          <w:sz w:val="24"/>
          <w:szCs w:val="24"/>
        </w:rPr>
        <w:t>S</w:t>
      </w:r>
      <w:r w:rsidR="004C00A1" w:rsidRPr="00D1214D">
        <w:rPr>
          <w:sz w:val="24"/>
          <w:szCs w:val="24"/>
        </w:rPr>
        <w:t>avivaldybė</w:t>
      </w:r>
      <w:r w:rsidR="00901E60" w:rsidRPr="00D1214D">
        <w:rPr>
          <w:sz w:val="24"/>
          <w:szCs w:val="24"/>
        </w:rPr>
        <w:t>s administracijoje</w:t>
      </w:r>
      <w:r w:rsidR="004C00A1" w:rsidRPr="00D1214D">
        <w:rPr>
          <w:sz w:val="24"/>
          <w:szCs w:val="24"/>
        </w:rPr>
        <w:t xml:space="preserve"> </w:t>
      </w:r>
      <w:r w:rsidR="00332858" w:rsidRPr="00D1214D">
        <w:rPr>
          <w:sz w:val="24"/>
          <w:szCs w:val="24"/>
        </w:rPr>
        <w:t>ir tiesioginis prašymo / skundo išdėstymas gali būti derinamas iš anksto telefonu. Nurodomas asmens priėmimo laikas ir vieta,</w:t>
      </w:r>
      <w:r w:rsidR="00332858" w:rsidRPr="00D1214D">
        <w:rPr>
          <w:i/>
          <w:sz w:val="24"/>
          <w:szCs w:val="24"/>
        </w:rPr>
        <w:t xml:space="preserve"> </w:t>
      </w:r>
      <w:r w:rsidR="00332858" w:rsidRPr="00D1214D">
        <w:rPr>
          <w:sz w:val="24"/>
          <w:szCs w:val="24"/>
        </w:rPr>
        <w:t>atstovo, kuris priims asmenį, vardas ir pavardė, pareigos. Pasikeitus nurodytam priėmimo laikui ar vietai, asmuo turi būti iš anksto įspėtas.</w:t>
      </w:r>
    </w:p>
    <w:p w:rsidR="00E12AA0" w:rsidRPr="00D1214D" w:rsidRDefault="007F48BD" w:rsidP="00A25B60">
      <w:pPr>
        <w:pStyle w:val="Pagrindiniotekstotrauka31"/>
        <w:spacing w:after="0"/>
        <w:ind w:left="0" w:firstLine="426"/>
        <w:jc w:val="both"/>
        <w:rPr>
          <w:sz w:val="24"/>
          <w:szCs w:val="24"/>
        </w:rPr>
      </w:pPr>
      <w:r w:rsidRPr="00D1214D">
        <w:rPr>
          <w:sz w:val="24"/>
          <w:szCs w:val="24"/>
        </w:rPr>
        <w:t xml:space="preserve">23. </w:t>
      </w:r>
      <w:r w:rsidR="00332858" w:rsidRPr="00D1214D">
        <w:rPr>
          <w:sz w:val="24"/>
          <w:szCs w:val="24"/>
        </w:rPr>
        <w:t xml:space="preserve">Judėjimo, regėjimo, klausos negalią turintiems </w:t>
      </w:r>
      <w:r w:rsidR="00E56FC1" w:rsidRPr="00D1214D">
        <w:rPr>
          <w:sz w:val="24"/>
          <w:szCs w:val="24"/>
        </w:rPr>
        <w:t>asmenims</w:t>
      </w:r>
      <w:r w:rsidR="00332858" w:rsidRPr="00D1214D">
        <w:rPr>
          <w:sz w:val="24"/>
          <w:szCs w:val="24"/>
        </w:rPr>
        <w:t xml:space="preserve"> </w:t>
      </w:r>
      <w:r w:rsidR="00901E60" w:rsidRPr="00D1214D">
        <w:rPr>
          <w:sz w:val="24"/>
          <w:szCs w:val="24"/>
        </w:rPr>
        <w:t>s</w:t>
      </w:r>
      <w:r w:rsidR="00332858" w:rsidRPr="00D1214D">
        <w:rPr>
          <w:sz w:val="24"/>
          <w:szCs w:val="24"/>
        </w:rPr>
        <w:t xml:space="preserve">avivaldybės administraciniame </w:t>
      </w:r>
      <w:r w:rsidR="004C00A1" w:rsidRPr="00D1214D">
        <w:rPr>
          <w:sz w:val="24"/>
          <w:szCs w:val="24"/>
        </w:rPr>
        <w:t xml:space="preserve"> </w:t>
      </w:r>
      <w:r w:rsidR="00332858" w:rsidRPr="00D1214D">
        <w:rPr>
          <w:sz w:val="24"/>
          <w:szCs w:val="24"/>
        </w:rPr>
        <w:t>pastate pagalbą</w:t>
      </w:r>
      <w:r w:rsidR="00AC7904" w:rsidRPr="00D1214D">
        <w:rPr>
          <w:sz w:val="24"/>
          <w:szCs w:val="24"/>
        </w:rPr>
        <w:t xml:space="preserve"> surašant prašymus / skundus</w:t>
      </w:r>
      <w:r w:rsidR="00332858" w:rsidRPr="00D1214D">
        <w:rPr>
          <w:sz w:val="24"/>
          <w:szCs w:val="24"/>
        </w:rPr>
        <w:t xml:space="preserve"> teikia </w:t>
      </w:r>
      <w:r w:rsidR="004A39B4" w:rsidRPr="00D1214D">
        <w:rPr>
          <w:sz w:val="24"/>
        </w:rPr>
        <w:t xml:space="preserve">Savivaldybės </w:t>
      </w:r>
      <w:r w:rsidR="004A39B4" w:rsidRPr="00D1214D">
        <w:rPr>
          <w:sz w:val="24"/>
          <w:szCs w:val="24"/>
        </w:rPr>
        <w:t>administracijos</w:t>
      </w:r>
      <w:r w:rsidR="004A39B4" w:rsidRPr="00D1214D">
        <w:rPr>
          <w:sz w:val="24"/>
        </w:rPr>
        <w:t xml:space="preserve"> </w:t>
      </w:r>
      <w:r w:rsidR="00332858" w:rsidRPr="00D1214D">
        <w:rPr>
          <w:sz w:val="24"/>
          <w:szCs w:val="24"/>
        </w:rPr>
        <w:t xml:space="preserve">Socialinės paramos skyriaus darbuotojai. Už neįgalių asmenų aptarnavimą </w:t>
      </w:r>
      <w:r w:rsidRPr="00D1214D">
        <w:rPr>
          <w:sz w:val="24"/>
          <w:szCs w:val="24"/>
        </w:rPr>
        <w:t>S</w:t>
      </w:r>
      <w:r w:rsidR="00332858" w:rsidRPr="00D1214D">
        <w:rPr>
          <w:sz w:val="24"/>
          <w:szCs w:val="24"/>
        </w:rPr>
        <w:t>avivaldybė</w:t>
      </w:r>
      <w:r w:rsidR="00901E60" w:rsidRPr="00D1214D">
        <w:rPr>
          <w:sz w:val="24"/>
          <w:szCs w:val="24"/>
        </w:rPr>
        <w:t>s administracijoje</w:t>
      </w:r>
      <w:r w:rsidR="00332858" w:rsidRPr="00D1214D">
        <w:rPr>
          <w:sz w:val="24"/>
          <w:szCs w:val="24"/>
        </w:rPr>
        <w:t xml:space="preserve"> atsako Socialinės paramos skyriaus darbuotojai pagal priskirtas funkcijas.</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7F48BD" w:rsidRPr="00D1214D">
        <w:rPr>
          <w:sz w:val="24"/>
          <w:szCs w:val="24"/>
        </w:rPr>
        <w:t xml:space="preserve">24. </w:t>
      </w:r>
      <w:r w:rsidR="00332858" w:rsidRPr="00D1214D">
        <w:rPr>
          <w:sz w:val="24"/>
          <w:szCs w:val="24"/>
        </w:rPr>
        <w:t xml:space="preserve">Judėjimo, regėjimo, klausos negalią turintys </w:t>
      </w:r>
      <w:r w:rsidR="00E56FC1" w:rsidRPr="00D1214D">
        <w:rPr>
          <w:sz w:val="24"/>
          <w:szCs w:val="24"/>
        </w:rPr>
        <w:t>asmenys</w:t>
      </w:r>
      <w:r w:rsidR="00332858" w:rsidRPr="00D1214D">
        <w:rPr>
          <w:sz w:val="24"/>
          <w:szCs w:val="24"/>
        </w:rPr>
        <w:t xml:space="preserve">, negalintys atvykti į </w:t>
      </w:r>
      <w:r w:rsidR="007F48BD" w:rsidRPr="00D1214D">
        <w:rPr>
          <w:sz w:val="24"/>
          <w:szCs w:val="24"/>
        </w:rPr>
        <w:t>S</w:t>
      </w:r>
      <w:r w:rsidR="00901E60" w:rsidRPr="00D1214D">
        <w:rPr>
          <w:sz w:val="24"/>
          <w:szCs w:val="24"/>
        </w:rPr>
        <w:t>avivaldybės administraciją</w:t>
      </w:r>
      <w:r w:rsidR="00332858" w:rsidRPr="00D1214D">
        <w:rPr>
          <w:sz w:val="24"/>
          <w:szCs w:val="24"/>
        </w:rPr>
        <w:t xml:space="preserve">, prašymus / skundus gali įteikti per seniūnijas. Negalią turinčio </w:t>
      </w:r>
      <w:r w:rsidR="00E56FC1" w:rsidRPr="00D1214D">
        <w:rPr>
          <w:sz w:val="24"/>
          <w:szCs w:val="24"/>
        </w:rPr>
        <w:t xml:space="preserve">asmens </w:t>
      </w:r>
      <w:r w:rsidR="00332858" w:rsidRPr="00D1214D">
        <w:rPr>
          <w:sz w:val="24"/>
          <w:szCs w:val="24"/>
        </w:rPr>
        <w:t xml:space="preserve">pageidavimu šiuos dokumentus gyvenamoje vietoje surašo (priima) seniūnijos socialinis darbuotojas ir ne vėliau kaip </w:t>
      </w:r>
      <w:r w:rsidR="001E7D53" w:rsidRPr="00D1214D">
        <w:rPr>
          <w:sz w:val="24"/>
          <w:szCs w:val="24"/>
        </w:rPr>
        <w:t>per 2 darbo dienas</w:t>
      </w:r>
      <w:r w:rsidR="00332858" w:rsidRPr="00D1214D">
        <w:rPr>
          <w:sz w:val="24"/>
          <w:szCs w:val="24"/>
        </w:rPr>
        <w:t xml:space="preserve"> pristato </w:t>
      </w:r>
      <w:r w:rsidR="007F48BD" w:rsidRPr="00D1214D">
        <w:rPr>
          <w:sz w:val="24"/>
          <w:szCs w:val="24"/>
        </w:rPr>
        <w:t>S</w:t>
      </w:r>
      <w:r w:rsidR="00901E60" w:rsidRPr="00D1214D">
        <w:rPr>
          <w:sz w:val="24"/>
          <w:szCs w:val="24"/>
        </w:rPr>
        <w:t>avivaldybės administracijai</w:t>
      </w:r>
      <w:r w:rsidR="00F05356" w:rsidRPr="00D1214D">
        <w:rPr>
          <w:sz w:val="24"/>
          <w:szCs w:val="24"/>
        </w:rPr>
        <w:t>.</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7F48BD" w:rsidRPr="00D1214D">
        <w:rPr>
          <w:sz w:val="24"/>
          <w:szCs w:val="24"/>
        </w:rPr>
        <w:t xml:space="preserve">25. </w:t>
      </w:r>
      <w:r w:rsidR="008F2725" w:rsidRPr="00D1214D">
        <w:rPr>
          <w:sz w:val="24"/>
          <w:szCs w:val="24"/>
        </w:rPr>
        <w:t xml:space="preserve">Savivaldybės administracijos </w:t>
      </w:r>
      <w:r w:rsidR="00332858" w:rsidRPr="00D1214D">
        <w:rPr>
          <w:sz w:val="24"/>
          <w:szCs w:val="24"/>
        </w:rPr>
        <w:t xml:space="preserve">Bendrajame skyriuje aptarnaujami </w:t>
      </w:r>
      <w:r w:rsidR="00E56FC1" w:rsidRPr="00D1214D">
        <w:rPr>
          <w:sz w:val="24"/>
          <w:szCs w:val="24"/>
        </w:rPr>
        <w:t>asmenys</w:t>
      </w:r>
      <w:r w:rsidR="00332858" w:rsidRPr="00D1214D">
        <w:rPr>
          <w:sz w:val="24"/>
          <w:szCs w:val="24"/>
        </w:rPr>
        <w:t xml:space="preserve">, prašantys </w:t>
      </w:r>
      <w:r w:rsidR="007F48BD" w:rsidRPr="00D1214D">
        <w:rPr>
          <w:sz w:val="24"/>
          <w:szCs w:val="24"/>
        </w:rPr>
        <w:t>S</w:t>
      </w:r>
      <w:r w:rsidR="00332858" w:rsidRPr="00D1214D">
        <w:rPr>
          <w:sz w:val="24"/>
          <w:szCs w:val="24"/>
        </w:rPr>
        <w:t xml:space="preserve">avivaldybės </w:t>
      </w:r>
      <w:r w:rsidR="00D93787" w:rsidRPr="00D1214D">
        <w:rPr>
          <w:sz w:val="24"/>
          <w:szCs w:val="24"/>
        </w:rPr>
        <w:t xml:space="preserve">administracijos </w:t>
      </w:r>
      <w:r w:rsidR="00332858" w:rsidRPr="00D1214D">
        <w:rPr>
          <w:sz w:val="24"/>
          <w:szCs w:val="24"/>
        </w:rPr>
        <w:t xml:space="preserve">priimti tam tikrą individualų administracinį aktą, išduoti pažymą ar kitą dokumentą, patvirtinantį tam tikrus juridinius faktus, arba atlikti kitokį administracinį veiksmą ar administracinę paslaugą. </w:t>
      </w:r>
      <w:r w:rsidR="00E56FC1" w:rsidRPr="00D1214D">
        <w:rPr>
          <w:sz w:val="24"/>
          <w:szCs w:val="24"/>
        </w:rPr>
        <w:t>Asmenis</w:t>
      </w:r>
      <w:r w:rsidR="00332858" w:rsidRPr="00D1214D">
        <w:rPr>
          <w:sz w:val="24"/>
          <w:szCs w:val="24"/>
        </w:rPr>
        <w:t xml:space="preserve"> </w:t>
      </w:r>
      <w:r w:rsidR="007F48BD" w:rsidRPr="00D1214D">
        <w:rPr>
          <w:sz w:val="24"/>
          <w:szCs w:val="24"/>
        </w:rPr>
        <w:t>S</w:t>
      </w:r>
      <w:r w:rsidR="00332858" w:rsidRPr="00D1214D">
        <w:rPr>
          <w:sz w:val="24"/>
          <w:szCs w:val="24"/>
        </w:rPr>
        <w:t>avival</w:t>
      </w:r>
      <w:r w:rsidR="0019162A" w:rsidRPr="00D1214D">
        <w:rPr>
          <w:sz w:val="24"/>
          <w:szCs w:val="24"/>
        </w:rPr>
        <w:t>dybės administracijoje</w:t>
      </w:r>
      <w:r w:rsidR="00332858" w:rsidRPr="00D1214D">
        <w:rPr>
          <w:sz w:val="24"/>
          <w:szCs w:val="24"/>
        </w:rPr>
        <w:t xml:space="preserve"> aptarnauja Bendrojo skyriaus darbuotojai pagal priskirtas funkcijas. Jei </w:t>
      </w:r>
      <w:r w:rsidR="00E56FC1" w:rsidRPr="00D1214D">
        <w:rPr>
          <w:sz w:val="24"/>
          <w:szCs w:val="24"/>
        </w:rPr>
        <w:t>asmuo</w:t>
      </w:r>
      <w:r w:rsidR="00332858" w:rsidRPr="00D1214D">
        <w:rPr>
          <w:sz w:val="24"/>
          <w:szCs w:val="24"/>
        </w:rPr>
        <w:t xml:space="preserve"> kreipiasi dėl administracinės paslaugos suteikimo ir ši paslauga gali būti suteikiama iš karto, </w:t>
      </w:r>
      <w:r w:rsidR="00E56FC1" w:rsidRPr="00D1214D">
        <w:rPr>
          <w:sz w:val="24"/>
          <w:szCs w:val="24"/>
        </w:rPr>
        <w:t>asmenį</w:t>
      </w:r>
      <w:r w:rsidR="00332858" w:rsidRPr="00D1214D">
        <w:rPr>
          <w:sz w:val="24"/>
          <w:szCs w:val="24"/>
        </w:rPr>
        <w:t xml:space="preserve"> aptarnauja šią paslaugą teikiančio </w:t>
      </w:r>
      <w:r w:rsidR="0019162A" w:rsidRPr="00D1214D">
        <w:rPr>
          <w:sz w:val="24"/>
        </w:rPr>
        <w:t xml:space="preserve">Savivaldybės </w:t>
      </w:r>
      <w:r w:rsidR="0019162A" w:rsidRPr="00D1214D">
        <w:rPr>
          <w:sz w:val="24"/>
          <w:szCs w:val="24"/>
        </w:rPr>
        <w:t>administracijos</w:t>
      </w:r>
      <w:r w:rsidR="0019162A" w:rsidRPr="00D1214D">
        <w:rPr>
          <w:sz w:val="24"/>
        </w:rPr>
        <w:t xml:space="preserve"> </w:t>
      </w:r>
      <w:r w:rsidR="00332858" w:rsidRPr="00D1214D">
        <w:rPr>
          <w:sz w:val="24"/>
          <w:szCs w:val="24"/>
        </w:rPr>
        <w:t xml:space="preserve">skyriaus atsakingi darbuotojai pagal priskirtas funkcijas. Savivaldybės </w:t>
      </w:r>
      <w:r w:rsidR="00715DF2" w:rsidRPr="00D1214D">
        <w:rPr>
          <w:sz w:val="24"/>
          <w:szCs w:val="24"/>
        </w:rPr>
        <w:t xml:space="preserve">administracijos </w:t>
      </w:r>
      <w:r w:rsidR="00332858" w:rsidRPr="00D1214D">
        <w:rPr>
          <w:sz w:val="24"/>
          <w:szCs w:val="24"/>
        </w:rPr>
        <w:t xml:space="preserve">skyrių teikiamos paslaugos ir jų aprašymai yra skelbiami interneto svetainėje </w:t>
      </w:r>
      <w:hyperlink r:id="rId10" w:history="1">
        <w:r w:rsidR="00332858" w:rsidRPr="00D1214D">
          <w:rPr>
            <w:rStyle w:val="Hipersaitas"/>
            <w:color w:val="auto"/>
            <w:sz w:val="24"/>
            <w:szCs w:val="24"/>
            <w:lang w:val="lt-LT"/>
          </w:rPr>
          <w:t>http://www.kedainiai.lt</w:t>
        </w:r>
      </w:hyperlink>
      <w:r w:rsidR="00332858" w:rsidRPr="00D1214D">
        <w:rPr>
          <w:sz w:val="24"/>
          <w:szCs w:val="24"/>
        </w:rPr>
        <w:t>.</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7F48BD" w:rsidRPr="00D1214D">
        <w:rPr>
          <w:sz w:val="24"/>
          <w:szCs w:val="24"/>
        </w:rPr>
        <w:t xml:space="preserve">26. </w:t>
      </w:r>
      <w:r w:rsidR="00B97413" w:rsidRPr="00D1214D">
        <w:rPr>
          <w:sz w:val="24"/>
        </w:rPr>
        <w:t xml:space="preserve">Savivaldybės </w:t>
      </w:r>
      <w:r w:rsidR="00B97413" w:rsidRPr="00D1214D">
        <w:rPr>
          <w:sz w:val="24"/>
          <w:szCs w:val="24"/>
        </w:rPr>
        <w:t>administracijos</w:t>
      </w:r>
      <w:r w:rsidR="00B97413" w:rsidRPr="00D1214D">
        <w:rPr>
          <w:sz w:val="24"/>
        </w:rPr>
        <w:t xml:space="preserve"> </w:t>
      </w:r>
      <w:r w:rsidR="00332858" w:rsidRPr="00D1214D">
        <w:rPr>
          <w:sz w:val="24"/>
          <w:szCs w:val="24"/>
        </w:rPr>
        <w:t>Civilinės metrikacijos</w:t>
      </w:r>
      <w:r w:rsidR="00715DF2" w:rsidRPr="00D1214D">
        <w:rPr>
          <w:sz w:val="24"/>
          <w:szCs w:val="24"/>
        </w:rPr>
        <w:t xml:space="preserve"> ir archyvo</w:t>
      </w:r>
      <w:r w:rsidRPr="00D1214D">
        <w:rPr>
          <w:sz w:val="24"/>
          <w:szCs w:val="24"/>
        </w:rPr>
        <w:t xml:space="preserve"> skyriaus</w:t>
      </w:r>
      <w:r w:rsidR="00401A75" w:rsidRPr="00D1214D">
        <w:rPr>
          <w:sz w:val="24"/>
          <w:szCs w:val="24"/>
        </w:rPr>
        <w:t xml:space="preserve"> atsakingi darbuotojai, kurių darbo vieta </w:t>
      </w:r>
      <w:r w:rsidR="001A67E7" w:rsidRPr="00D1214D">
        <w:rPr>
          <w:sz w:val="24"/>
          <w:szCs w:val="24"/>
        </w:rPr>
        <w:t>ne Savivaldybės administracijos pastate (adresu J. Basanavičiaus g. 36, Kėdainiai)</w:t>
      </w:r>
      <w:r w:rsidR="00401A75" w:rsidRPr="00D1214D">
        <w:rPr>
          <w:sz w:val="24"/>
          <w:szCs w:val="24"/>
        </w:rPr>
        <w:t>,</w:t>
      </w:r>
      <w:r w:rsidRPr="00D1214D">
        <w:rPr>
          <w:sz w:val="24"/>
          <w:szCs w:val="24"/>
        </w:rPr>
        <w:t xml:space="preserve"> </w:t>
      </w:r>
      <w:r w:rsidR="00E56FC1" w:rsidRPr="00D1214D">
        <w:rPr>
          <w:sz w:val="24"/>
          <w:szCs w:val="24"/>
        </w:rPr>
        <w:t>asmenis</w:t>
      </w:r>
      <w:r w:rsidR="00332858" w:rsidRPr="00D1214D">
        <w:rPr>
          <w:sz w:val="24"/>
          <w:szCs w:val="24"/>
        </w:rPr>
        <w:t xml:space="preserve"> aptarnauja </w:t>
      </w:r>
      <w:r w:rsidR="006E7276" w:rsidRPr="00D1214D">
        <w:rPr>
          <w:sz w:val="24"/>
          <w:szCs w:val="24"/>
        </w:rPr>
        <w:t xml:space="preserve"> savo darbo vietose, </w:t>
      </w:r>
      <w:r w:rsidR="00332858" w:rsidRPr="00D1214D">
        <w:rPr>
          <w:sz w:val="24"/>
          <w:szCs w:val="24"/>
        </w:rPr>
        <w:t xml:space="preserve">pagal jiems pareigybių aprašymuose priskirtas funkcijas. </w:t>
      </w:r>
    </w:p>
    <w:p w:rsidR="00332858" w:rsidRPr="00D1214D" w:rsidRDefault="007F48BD" w:rsidP="00A25B60">
      <w:pPr>
        <w:pStyle w:val="Pagrindiniotekstotrauka31"/>
        <w:spacing w:after="0"/>
        <w:ind w:left="0" w:firstLine="426"/>
        <w:jc w:val="both"/>
        <w:rPr>
          <w:sz w:val="24"/>
          <w:szCs w:val="24"/>
        </w:rPr>
      </w:pPr>
      <w:r w:rsidRPr="00D1214D">
        <w:rPr>
          <w:sz w:val="24"/>
          <w:szCs w:val="24"/>
        </w:rPr>
        <w:t>27. K</w:t>
      </w:r>
      <w:r w:rsidR="00332858" w:rsidRPr="00D1214D">
        <w:rPr>
          <w:sz w:val="24"/>
          <w:szCs w:val="24"/>
        </w:rPr>
        <w:t xml:space="preserve">ai asmuo nemoka valstybinės kalbos arba dėl sensorinio ar kalbos sutrikimo negali suprantamai reikšti minčių, jam kreipiantis žodžiu į </w:t>
      </w:r>
      <w:r w:rsidR="006E7276" w:rsidRPr="00D1214D">
        <w:rPr>
          <w:sz w:val="24"/>
          <w:szCs w:val="24"/>
        </w:rPr>
        <w:t>savivaldybę</w:t>
      </w:r>
      <w:r w:rsidR="00332858" w:rsidRPr="00D1214D">
        <w:rPr>
          <w:sz w:val="24"/>
          <w:szCs w:val="24"/>
        </w:rPr>
        <w:t xml:space="preserve"> turi dalyvauti asmuo, gebantis išversti prašymą / skundą į valstybinę kalbą (vertėjas). Vertėją pakviečia </w:t>
      </w:r>
      <w:r w:rsidRPr="00D1214D">
        <w:rPr>
          <w:sz w:val="24"/>
          <w:szCs w:val="24"/>
        </w:rPr>
        <w:t>S</w:t>
      </w:r>
      <w:r w:rsidR="006E7276" w:rsidRPr="00D1214D">
        <w:rPr>
          <w:sz w:val="24"/>
          <w:szCs w:val="24"/>
        </w:rPr>
        <w:t>avivaldybės a</w:t>
      </w:r>
      <w:r w:rsidR="00332858" w:rsidRPr="00D1214D">
        <w:rPr>
          <w:sz w:val="24"/>
          <w:szCs w:val="24"/>
        </w:rPr>
        <w:t xml:space="preserve">dministracija arba asmuo, kuris kreipiasi, savo iniciatyva. Gauto prašymo / skundo į lietuvių kalba vertimą organizuoja </w:t>
      </w:r>
      <w:r w:rsidR="00B97413" w:rsidRPr="00D1214D">
        <w:rPr>
          <w:sz w:val="24"/>
        </w:rPr>
        <w:t xml:space="preserve">Savivaldybės </w:t>
      </w:r>
      <w:r w:rsidR="00B97413" w:rsidRPr="00D1214D">
        <w:rPr>
          <w:sz w:val="24"/>
          <w:szCs w:val="24"/>
        </w:rPr>
        <w:t>administracijos</w:t>
      </w:r>
      <w:r w:rsidR="00B97413" w:rsidRPr="00D1214D">
        <w:rPr>
          <w:sz w:val="24"/>
        </w:rPr>
        <w:t xml:space="preserve"> </w:t>
      </w:r>
      <w:r w:rsidR="00332858" w:rsidRPr="00D1214D">
        <w:rPr>
          <w:sz w:val="24"/>
          <w:szCs w:val="24"/>
        </w:rPr>
        <w:t xml:space="preserve">Bendrasis skyrius. Siekiant operatyviau pateikti nagrinėjimui ne valstybine kalba gautą prašymą / skundą, </w:t>
      </w:r>
      <w:r w:rsidR="00B97413" w:rsidRPr="00D1214D">
        <w:rPr>
          <w:sz w:val="24"/>
        </w:rPr>
        <w:t xml:space="preserve">Savivaldybės </w:t>
      </w:r>
      <w:r w:rsidR="00B97413" w:rsidRPr="00D1214D">
        <w:rPr>
          <w:sz w:val="24"/>
          <w:szCs w:val="24"/>
        </w:rPr>
        <w:t>administracijos</w:t>
      </w:r>
      <w:r w:rsidR="00B97413" w:rsidRPr="00D1214D">
        <w:rPr>
          <w:sz w:val="24"/>
        </w:rPr>
        <w:t xml:space="preserve"> </w:t>
      </w:r>
      <w:r w:rsidR="00332858" w:rsidRPr="00D1214D">
        <w:rPr>
          <w:sz w:val="24"/>
          <w:szCs w:val="24"/>
        </w:rPr>
        <w:t>Bendrasis skyrius gali pateikti gauto prašymo / skundo santrauką lietuvių kalba. Pareiškėjui atsakoma valstybine kalba.</w:t>
      </w:r>
    </w:p>
    <w:p w:rsidR="00332858" w:rsidRPr="00D1214D" w:rsidRDefault="00783DE8" w:rsidP="00A25B60">
      <w:pPr>
        <w:pStyle w:val="Pagrindiniotekstotrauka31"/>
        <w:spacing w:after="0"/>
        <w:ind w:left="0" w:firstLine="426"/>
        <w:jc w:val="both"/>
        <w:rPr>
          <w:sz w:val="24"/>
          <w:szCs w:val="24"/>
        </w:rPr>
      </w:pPr>
      <w:r w:rsidRPr="00D1214D">
        <w:rPr>
          <w:sz w:val="24"/>
          <w:szCs w:val="24"/>
        </w:rPr>
        <w:t xml:space="preserve">28. </w:t>
      </w:r>
      <w:r w:rsidR="00332858" w:rsidRPr="00D1214D">
        <w:rPr>
          <w:sz w:val="24"/>
          <w:szCs w:val="24"/>
        </w:rPr>
        <w:t xml:space="preserve">Kai asmens prašymą / skundą paduoda asmens atstovas, jis pateikia atstovavimą patvirtinantį dokumentą ir asmens prašymą / skundą, atitinkantį nustatytus reikalavimus. Kai atstovaujamo asmens vardu į </w:t>
      </w:r>
      <w:r w:rsidRPr="00D1214D">
        <w:rPr>
          <w:sz w:val="24"/>
          <w:szCs w:val="24"/>
        </w:rPr>
        <w:t>S</w:t>
      </w:r>
      <w:r w:rsidR="00C96071" w:rsidRPr="00D1214D">
        <w:rPr>
          <w:sz w:val="24"/>
          <w:szCs w:val="24"/>
        </w:rPr>
        <w:t>avivaldyb</w:t>
      </w:r>
      <w:r w:rsidR="00B97413" w:rsidRPr="00D1214D">
        <w:rPr>
          <w:sz w:val="24"/>
          <w:szCs w:val="24"/>
        </w:rPr>
        <w:t>ės administraciją</w:t>
      </w:r>
      <w:r w:rsidR="00B97413" w:rsidRPr="00D1214D">
        <w:rPr>
          <w:sz w:val="24"/>
        </w:rPr>
        <w:t xml:space="preserve"> </w:t>
      </w:r>
      <w:r w:rsidR="00332858" w:rsidRPr="00D1214D">
        <w:rPr>
          <w:sz w:val="24"/>
          <w:szCs w:val="24"/>
        </w:rPr>
        <w:t xml:space="preserve"> kreipiasi asmens atstovas, jis savo prašyme / skunde turi nurodyti </w:t>
      </w:r>
      <w:r w:rsidR="00295D58" w:rsidRPr="00D1214D">
        <w:rPr>
          <w:sz w:val="24"/>
          <w:szCs w:val="24"/>
        </w:rPr>
        <w:t xml:space="preserve">tvarkos aprašo 19.1 papunktyje </w:t>
      </w:r>
      <w:r w:rsidR="00332858" w:rsidRPr="00D1214D">
        <w:rPr>
          <w:sz w:val="24"/>
          <w:szCs w:val="24"/>
        </w:rPr>
        <w:t xml:space="preserve">(jeigu kreipiamasi fizinio asmens </w:t>
      </w:r>
      <w:r w:rsidR="00332858" w:rsidRPr="00D1214D">
        <w:rPr>
          <w:sz w:val="24"/>
          <w:szCs w:val="24"/>
        </w:rPr>
        <w:lastRenderedPageBreak/>
        <w:t xml:space="preserve">vardu) arba </w:t>
      </w:r>
      <w:r w:rsidR="00295D58" w:rsidRPr="00D1214D">
        <w:rPr>
          <w:sz w:val="24"/>
          <w:szCs w:val="24"/>
        </w:rPr>
        <w:t xml:space="preserve">tvarkos aprašo 19.2 papunktyje </w:t>
      </w:r>
      <w:r w:rsidR="00332858" w:rsidRPr="00D1214D">
        <w:rPr>
          <w:sz w:val="24"/>
          <w:szCs w:val="24"/>
        </w:rPr>
        <w:t xml:space="preserve">(jeigu kreipiamasi juridinio asmens vardu) </w:t>
      </w:r>
      <w:r w:rsidR="00295D58" w:rsidRPr="00D1214D">
        <w:rPr>
          <w:sz w:val="24"/>
          <w:szCs w:val="24"/>
        </w:rPr>
        <w:t xml:space="preserve">nurodytą informaciją </w:t>
      </w:r>
      <w:r w:rsidR="00332858" w:rsidRPr="00D1214D">
        <w:rPr>
          <w:sz w:val="24"/>
          <w:szCs w:val="24"/>
        </w:rPr>
        <w:t xml:space="preserve">ir pridėti atstovavimą patvirtinantį dokumentą. </w:t>
      </w:r>
    </w:p>
    <w:p w:rsidR="00332858" w:rsidRPr="00D1214D" w:rsidRDefault="006B6728" w:rsidP="00A25B60">
      <w:pPr>
        <w:pStyle w:val="Pagrindiniotekstotrauka31"/>
        <w:spacing w:after="0"/>
        <w:ind w:left="0" w:firstLine="426"/>
        <w:jc w:val="both"/>
        <w:rPr>
          <w:sz w:val="24"/>
          <w:szCs w:val="24"/>
        </w:rPr>
      </w:pPr>
      <w:r w:rsidRPr="00D1214D">
        <w:rPr>
          <w:sz w:val="24"/>
          <w:szCs w:val="24"/>
        </w:rPr>
        <w:t xml:space="preserve">29. </w:t>
      </w:r>
      <w:r w:rsidR="00E512D9" w:rsidRPr="00D1214D">
        <w:rPr>
          <w:sz w:val="24"/>
          <w:szCs w:val="24"/>
        </w:rPr>
        <w:t xml:space="preserve">Kai prašymą / </w:t>
      </w:r>
      <w:r w:rsidR="00332858" w:rsidRPr="00D1214D">
        <w:rPr>
          <w:sz w:val="24"/>
          <w:szCs w:val="24"/>
        </w:rPr>
        <w:t xml:space="preserve">skundą </w:t>
      </w:r>
      <w:r w:rsidR="001B59B5" w:rsidRPr="00D1214D">
        <w:rPr>
          <w:sz w:val="24"/>
          <w:szCs w:val="24"/>
        </w:rPr>
        <w:t>S</w:t>
      </w:r>
      <w:r w:rsidR="00443172" w:rsidRPr="00D1214D">
        <w:rPr>
          <w:sz w:val="24"/>
          <w:szCs w:val="24"/>
        </w:rPr>
        <w:t>avivaldybės administracijai</w:t>
      </w:r>
      <w:r w:rsidR="00332858" w:rsidRPr="00D1214D">
        <w:rPr>
          <w:sz w:val="24"/>
          <w:szCs w:val="24"/>
        </w:rPr>
        <w:t xml:space="preserve"> </w:t>
      </w:r>
      <w:r w:rsidR="00443172" w:rsidRPr="00D1214D">
        <w:rPr>
          <w:sz w:val="24"/>
          <w:szCs w:val="24"/>
        </w:rPr>
        <w:t>teikia</w:t>
      </w:r>
      <w:r w:rsidR="00332858" w:rsidRPr="00D1214D">
        <w:rPr>
          <w:sz w:val="24"/>
          <w:szCs w:val="24"/>
        </w:rPr>
        <w:t xml:space="preserve"> asmens atstovas, kurio atstovavimą patvirtinantis dokumentas išduotas užsienyje, šis dokumentas turi būti </w:t>
      </w:r>
      <w:r w:rsidR="004E7B07" w:rsidRPr="00D1214D">
        <w:rPr>
          <w:sz w:val="24"/>
          <w:szCs w:val="24"/>
        </w:rPr>
        <w:t xml:space="preserve">patvirtintas </w:t>
      </w:r>
      <w:r w:rsidR="00332858" w:rsidRPr="00D1214D">
        <w:rPr>
          <w:sz w:val="24"/>
          <w:szCs w:val="24"/>
        </w:rPr>
        <w:t>vadovaujantis Dokumentų legalizavimo ir tvirtinimo pažyma (</w:t>
      </w:r>
      <w:r w:rsidR="00332858" w:rsidRPr="00D1214D">
        <w:rPr>
          <w:i/>
          <w:sz w:val="24"/>
          <w:szCs w:val="24"/>
        </w:rPr>
        <w:t>Apostille</w:t>
      </w:r>
      <w:r w:rsidR="00332858" w:rsidRPr="00D1214D">
        <w:rPr>
          <w:sz w:val="24"/>
          <w:szCs w:val="24"/>
        </w:rPr>
        <w:t>) tvarkos aprašu</w:t>
      </w:r>
      <w:r w:rsidR="004E7B07" w:rsidRPr="00D1214D">
        <w:rPr>
          <w:sz w:val="24"/>
          <w:szCs w:val="24"/>
        </w:rPr>
        <w:t>, patvirtintu Lietuvos Respublikos Vyriausybės 2006 m. spalio 30 d. nutarimu Nr. 1076 „Dėl Dokumentų legalizavimo ir tvirtinimo pažyma (</w:t>
      </w:r>
      <w:r w:rsidR="004E7B07" w:rsidRPr="00D1214D">
        <w:rPr>
          <w:i/>
          <w:sz w:val="24"/>
          <w:szCs w:val="24"/>
        </w:rPr>
        <w:t>Apostille</w:t>
      </w:r>
      <w:r w:rsidR="004E7B07" w:rsidRPr="00D1214D">
        <w:rPr>
          <w:sz w:val="24"/>
          <w:szCs w:val="24"/>
        </w:rPr>
        <w:t>) tvarkos aprašo patvirtinimo“.</w:t>
      </w:r>
    </w:p>
    <w:p w:rsidR="00332858" w:rsidRPr="00D1214D" w:rsidRDefault="001B59B5" w:rsidP="00A25B60">
      <w:pPr>
        <w:pStyle w:val="Pagrindiniotekstotrauka31"/>
        <w:spacing w:after="0"/>
        <w:ind w:left="0" w:firstLine="426"/>
        <w:jc w:val="both"/>
        <w:rPr>
          <w:sz w:val="24"/>
          <w:szCs w:val="24"/>
        </w:rPr>
      </w:pPr>
      <w:r w:rsidRPr="00D1214D">
        <w:rPr>
          <w:sz w:val="24"/>
          <w:szCs w:val="24"/>
        </w:rPr>
        <w:t xml:space="preserve">30. </w:t>
      </w:r>
      <w:r w:rsidR="00332858" w:rsidRPr="00D1214D">
        <w:rPr>
          <w:sz w:val="24"/>
          <w:szCs w:val="24"/>
        </w:rPr>
        <w:t>Asmuo, pateikęs asmens tapatybę patvirtinantį dokumentą ar Lietuvos Respublikos teisės aktų nustatyta tvarka kitaip patvirtinęs asmens tapatybę, turi teisę gauti informaciją apie save, išskyrus Lietuvos Respublikos įstatymų nustatytus atvejus, kai tokia informacija neteikiama. Kai prašymą pateikti informaciją apie jį asmuo siunčia paštu ar per pasiuntinį, prie jo turi būti pridėta notaro ar kita Lietuvos Respublikos teisės aktų nustatyta tvarka patvirtinta asmens tapatybę patvirtinančio dokumento kopija. Kai dėl informacijos apie asmenį kreipiasi jo atstovas, jis pateikia atstovavimą patvirtinantį dokumentą ir savo asmens tapatybę patvirtinantį dokumentą ar Lietuvos Respublikos teisės aktų nustatyta tvarka kitaip patvirtina asmens tapatybę.</w:t>
      </w:r>
    </w:p>
    <w:p w:rsidR="00332858" w:rsidRPr="00D1214D" w:rsidRDefault="001B59B5" w:rsidP="00A25B60">
      <w:pPr>
        <w:pStyle w:val="Pagrindiniotekstotrauka31"/>
        <w:spacing w:after="0"/>
        <w:ind w:left="0" w:firstLine="426"/>
        <w:jc w:val="both"/>
        <w:rPr>
          <w:sz w:val="24"/>
          <w:szCs w:val="24"/>
        </w:rPr>
      </w:pPr>
      <w:r w:rsidRPr="00D1214D">
        <w:rPr>
          <w:sz w:val="24"/>
          <w:szCs w:val="24"/>
        </w:rPr>
        <w:t xml:space="preserve">31. </w:t>
      </w:r>
      <w:r w:rsidR="00332858" w:rsidRPr="00D1214D">
        <w:rPr>
          <w:sz w:val="24"/>
          <w:szCs w:val="24"/>
        </w:rPr>
        <w:t xml:space="preserve">Nevalstybine kalba gauti prašymai / skundai </w:t>
      </w:r>
      <w:r w:rsidR="00607259" w:rsidRPr="00D1214D">
        <w:rPr>
          <w:sz w:val="24"/>
          <w:szCs w:val="24"/>
        </w:rPr>
        <w:t>priimami</w:t>
      </w:r>
      <w:r w:rsidR="00332858" w:rsidRPr="00D1214D">
        <w:rPr>
          <w:sz w:val="24"/>
          <w:szCs w:val="24"/>
        </w:rPr>
        <w:t xml:space="preserve"> bendra tvarka.</w:t>
      </w:r>
      <w:r w:rsidR="00E512D9" w:rsidRPr="00D1214D">
        <w:rPr>
          <w:sz w:val="24"/>
          <w:szCs w:val="24"/>
        </w:rPr>
        <w:t xml:space="preserve"> Tokius gautus prašymus / </w:t>
      </w:r>
      <w:r w:rsidR="00332858" w:rsidRPr="00D1214D">
        <w:rPr>
          <w:sz w:val="24"/>
          <w:szCs w:val="24"/>
        </w:rPr>
        <w:t xml:space="preserve">skundus į lietuvių kalbą išverčia </w:t>
      </w:r>
      <w:r w:rsidRPr="00D1214D">
        <w:rPr>
          <w:sz w:val="24"/>
          <w:szCs w:val="24"/>
        </w:rPr>
        <w:t>S</w:t>
      </w:r>
      <w:r w:rsidR="00715DF2" w:rsidRPr="00D1214D">
        <w:rPr>
          <w:sz w:val="24"/>
          <w:szCs w:val="24"/>
        </w:rPr>
        <w:t>avivaldybės administracijos Bendrasis skyrius</w:t>
      </w:r>
      <w:r w:rsidR="00332858" w:rsidRPr="00D1214D">
        <w:rPr>
          <w:sz w:val="24"/>
          <w:szCs w:val="24"/>
        </w:rPr>
        <w:t>. Pareiškėjui atsakoma valstybine kalba.</w:t>
      </w:r>
    </w:p>
    <w:p w:rsidR="00F17CCC" w:rsidRPr="00D1214D" w:rsidRDefault="00F17CCC" w:rsidP="007254D8">
      <w:pPr>
        <w:pStyle w:val="Pagrindiniotekstotrauka31"/>
        <w:spacing w:after="0"/>
        <w:ind w:left="567"/>
        <w:jc w:val="both"/>
        <w:rPr>
          <w:sz w:val="24"/>
          <w:szCs w:val="24"/>
        </w:rPr>
      </w:pPr>
    </w:p>
    <w:p w:rsidR="00AA4D14" w:rsidRPr="00D1214D" w:rsidRDefault="00AA4D14" w:rsidP="007254D8">
      <w:pPr>
        <w:pStyle w:val="Antrat1"/>
        <w:numPr>
          <w:ilvl w:val="0"/>
          <w:numId w:val="0"/>
        </w:numPr>
        <w:tabs>
          <w:tab w:val="left" w:pos="1296"/>
        </w:tabs>
        <w:spacing w:before="0" w:after="0"/>
        <w:ind w:left="1800"/>
        <w:rPr>
          <w:rFonts w:ascii="Times New Roman" w:hAnsi="Times New Roman" w:cs="Times New Roman"/>
        </w:rPr>
      </w:pPr>
      <w:bookmarkStart w:id="4" w:name="__RefHeading__66_723356504"/>
      <w:bookmarkStart w:id="5" w:name="_Toc292801933"/>
      <w:bookmarkEnd w:id="4"/>
      <w:r w:rsidRPr="00D1214D">
        <w:rPr>
          <w:rFonts w:ascii="Times New Roman" w:hAnsi="Times New Roman" w:cs="Times New Roman"/>
        </w:rPr>
        <w:t xml:space="preserve">                                       I</w:t>
      </w:r>
      <w:r w:rsidR="004409E4" w:rsidRPr="00D1214D">
        <w:rPr>
          <w:rFonts w:ascii="Times New Roman" w:hAnsi="Times New Roman" w:cs="Times New Roman"/>
        </w:rPr>
        <w:t>V</w:t>
      </w:r>
      <w:r w:rsidRPr="00D1214D">
        <w:rPr>
          <w:rFonts w:ascii="Times New Roman" w:hAnsi="Times New Roman" w:cs="Times New Roman"/>
        </w:rPr>
        <w:t xml:space="preserve"> SKYRIUS</w:t>
      </w:r>
    </w:p>
    <w:p w:rsidR="00332858" w:rsidRPr="00D1214D" w:rsidRDefault="00332858" w:rsidP="007254D8">
      <w:pPr>
        <w:pStyle w:val="Antrat1"/>
        <w:numPr>
          <w:ilvl w:val="0"/>
          <w:numId w:val="0"/>
        </w:numPr>
        <w:tabs>
          <w:tab w:val="left" w:pos="360"/>
        </w:tabs>
        <w:spacing w:before="0" w:after="0"/>
        <w:jc w:val="center"/>
        <w:rPr>
          <w:rFonts w:ascii="Times New Roman" w:hAnsi="Times New Roman" w:cs="Times New Roman"/>
        </w:rPr>
      </w:pPr>
      <w:r w:rsidRPr="00D1214D">
        <w:rPr>
          <w:rFonts w:ascii="Times New Roman" w:hAnsi="Times New Roman" w:cs="Times New Roman"/>
        </w:rPr>
        <w:t xml:space="preserve">PRAŠYMŲ </w:t>
      </w:r>
      <w:r w:rsidR="007254D8" w:rsidRPr="00D1214D">
        <w:rPr>
          <w:rFonts w:ascii="Times New Roman" w:hAnsi="Times New Roman" w:cs="Times New Roman"/>
        </w:rPr>
        <w:t xml:space="preserve">IR </w:t>
      </w:r>
      <w:r w:rsidRPr="00D1214D">
        <w:rPr>
          <w:rFonts w:ascii="Times New Roman" w:hAnsi="Times New Roman" w:cs="Times New Roman"/>
        </w:rPr>
        <w:t xml:space="preserve">SKUNDŲ PRIĖMIMAS </w:t>
      </w:r>
      <w:r w:rsidR="0064538A" w:rsidRPr="00D1214D">
        <w:rPr>
          <w:rFonts w:ascii="Times New Roman" w:hAnsi="Times New Roman" w:cs="Times New Roman"/>
        </w:rPr>
        <w:t xml:space="preserve">IR </w:t>
      </w:r>
      <w:r w:rsidRPr="00D1214D">
        <w:rPr>
          <w:rFonts w:ascii="Times New Roman" w:hAnsi="Times New Roman" w:cs="Times New Roman"/>
        </w:rPr>
        <w:t>NAGRINĖJIMAS</w:t>
      </w:r>
      <w:bookmarkEnd w:id="5"/>
    </w:p>
    <w:p w:rsidR="006E7276" w:rsidRPr="00D1214D" w:rsidRDefault="006E7276" w:rsidP="007254D8">
      <w:pPr>
        <w:pStyle w:val="Alnostext"/>
        <w:spacing w:before="0" w:after="0"/>
      </w:pPr>
    </w:p>
    <w:p w:rsidR="00332858" w:rsidRPr="00D1214D" w:rsidRDefault="001F1C01" w:rsidP="00A25B60">
      <w:pPr>
        <w:pStyle w:val="Pagrindiniotekstotrauka31"/>
        <w:spacing w:after="0"/>
        <w:ind w:left="0" w:firstLine="426"/>
        <w:jc w:val="both"/>
        <w:rPr>
          <w:sz w:val="24"/>
          <w:szCs w:val="24"/>
        </w:rPr>
      </w:pPr>
      <w:r w:rsidRPr="00D1214D">
        <w:rPr>
          <w:sz w:val="24"/>
          <w:szCs w:val="24"/>
        </w:rPr>
        <w:t xml:space="preserve">32. </w:t>
      </w:r>
      <w:r w:rsidR="00C96071" w:rsidRPr="00D1214D">
        <w:rPr>
          <w:sz w:val="24"/>
          <w:szCs w:val="24"/>
        </w:rPr>
        <w:t>Savivaldybė</w:t>
      </w:r>
      <w:r w:rsidR="00FA46F9" w:rsidRPr="00D1214D">
        <w:rPr>
          <w:sz w:val="24"/>
          <w:szCs w:val="24"/>
        </w:rPr>
        <w:t>s</w:t>
      </w:r>
      <w:r w:rsidR="00FA46F9" w:rsidRPr="00D1214D">
        <w:rPr>
          <w:sz w:val="24"/>
        </w:rPr>
        <w:t xml:space="preserve"> </w:t>
      </w:r>
      <w:r w:rsidR="00FA46F9" w:rsidRPr="00D1214D">
        <w:rPr>
          <w:sz w:val="24"/>
          <w:szCs w:val="24"/>
        </w:rPr>
        <w:t>administracijoje</w:t>
      </w:r>
      <w:r w:rsidR="00332858" w:rsidRPr="00D1214D">
        <w:rPr>
          <w:sz w:val="24"/>
          <w:szCs w:val="24"/>
        </w:rPr>
        <w:t xml:space="preserve"> nagrinėjami tokie rašytiniai prašymai / skundai, kurie </w:t>
      </w:r>
      <w:r w:rsidRPr="00D1214D">
        <w:rPr>
          <w:sz w:val="24"/>
          <w:szCs w:val="24"/>
        </w:rPr>
        <w:t>atitinka tvarkos aprašo 19 ir 20 punktų reikalavimus.</w:t>
      </w:r>
      <w:r w:rsidR="00332858" w:rsidRPr="00D1214D">
        <w:rPr>
          <w:sz w:val="24"/>
          <w:szCs w:val="24"/>
        </w:rPr>
        <w:t xml:space="preserve"> </w:t>
      </w:r>
    </w:p>
    <w:p w:rsidR="009A68DC" w:rsidRPr="00D1214D" w:rsidRDefault="00C96071" w:rsidP="007254D8">
      <w:pPr>
        <w:pStyle w:val="Pagrindiniotekstotrauka31"/>
        <w:spacing w:after="0"/>
        <w:ind w:left="0"/>
        <w:jc w:val="both"/>
        <w:rPr>
          <w:sz w:val="24"/>
          <w:szCs w:val="24"/>
        </w:rPr>
      </w:pPr>
      <w:r w:rsidRPr="00D1214D">
        <w:rPr>
          <w:sz w:val="24"/>
          <w:szCs w:val="24"/>
        </w:rPr>
        <w:t xml:space="preserve">       </w:t>
      </w:r>
      <w:r w:rsidR="00BB6D49" w:rsidRPr="00D1214D">
        <w:rPr>
          <w:sz w:val="24"/>
          <w:szCs w:val="24"/>
        </w:rPr>
        <w:t xml:space="preserve">33. </w:t>
      </w:r>
      <w:r w:rsidR="009A68DC" w:rsidRPr="00D1214D">
        <w:rPr>
          <w:sz w:val="24"/>
          <w:szCs w:val="24"/>
        </w:rPr>
        <w:t>Prašymas ar skundas gali būti nenagrinėjamas:</w:t>
      </w:r>
    </w:p>
    <w:p w:rsidR="00685AD9" w:rsidRPr="00D1214D" w:rsidRDefault="001828BB" w:rsidP="00A25B60">
      <w:pPr>
        <w:pStyle w:val="Pagrindiniotekstotrauka31"/>
        <w:spacing w:after="0"/>
        <w:ind w:left="0" w:firstLine="426"/>
        <w:jc w:val="both"/>
        <w:rPr>
          <w:sz w:val="24"/>
          <w:szCs w:val="24"/>
        </w:rPr>
      </w:pPr>
      <w:r w:rsidRPr="00D1214D">
        <w:rPr>
          <w:sz w:val="24"/>
          <w:szCs w:val="24"/>
        </w:rPr>
        <w:t xml:space="preserve">33.1. </w:t>
      </w:r>
      <w:r w:rsidR="00685AD9" w:rsidRPr="00D1214D">
        <w:rPr>
          <w:sz w:val="24"/>
          <w:szCs w:val="24"/>
        </w:rPr>
        <w:t>jeigu prašymas ar skundas, teikiamas raštu tiesiogiai ar atsiųstas paštu, arba prašymo ar skundo skaitmeninė kopija, atsiųsta elektroniniu paštu, nepasirašyti ir nėra galimybės kitaip patikrinti prašymo ar skundo autentiškumo;</w:t>
      </w:r>
    </w:p>
    <w:p w:rsidR="00685AD9" w:rsidRPr="00D1214D" w:rsidRDefault="001828BB" w:rsidP="007254D8">
      <w:pPr>
        <w:pStyle w:val="Pagrindiniotekstotrauka31"/>
        <w:spacing w:after="0"/>
        <w:ind w:left="0" w:firstLine="426"/>
        <w:jc w:val="both"/>
        <w:rPr>
          <w:sz w:val="24"/>
          <w:szCs w:val="24"/>
        </w:rPr>
      </w:pPr>
      <w:r w:rsidRPr="00D1214D">
        <w:rPr>
          <w:sz w:val="24"/>
          <w:szCs w:val="24"/>
        </w:rPr>
        <w:t>33.</w:t>
      </w:r>
      <w:r w:rsidR="001835A3" w:rsidRPr="00D1214D">
        <w:rPr>
          <w:sz w:val="24"/>
          <w:szCs w:val="24"/>
        </w:rPr>
        <w:t>2</w:t>
      </w:r>
      <w:r w:rsidRPr="00D1214D">
        <w:rPr>
          <w:sz w:val="24"/>
          <w:szCs w:val="24"/>
        </w:rPr>
        <w:t xml:space="preserve">. </w:t>
      </w:r>
      <w:r w:rsidR="00685AD9" w:rsidRPr="00D1214D">
        <w:rPr>
          <w:sz w:val="24"/>
          <w:szCs w:val="24"/>
        </w:rPr>
        <w:t>jeigu jis grindžiamas akivaizdžiai tikrovės neatitinkančiais faktais arba jeigu jo turin</w:t>
      </w:r>
      <w:r w:rsidRPr="00D1214D">
        <w:rPr>
          <w:sz w:val="24"/>
          <w:szCs w:val="24"/>
        </w:rPr>
        <w:t>ys nekonkretus ir nesuprantamas</w:t>
      </w:r>
      <w:r w:rsidRPr="00D1214D">
        <w:t xml:space="preserve"> </w:t>
      </w:r>
      <w:r w:rsidRPr="00D1214D">
        <w:rPr>
          <w:sz w:val="24"/>
          <w:szCs w:val="24"/>
        </w:rPr>
        <w:t>ir dėl to Savivaldybės administracija negali tokio prašymo ar skundo išnagrinėti;</w:t>
      </w:r>
    </w:p>
    <w:p w:rsidR="00685AD9" w:rsidRPr="00D1214D" w:rsidRDefault="001828BB" w:rsidP="007254D8">
      <w:pPr>
        <w:pStyle w:val="Pagrindiniotekstotrauka31"/>
        <w:spacing w:after="0"/>
        <w:ind w:left="0" w:firstLine="426"/>
        <w:jc w:val="both"/>
        <w:rPr>
          <w:sz w:val="24"/>
          <w:szCs w:val="24"/>
        </w:rPr>
      </w:pPr>
      <w:r w:rsidRPr="00D1214D">
        <w:rPr>
          <w:sz w:val="24"/>
          <w:szCs w:val="24"/>
        </w:rPr>
        <w:t>33.</w:t>
      </w:r>
      <w:r w:rsidR="001835A3" w:rsidRPr="00D1214D">
        <w:rPr>
          <w:sz w:val="24"/>
          <w:szCs w:val="24"/>
        </w:rPr>
        <w:t>3</w:t>
      </w:r>
      <w:r w:rsidRPr="00D1214D">
        <w:rPr>
          <w:sz w:val="24"/>
          <w:szCs w:val="24"/>
        </w:rPr>
        <w:t xml:space="preserve">. </w:t>
      </w:r>
      <w:r w:rsidR="00685AD9" w:rsidRPr="00D1214D">
        <w:rPr>
          <w:sz w:val="24"/>
          <w:szCs w:val="24"/>
        </w:rPr>
        <w:t>jeigu paaiškėja, kad tuo pačiu klausimu atsakymą yra pateikęs arba sprendimą yra priėmęs viešojo administravimo subjektas, į kurį kreiptasi, arba</w:t>
      </w:r>
      <w:r w:rsidR="001E0F3A" w:rsidRPr="00D1214D">
        <w:rPr>
          <w:sz w:val="24"/>
          <w:szCs w:val="24"/>
        </w:rPr>
        <w:t xml:space="preserve"> kitas kompetentingas </w:t>
      </w:r>
      <w:r w:rsidR="005C4384" w:rsidRPr="00D1214D">
        <w:rPr>
          <w:sz w:val="24"/>
          <w:szCs w:val="24"/>
        </w:rPr>
        <w:t>viešojo administravimo subjektas ir asmuo nepateikia naujų faktinių duomenų, leidžiančių abejoti ankstesnio atsakymo pagrįstumu ar ginčyti viešojo administravimo subjekto priimtą sprendimą;</w:t>
      </w:r>
    </w:p>
    <w:p w:rsidR="001828BB" w:rsidRPr="00D1214D" w:rsidRDefault="001828BB" w:rsidP="007254D8">
      <w:pPr>
        <w:pStyle w:val="Pagrindiniotekstotrauka31"/>
        <w:spacing w:after="0"/>
        <w:ind w:left="0" w:firstLine="426"/>
        <w:jc w:val="both"/>
        <w:rPr>
          <w:sz w:val="24"/>
          <w:szCs w:val="24"/>
        </w:rPr>
      </w:pPr>
      <w:r w:rsidRPr="00D1214D">
        <w:rPr>
          <w:sz w:val="24"/>
          <w:szCs w:val="24"/>
        </w:rPr>
        <w:t>33.</w:t>
      </w:r>
      <w:r w:rsidR="001835A3" w:rsidRPr="00D1214D">
        <w:rPr>
          <w:sz w:val="24"/>
          <w:szCs w:val="24"/>
        </w:rPr>
        <w:t>4</w:t>
      </w:r>
      <w:r w:rsidRPr="00D1214D">
        <w:rPr>
          <w:sz w:val="24"/>
          <w:szCs w:val="24"/>
        </w:rPr>
        <w:t>. paaiškėja, kad skundą dėl to paties klausimo pradėjo nagrinėti išankstinio ginčų nagrinėjimo ne teismo tvarka institucija ar teismas;</w:t>
      </w:r>
    </w:p>
    <w:p w:rsidR="005C4384" w:rsidRPr="00D1214D" w:rsidRDefault="001828BB" w:rsidP="007254D8">
      <w:pPr>
        <w:pStyle w:val="Pagrindiniotekstotrauka31"/>
        <w:spacing w:after="0"/>
        <w:ind w:left="0" w:firstLine="426"/>
        <w:jc w:val="both"/>
        <w:rPr>
          <w:sz w:val="24"/>
          <w:szCs w:val="24"/>
        </w:rPr>
      </w:pPr>
      <w:r w:rsidRPr="00D1214D">
        <w:rPr>
          <w:sz w:val="24"/>
          <w:szCs w:val="24"/>
        </w:rPr>
        <w:t>33.</w:t>
      </w:r>
      <w:r w:rsidR="001835A3" w:rsidRPr="00D1214D">
        <w:rPr>
          <w:sz w:val="24"/>
          <w:szCs w:val="24"/>
        </w:rPr>
        <w:t>5</w:t>
      </w:r>
      <w:r w:rsidRPr="00D1214D">
        <w:rPr>
          <w:sz w:val="24"/>
          <w:szCs w:val="24"/>
        </w:rPr>
        <w:t xml:space="preserve">. </w:t>
      </w:r>
      <w:r w:rsidR="005C4384" w:rsidRPr="00D1214D">
        <w:rPr>
          <w:sz w:val="24"/>
          <w:szCs w:val="24"/>
        </w:rPr>
        <w:t>jeigu nuo skunde nurodytų pažeidimų paaiškėjimų asmeniui dienos iki skundo padavimo dienos yra</w:t>
      </w:r>
      <w:r w:rsidRPr="00D1214D">
        <w:rPr>
          <w:sz w:val="24"/>
          <w:szCs w:val="24"/>
        </w:rPr>
        <w:t xml:space="preserve"> praėję daugiau kaip 6 mėnesiai;</w:t>
      </w:r>
    </w:p>
    <w:p w:rsidR="001828BB" w:rsidRPr="00D1214D" w:rsidRDefault="001828BB" w:rsidP="007254D8">
      <w:pPr>
        <w:pStyle w:val="Pagrindiniotekstotrauka31"/>
        <w:spacing w:after="0"/>
        <w:ind w:left="0" w:firstLine="426"/>
        <w:jc w:val="both"/>
        <w:rPr>
          <w:sz w:val="24"/>
          <w:szCs w:val="24"/>
        </w:rPr>
      </w:pPr>
      <w:r w:rsidRPr="00D1214D">
        <w:rPr>
          <w:sz w:val="24"/>
          <w:szCs w:val="24"/>
        </w:rPr>
        <w:t>33.</w:t>
      </w:r>
      <w:r w:rsidR="001835A3" w:rsidRPr="00D1214D">
        <w:rPr>
          <w:sz w:val="24"/>
          <w:szCs w:val="24"/>
        </w:rPr>
        <w:t>6</w:t>
      </w:r>
      <w:r w:rsidRPr="00D1214D">
        <w:rPr>
          <w:sz w:val="24"/>
          <w:szCs w:val="24"/>
        </w:rPr>
        <w:t>. prašymas ar skundas viešojo administravimo subjektui pateiktas ne pagal kompetenciją.</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371C53" w:rsidRPr="00D1214D">
        <w:rPr>
          <w:sz w:val="24"/>
          <w:szCs w:val="24"/>
        </w:rPr>
        <w:t xml:space="preserve">34. </w:t>
      </w:r>
      <w:r w:rsidR="00332858" w:rsidRPr="00D1214D">
        <w:rPr>
          <w:sz w:val="24"/>
          <w:szCs w:val="24"/>
        </w:rPr>
        <w:t xml:space="preserve">Nagrinėjantis </w:t>
      </w:r>
      <w:r w:rsidR="00E56FC1" w:rsidRPr="00D1214D">
        <w:rPr>
          <w:sz w:val="24"/>
          <w:szCs w:val="24"/>
        </w:rPr>
        <w:t>asmens</w:t>
      </w:r>
      <w:r w:rsidR="00332858" w:rsidRPr="00D1214D">
        <w:rPr>
          <w:sz w:val="24"/>
          <w:szCs w:val="24"/>
        </w:rPr>
        <w:t xml:space="preserve"> prašymą / skundą </w:t>
      </w:r>
      <w:r w:rsidR="00FA46F9" w:rsidRPr="00D1214D">
        <w:rPr>
          <w:sz w:val="24"/>
          <w:szCs w:val="24"/>
        </w:rPr>
        <w:t xml:space="preserve">Savivaldybės administracijos </w:t>
      </w:r>
      <w:r w:rsidR="00332858" w:rsidRPr="00D1214D">
        <w:rPr>
          <w:sz w:val="24"/>
          <w:szCs w:val="24"/>
        </w:rPr>
        <w:t>darbuotojas pats nusišalina nuo prašymo /</w:t>
      </w:r>
      <w:r w:rsidR="00371C53" w:rsidRPr="00D1214D">
        <w:rPr>
          <w:sz w:val="24"/>
          <w:szCs w:val="24"/>
        </w:rPr>
        <w:t xml:space="preserve"> </w:t>
      </w:r>
      <w:r w:rsidR="00332858" w:rsidRPr="00D1214D">
        <w:rPr>
          <w:sz w:val="24"/>
          <w:szCs w:val="24"/>
        </w:rPr>
        <w:t xml:space="preserve">skundo nagrinėjimo arba turi būti nušalintas Savivaldybės </w:t>
      </w:r>
      <w:r w:rsidR="00FA46F9" w:rsidRPr="00D1214D">
        <w:rPr>
          <w:sz w:val="24"/>
          <w:szCs w:val="24"/>
        </w:rPr>
        <w:t xml:space="preserve">administracijos </w:t>
      </w:r>
      <w:r w:rsidR="00332858" w:rsidRPr="00D1214D">
        <w:rPr>
          <w:sz w:val="24"/>
          <w:szCs w:val="24"/>
        </w:rPr>
        <w:t>direktoriaus sprendimu, jeigu atsiranda Lietuvos Respublikos viešojo administravimo įstatymo 21 straipsnio 1 dalyje nurodytos aplinkybės. Darbuotojas, gavęs pavedimą (užduotį) nagrinėti prašymą / skundą, pats turi pranešti Savivaldybės</w:t>
      </w:r>
      <w:r w:rsidR="00FA46F9" w:rsidRPr="00D1214D">
        <w:rPr>
          <w:sz w:val="24"/>
          <w:szCs w:val="24"/>
        </w:rPr>
        <w:t xml:space="preserve"> administracijos</w:t>
      </w:r>
      <w:r w:rsidR="00332858" w:rsidRPr="00D1214D">
        <w:rPr>
          <w:sz w:val="24"/>
          <w:szCs w:val="24"/>
        </w:rPr>
        <w:t xml:space="preserve"> </w:t>
      </w:r>
      <w:r w:rsidR="005A1D0F" w:rsidRPr="00D1214D">
        <w:rPr>
          <w:sz w:val="24"/>
          <w:szCs w:val="24"/>
        </w:rPr>
        <w:t>direktoriui</w:t>
      </w:r>
      <w:r w:rsidR="00332858" w:rsidRPr="00D1214D">
        <w:rPr>
          <w:sz w:val="24"/>
          <w:szCs w:val="24"/>
        </w:rPr>
        <w:t xml:space="preserve"> apie galimą viešųjų ir privačiųjų interesų konfliktą ir jo priežastis.</w:t>
      </w:r>
    </w:p>
    <w:p w:rsidR="00625D04" w:rsidRPr="00D1214D" w:rsidRDefault="00625D04" w:rsidP="007254D8">
      <w:pPr>
        <w:pStyle w:val="Pagrindiniotekstotrauka31"/>
        <w:tabs>
          <w:tab w:val="left" w:pos="851"/>
        </w:tabs>
        <w:spacing w:after="0"/>
        <w:ind w:left="0" w:firstLine="426"/>
        <w:jc w:val="both"/>
        <w:rPr>
          <w:sz w:val="24"/>
          <w:szCs w:val="24"/>
        </w:rPr>
      </w:pPr>
      <w:r w:rsidRPr="00D1214D">
        <w:rPr>
          <w:sz w:val="24"/>
          <w:szCs w:val="24"/>
        </w:rPr>
        <w:t xml:space="preserve">35. Asmens kreipimasis, kuris pateiktas tvarkos aprašo II skyriuje nurodytais būdais, kuris neturi prašymo ar skundo požymių ir kuriame išdėstoma asmens nuostata tam tikru klausimu, pranešama apie </w:t>
      </w:r>
      <w:r w:rsidR="00CA52A6" w:rsidRPr="00D1214D">
        <w:rPr>
          <w:sz w:val="24"/>
          <w:szCs w:val="24"/>
        </w:rPr>
        <w:t>Savivaldybės</w:t>
      </w:r>
      <w:r w:rsidRPr="00D1214D">
        <w:rPr>
          <w:sz w:val="24"/>
          <w:szCs w:val="24"/>
        </w:rPr>
        <w:t xml:space="preserve"> </w:t>
      </w:r>
      <w:r w:rsidR="00FA46F9" w:rsidRPr="00D1214D">
        <w:rPr>
          <w:sz w:val="24"/>
          <w:szCs w:val="24"/>
        </w:rPr>
        <w:t xml:space="preserve">administracijos </w:t>
      </w:r>
      <w:r w:rsidRPr="00D1214D">
        <w:rPr>
          <w:sz w:val="24"/>
          <w:szCs w:val="24"/>
        </w:rPr>
        <w:t xml:space="preserve">veiklos pagerėjimą ar trūkumus, pateikiami pasiūlymai, kaip pagerinti institucijos veiklą, atkreipiamas dėmesys į tam tikrą situaciją ar padėtį, turi būti priimtas, užregistruotas ir įvertintas jo turinys, su juo turi būti susipažindintas Savivaldybės </w:t>
      </w:r>
      <w:r w:rsidR="00FA46F9" w:rsidRPr="00D1214D">
        <w:rPr>
          <w:sz w:val="24"/>
          <w:szCs w:val="24"/>
        </w:rPr>
        <w:t xml:space="preserve">administracijos </w:t>
      </w:r>
      <w:r w:rsidR="00905E1E" w:rsidRPr="00D1214D">
        <w:rPr>
          <w:sz w:val="24"/>
          <w:szCs w:val="24"/>
        </w:rPr>
        <w:t>direktorius</w:t>
      </w:r>
      <w:r w:rsidRPr="00D1214D">
        <w:rPr>
          <w:sz w:val="24"/>
          <w:szCs w:val="24"/>
        </w:rPr>
        <w:t xml:space="preserve"> ar jo įgaliotas asmuo, tačiau į jį nėra atsakoma, jei Savivaldybės </w:t>
      </w:r>
      <w:r w:rsidR="00FA46F9" w:rsidRPr="00D1214D">
        <w:rPr>
          <w:sz w:val="24"/>
          <w:szCs w:val="24"/>
        </w:rPr>
        <w:t xml:space="preserve">administracijos </w:t>
      </w:r>
      <w:r w:rsidR="00905E1E" w:rsidRPr="00D1214D">
        <w:rPr>
          <w:sz w:val="24"/>
          <w:szCs w:val="24"/>
        </w:rPr>
        <w:t>direktorius</w:t>
      </w:r>
      <w:r w:rsidRPr="00D1214D">
        <w:rPr>
          <w:sz w:val="24"/>
          <w:szCs w:val="24"/>
        </w:rPr>
        <w:t xml:space="preserve"> ar jo įgaliotas asmuo nenusprendžia kitaip.</w:t>
      </w:r>
    </w:p>
    <w:p w:rsidR="00187ED9" w:rsidRPr="00D1214D" w:rsidRDefault="00187ED9" w:rsidP="007254D8">
      <w:pPr>
        <w:pStyle w:val="Pagrindiniotekstotrauka31"/>
        <w:tabs>
          <w:tab w:val="left" w:pos="851"/>
        </w:tabs>
        <w:spacing w:after="0"/>
        <w:ind w:left="0" w:firstLine="426"/>
        <w:jc w:val="both"/>
        <w:rPr>
          <w:sz w:val="24"/>
          <w:szCs w:val="24"/>
        </w:rPr>
      </w:pPr>
      <w:r w:rsidRPr="00D1214D">
        <w:rPr>
          <w:sz w:val="24"/>
          <w:szCs w:val="24"/>
        </w:rPr>
        <w:t>36. Jeigu prašymui ar skundui išnagrinėti būtina informacija ir dokumentai, kuriuos privalo pateikti besikreipiantis asmuo, o Savivaldybė</w:t>
      </w:r>
      <w:r w:rsidR="004C7198" w:rsidRPr="00D1214D">
        <w:rPr>
          <w:sz w:val="24"/>
          <w:szCs w:val="24"/>
        </w:rPr>
        <w:t>s</w:t>
      </w:r>
      <w:r w:rsidRPr="00D1214D">
        <w:rPr>
          <w:sz w:val="24"/>
          <w:szCs w:val="24"/>
        </w:rPr>
        <w:t xml:space="preserve"> </w:t>
      </w:r>
      <w:r w:rsidR="004C7198" w:rsidRPr="00D1214D">
        <w:rPr>
          <w:sz w:val="24"/>
          <w:szCs w:val="24"/>
        </w:rPr>
        <w:t xml:space="preserve">administracija </w:t>
      </w:r>
      <w:r w:rsidRPr="00D1214D">
        <w:rPr>
          <w:sz w:val="24"/>
          <w:szCs w:val="24"/>
        </w:rPr>
        <w:t xml:space="preserve">tokios informacijos ir dokumentų pati </w:t>
      </w:r>
      <w:r w:rsidRPr="00D1214D">
        <w:rPr>
          <w:sz w:val="24"/>
          <w:szCs w:val="24"/>
        </w:rPr>
        <w:lastRenderedPageBreak/>
        <w:t>neturi ir gauti negali, per 5 darbo dienas nuo prašymo ar skundo gavimo Savivaldybė</w:t>
      </w:r>
      <w:r w:rsidR="00D91295" w:rsidRPr="00D1214D">
        <w:rPr>
          <w:sz w:val="24"/>
          <w:szCs w:val="24"/>
        </w:rPr>
        <w:t xml:space="preserve"> administracijoje</w:t>
      </w:r>
      <w:r w:rsidRPr="00D1214D">
        <w:rPr>
          <w:sz w:val="24"/>
          <w:szCs w:val="24"/>
        </w:rPr>
        <w:t xml:space="preserve"> dienos ji kreipiasi į asmenį raštu, prašydama pateikti šią informaciją ir dokumentus, ir praneša, kad prašymo ar skundo nagrinėjimas stabdomas, kol bus pateikta prašymui ar skundui išnagrinėti būtina informacija ir dokumentai, ir gali būti nutrauktas, jeigu asmuo trūkstamų dokumentų nepateiks. Jeigu per </w:t>
      </w:r>
      <w:r w:rsidR="00764A06" w:rsidRPr="00D1214D">
        <w:rPr>
          <w:sz w:val="24"/>
          <w:szCs w:val="24"/>
        </w:rPr>
        <w:t>Savivaldybės administracijos</w:t>
      </w:r>
      <w:r w:rsidRPr="00D1214D">
        <w:rPr>
          <w:sz w:val="24"/>
          <w:szCs w:val="24"/>
        </w:rPr>
        <w:t xml:space="preserve"> nustatytą terminą, kuris negali būti trumpesnis kaip 5 darbo dienos, prašymui ar skundui išnagrinėti būtina informacija ir dokumentai negaunami, prašymo ar skundo nagrinėjimas Savivaldybės </w:t>
      </w:r>
      <w:r w:rsidR="00D91295" w:rsidRPr="00D1214D">
        <w:rPr>
          <w:sz w:val="24"/>
          <w:szCs w:val="24"/>
        </w:rPr>
        <w:t xml:space="preserve">administracijos </w:t>
      </w:r>
      <w:r w:rsidR="00905E1E" w:rsidRPr="00D1214D">
        <w:rPr>
          <w:sz w:val="24"/>
          <w:szCs w:val="24"/>
        </w:rPr>
        <w:t>direktoriaus</w:t>
      </w:r>
      <w:r w:rsidRPr="00D1214D">
        <w:rPr>
          <w:sz w:val="24"/>
          <w:szCs w:val="24"/>
        </w:rPr>
        <w:t xml:space="preserve"> ar jo įgalioto asmens sprendimu gali būti nutraukiamas ir per 3 darbo dienas nuo Savivaldybės</w:t>
      </w:r>
      <w:r w:rsidR="00D91295" w:rsidRPr="00D1214D">
        <w:rPr>
          <w:sz w:val="24"/>
          <w:szCs w:val="24"/>
        </w:rPr>
        <w:t xml:space="preserve"> administracijos</w:t>
      </w:r>
      <w:r w:rsidRPr="00D1214D">
        <w:rPr>
          <w:sz w:val="24"/>
          <w:szCs w:val="24"/>
        </w:rPr>
        <w:t xml:space="preserve"> nustatyto termino suėjimo dienos visi asmens Savivaldyb</w:t>
      </w:r>
      <w:r w:rsidR="00D91295" w:rsidRPr="00D1214D">
        <w:rPr>
          <w:sz w:val="24"/>
          <w:szCs w:val="24"/>
        </w:rPr>
        <w:t>ės administracijai</w:t>
      </w:r>
      <w:r w:rsidRPr="00D1214D">
        <w:rPr>
          <w:sz w:val="24"/>
          <w:szCs w:val="24"/>
        </w:rPr>
        <w:t xml:space="preserve"> pateikti dokumentų originalai grąžinami asmeniui ir nurodoma grąžinimo priežastis. Savivaldybė</w:t>
      </w:r>
      <w:r w:rsidR="00D91295" w:rsidRPr="00D1214D">
        <w:rPr>
          <w:sz w:val="24"/>
          <w:szCs w:val="24"/>
        </w:rPr>
        <w:t>s administracija</w:t>
      </w:r>
      <w:r w:rsidRPr="00D1214D">
        <w:rPr>
          <w:sz w:val="24"/>
          <w:szCs w:val="24"/>
        </w:rPr>
        <w:t xml:space="preserve"> pasilieka šių dokumentų kopijas.</w:t>
      </w:r>
    </w:p>
    <w:p w:rsidR="00187ED9" w:rsidRPr="00D1214D" w:rsidRDefault="00BE5FE4" w:rsidP="007254D8">
      <w:pPr>
        <w:pStyle w:val="Pagrindiniotekstotrauka31"/>
        <w:tabs>
          <w:tab w:val="left" w:pos="851"/>
        </w:tabs>
        <w:spacing w:after="0"/>
        <w:ind w:left="0" w:firstLine="426"/>
        <w:jc w:val="both"/>
        <w:rPr>
          <w:sz w:val="24"/>
          <w:szCs w:val="24"/>
        </w:rPr>
      </w:pPr>
      <w:r w:rsidRPr="00D1214D">
        <w:rPr>
          <w:sz w:val="24"/>
          <w:szCs w:val="24"/>
        </w:rPr>
        <w:t xml:space="preserve">37. Jei </w:t>
      </w:r>
      <w:r w:rsidR="00D91295" w:rsidRPr="00D1214D">
        <w:rPr>
          <w:sz w:val="24"/>
          <w:szCs w:val="24"/>
        </w:rPr>
        <w:t>Savivaldybės administracijai</w:t>
      </w:r>
      <w:r w:rsidRPr="00D1214D">
        <w:rPr>
          <w:sz w:val="24"/>
          <w:szCs w:val="24"/>
        </w:rPr>
        <w:t xml:space="preserve"> yra adresuota prašymo ar skundo kopija ir tai prašyme ar skunde yra aiškiai nurodyta, </w:t>
      </w:r>
      <w:r w:rsidR="00BA58F2" w:rsidRPr="00D1214D">
        <w:rPr>
          <w:sz w:val="24"/>
          <w:szCs w:val="24"/>
        </w:rPr>
        <w:t>Savivaldybė</w:t>
      </w:r>
      <w:r w:rsidR="00D91295" w:rsidRPr="00D1214D">
        <w:rPr>
          <w:sz w:val="24"/>
          <w:szCs w:val="24"/>
        </w:rPr>
        <w:t>s administracij</w:t>
      </w:r>
      <w:r w:rsidR="00BD1965" w:rsidRPr="00D1214D">
        <w:rPr>
          <w:sz w:val="24"/>
          <w:szCs w:val="24"/>
        </w:rPr>
        <w:t>os darbuotojai, pagal jiems pareigybės aprašymuose priskirtas funkcijas,</w:t>
      </w:r>
      <w:r w:rsidRPr="00D1214D">
        <w:rPr>
          <w:sz w:val="24"/>
          <w:szCs w:val="24"/>
        </w:rPr>
        <w:t xml:space="preserve"> ją užregistruoja, įvertina prašymo ar skundo turinį, susipažindina su juo </w:t>
      </w:r>
      <w:r w:rsidR="00BA58F2" w:rsidRPr="00D1214D">
        <w:rPr>
          <w:sz w:val="24"/>
          <w:szCs w:val="24"/>
        </w:rPr>
        <w:t>Savivaldybės</w:t>
      </w:r>
      <w:r w:rsidRPr="00D1214D">
        <w:rPr>
          <w:sz w:val="24"/>
          <w:szCs w:val="24"/>
        </w:rPr>
        <w:t xml:space="preserve"> </w:t>
      </w:r>
      <w:r w:rsidR="00D91295" w:rsidRPr="00D1214D">
        <w:rPr>
          <w:sz w:val="24"/>
          <w:szCs w:val="24"/>
        </w:rPr>
        <w:t xml:space="preserve">administracijos </w:t>
      </w:r>
      <w:r w:rsidR="00905E1E" w:rsidRPr="00D1214D">
        <w:rPr>
          <w:sz w:val="24"/>
          <w:szCs w:val="24"/>
        </w:rPr>
        <w:t>direktorių</w:t>
      </w:r>
      <w:r w:rsidRPr="00D1214D">
        <w:rPr>
          <w:sz w:val="24"/>
          <w:szCs w:val="24"/>
        </w:rPr>
        <w:t xml:space="preserve"> ar jo įgaliotą asmenį, tačiau paties prašymo ar skundo nenagrinėja ir į jį neatsako, jei </w:t>
      </w:r>
      <w:r w:rsidR="00BA58F2" w:rsidRPr="00D1214D">
        <w:rPr>
          <w:sz w:val="24"/>
          <w:szCs w:val="24"/>
        </w:rPr>
        <w:t>Savivaldybė</w:t>
      </w:r>
      <w:r w:rsidRPr="00D1214D">
        <w:rPr>
          <w:sz w:val="24"/>
          <w:szCs w:val="24"/>
        </w:rPr>
        <w:t xml:space="preserve">s </w:t>
      </w:r>
      <w:r w:rsidR="00D91295" w:rsidRPr="00D1214D">
        <w:rPr>
          <w:sz w:val="24"/>
          <w:szCs w:val="24"/>
        </w:rPr>
        <w:t xml:space="preserve">administracijos </w:t>
      </w:r>
      <w:r w:rsidR="00905E1E" w:rsidRPr="00D1214D">
        <w:rPr>
          <w:sz w:val="24"/>
          <w:szCs w:val="24"/>
        </w:rPr>
        <w:t>direktorius</w:t>
      </w:r>
      <w:r w:rsidRPr="00D1214D">
        <w:rPr>
          <w:sz w:val="24"/>
          <w:szCs w:val="24"/>
        </w:rPr>
        <w:t xml:space="preserve"> ar jo įgaliotas asmuo nenusprendžia kitaip.</w:t>
      </w:r>
    </w:p>
    <w:p w:rsidR="00C34C5D" w:rsidRPr="00D1214D" w:rsidRDefault="00C34C5D" w:rsidP="007254D8">
      <w:pPr>
        <w:pStyle w:val="Pagrindiniotekstotrauka31"/>
        <w:tabs>
          <w:tab w:val="left" w:pos="851"/>
        </w:tabs>
        <w:spacing w:after="0"/>
        <w:ind w:left="0" w:firstLine="426"/>
        <w:jc w:val="both"/>
        <w:rPr>
          <w:sz w:val="24"/>
          <w:szCs w:val="24"/>
        </w:rPr>
      </w:pPr>
      <w:r w:rsidRPr="00D1214D">
        <w:rPr>
          <w:sz w:val="24"/>
          <w:szCs w:val="24"/>
        </w:rPr>
        <w:t>38. Jeigu prašymo ar skundo ir (ar) prie jų pridedamų dokumentų turinys turi teisės pažeidimų požymių, Savivaldybė</w:t>
      </w:r>
      <w:r w:rsidR="00D91295" w:rsidRPr="00D1214D">
        <w:rPr>
          <w:sz w:val="24"/>
          <w:szCs w:val="24"/>
        </w:rPr>
        <w:t>s administracija</w:t>
      </w:r>
      <w:r w:rsidRPr="00D1214D">
        <w:rPr>
          <w:sz w:val="24"/>
          <w:szCs w:val="24"/>
        </w:rPr>
        <w:t xml:space="preserve"> per 5 darbo dienas nuo šio prašymo ar skundo gavimo Savivaldybė</w:t>
      </w:r>
      <w:r w:rsidR="00D91295" w:rsidRPr="00D1214D">
        <w:rPr>
          <w:sz w:val="24"/>
          <w:szCs w:val="24"/>
        </w:rPr>
        <w:t xml:space="preserve">s administracijoje </w:t>
      </w:r>
      <w:r w:rsidRPr="00D1214D">
        <w:rPr>
          <w:sz w:val="24"/>
          <w:szCs w:val="24"/>
        </w:rPr>
        <w:t xml:space="preserve">dienos prašymą ar skundą nagrinėjančio Savivaldybės </w:t>
      </w:r>
      <w:r w:rsidR="00D91295" w:rsidRPr="00D1214D">
        <w:rPr>
          <w:sz w:val="24"/>
          <w:szCs w:val="24"/>
        </w:rPr>
        <w:t xml:space="preserve">administracijos </w:t>
      </w:r>
      <w:r w:rsidRPr="00D1214D">
        <w:rPr>
          <w:sz w:val="24"/>
          <w:szCs w:val="24"/>
        </w:rPr>
        <w:t>darbuotojo tiesioginio vadovo te</w:t>
      </w:r>
      <w:r w:rsidR="00A060FD" w:rsidRPr="00D1214D">
        <w:rPr>
          <w:sz w:val="24"/>
          <w:szCs w:val="24"/>
        </w:rPr>
        <w:t xml:space="preserve">ikimu ir </w:t>
      </w:r>
      <w:r w:rsidRPr="00D1214D">
        <w:rPr>
          <w:sz w:val="24"/>
          <w:szCs w:val="24"/>
        </w:rPr>
        <w:t xml:space="preserve">Savivaldybės </w:t>
      </w:r>
      <w:r w:rsidR="00D91295" w:rsidRPr="00D1214D">
        <w:rPr>
          <w:sz w:val="24"/>
          <w:szCs w:val="24"/>
        </w:rPr>
        <w:t xml:space="preserve">administracijos </w:t>
      </w:r>
      <w:r w:rsidR="00905E1E" w:rsidRPr="00D1214D">
        <w:rPr>
          <w:sz w:val="24"/>
          <w:szCs w:val="24"/>
        </w:rPr>
        <w:t>direktoriaus</w:t>
      </w:r>
      <w:r w:rsidRPr="00D1214D">
        <w:rPr>
          <w:sz w:val="24"/>
          <w:szCs w:val="24"/>
        </w:rPr>
        <w:t xml:space="preserve"> arba jo įgalioto asmens sprendimu persiunčia tokio prašymo ar skundo kopiją ir prie jų pridedamų dokumentų kopijas teisėsaugos institucijoms, kurios pagal kompetenciją tiria šiuos teisės pažeidimus. Tais atvejais, kai tolesniam prašymo ar skundo nagrinėjimui būtinas kompetentingos teisėsaugos institucijos atsakymas dėl minėtų teisės pažeidimų, prašymo ar skundo nagrinėjimas Savivaldybės </w:t>
      </w:r>
      <w:r w:rsidR="00D91295" w:rsidRPr="00D1214D">
        <w:rPr>
          <w:sz w:val="24"/>
          <w:szCs w:val="24"/>
        </w:rPr>
        <w:t xml:space="preserve">administracijos </w:t>
      </w:r>
      <w:r w:rsidR="00905E1E" w:rsidRPr="00D1214D">
        <w:rPr>
          <w:sz w:val="24"/>
          <w:szCs w:val="24"/>
        </w:rPr>
        <w:t>direktoriaus</w:t>
      </w:r>
      <w:r w:rsidRPr="00D1214D">
        <w:rPr>
          <w:sz w:val="24"/>
          <w:szCs w:val="24"/>
        </w:rPr>
        <w:t xml:space="preserve"> ar jo įgalioto asmens sprendimu gali būti sustabdytas iki šios institucijos galutinio sprendimo priėmimo. Apie tokio prašymo ar skundo nagrinėjimo sustabdymą Savivaldybė</w:t>
      </w:r>
      <w:r w:rsidR="00D91295" w:rsidRPr="00D1214D">
        <w:rPr>
          <w:sz w:val="24"/>
          <w:szCs w:val="24"/>
        </w:rPr>
        <w:t>s administracija</w:t>
      </w:r>
      <w:r w:rsidRPr="00D1214D">
        <w:rPr>
          <w:sz w:val="24"/>
          <w:szCs w:val="24"/>
        </w:rPr>
        <w:t xml:space="preserve"> ne vėliau kaip per 3 darbo dienas nuo tokio sprendimo priėmimo dienos naudodama asmens prašyme ar skunde nurodytą kontaktinę informaciją praneša prašymą ar skundą pateikusiam asmeniui.</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371C53" w:rsidRPr="00D1214D">
        <w:rPr>
          <w:sz w:val="24"/>
          <w:szCs w:val="24"/>
        </w:rPr>
        <w:t>3</w:t>
      </w:r>
      <w:r w:rsidR="00017B01" w:rsidRPr="00D1214D">
        <w:rPr>
          <w:sz w:val="24"/>
          <w:szCs w:val="24"/>
        </w:rPr>
        <w:t>9</w:t>
      </w:r>
      <w:r w:rsidR="00371C53" w:rsidRPr="00D1214D">
        <w:rPr>
          <w:sz w:val="24"/>
          <w:szCs w:val="24"/>
        </w:rPr>
        <w:t xml:space="preserve">. </w:t>
      </w:r>
      <w:r w:rsidR="00FB29D4" w:rsidRPr="00D1214D">
        <w:rPr>
          <w:sz w:val="24"/>
          <w:szCs w:val="24"/>
        </w:rPr>
        <w:t xml:space="preserve">Jeigu </w:t>
      </w:r>
      <w:r w:rsidR="00371C53" w:rsidRPr="00D1214D">
        <w:rPr>
          <w:sz w:val="24"/>
          <w:szCs w:val="24"/>
        </w:rPr>
        <w:t>S</w:t>
      </w:r>
      <w:r w:rsidR="00894465" w:rsidRPr="00D1214D">
        <w:rPr>
          <w:sz w:val="24"/>
          <w:szCs w:val="24"/>
        </w:rPr>
        <w:t>avivaldybė</w:t>
      </w:r>
      <w:r w:rsidR="00D91295" w:rsidRPr="00D1214D">
        <w:rPr>
          <w:sz w:val="24"/>
          <w:szCs w:val="24"/>
        </w:rPr>
        <w:t>s administracija</w:t>
      </w:r>
      <w:r w:rsidR="00FB29D4" w:rsidRPr="00D1214D">
        <w:rPr>
          <w:sz w:val="24"/>
          <w:szCs w:val="24"/>
        </w:rPr>
        <w:t xml:space="preserve"> pagal kompetenciją negali spręsti prašyme išdėstytų klausimų ar</w:t>
      </w:r>
      <w:r w:rsidR="00371C53" w:rsidRPr="00D1214D">
        <w:rPr>
          <w:sz w:val="24"/>
          <w:szCs w:val="24"/>
        </w:rPr>
        <w:t xml:space="preserve"> p</w:t>
      </w:r>
      <w:r w:rsidR="00F46105" w:rsidRPr="00D1214D">
        <w:rPr>
          <w:sz w:val="24"/>
          <w:szCs w:val="24"/>
        </w:rPr>
        <w:t xml:space="preserve">riimti </w:t>
      </w:r>
      <w:r w:rsidR="00FB29D4" w:rsidRPr="00D1214D">
        <w:rPr>
          <w:sz w:val="24"/>
          <w:szCs w:val="24"/>
        </w:rPr>
        <w:t>administracinės procedūros sprendimo dėl skunde išdėstyto klausimo, jis jo nenagrinėja ir ne vėliau kaip per 5 darbo dienas nuo prašymo ar skundo gavimo dienos persiunčia jį kompetentingam viešojo administravimo subjektui, ir apie tai praneša asmeniui. Jeigu nėra kito viešojo administravimo subjekto, kuriam galėtų perduoti prašymą ar skundą nagrinėti pagal kompetenciją, jis ne vėliau kaip per 5 darbo dienas nuo prašymo ar skundo gavimo dienos apie tai praneša asmeniui paaiškindamas jo prašymo ar skundo nenagrinėjimo priežastis.</w:t>
      </w:r>
      <w:r w:rsidR="00894465" w:rsidRPr="00D1214D">
        <w:rPr>
          <w:sz w:val="24"/>
          <w:szCs w:val="24"/>
        </w:rPr>
        <w:t xml:space="preserve"> </w:t>
      </w:r>
      <w:r w:rsidR="00332858" w:rsidRPr="00D1214D">
        <w:rPr>
          <w:sz w:val="24"/>
          <w:szCs w:val="24"/>
        </w:rPr>
        <w:t>Draudžiama persiųsti skundus</w:t>
      </w:r>
      <w:r w:rsidR="00894465" w:rsidRPr="00D1214D">
        <w:rPr>
          <w:sz w:val="24"/>
          <w:szCs w:val="24"/>
        </w:rPr>
        <w:t xml:space="preserve"> </w:t>
      </w:r>
      <w:r w:rsidR="00332858" w:rsidRPr="00D1214D">
        <w:rPr>
          <w:sz w:val="24"/>
          <w:szCs w:val="24"/>
        </w:rPr>
        <w:t xml:space="preserve"> </w:t>
      </w:r>
      <w:r w:rsidR="00894465" w:rsidRPr="00D1214D">
        <w:rPr>
          <w:sz w:val="24"/>
          <w:szCs w:val="24"/>
        </w:rPr>
        <w:t>nagrinėti</w:t>
      </w:r>
      <w:r w:rsidR="00332858" w:rsidRPr="00D1214D">
        <w:rPr>
          <w:sz w:val="24"/>
          <w:szCs w:val="24"/>
        </w:rPr>
        <w:t xml:space="preserve"> </w:t>
      </w:r>
      <w:r w:rsidR="00D91295" w:rsidRPr="00D1214D">
        <w:rPr>
          <w:sz w:val="24"/>
          <w:szCs w:val="24"/>
        </w:rPr>
        <w:t>s</w:t>
      </w:r>
      <w:r w:rsidR="00332858" w:rsidRPr="00D1214D">
        <w:rPr>
          <w:sz w:val="24"/>
          <w:szCs w:val="24"/>
        </w:rPr>
        <w:t>avivaldybės įmonėms, įstaigoms, organizacijoms</w:t>
      </w:r>
      <w:r w:rsidR="00894465" w:rsidRPr="00D1214D">
        <w:rPr>
          <w:sz w:val="24"/>
          <w:szCs w:val="24"/>
        </w:rPr>
        <w:t xml:space="preserve">, </w:t>
      </w:r>
      <w:r w:rsidR="00371C53" w:rsidRPr="00D1214D">
        <w:rPr>
          <w:sz w:val="24"/>
          <w:szCs w:val="24"/>
        </w:rPr>
        <w:t>S</w:t>
      </w:r>
      <w:r w:rsidR="00894465" w:rsidRPr="00D1214D">
        <w:rPr>
          <w:sz w:val="24"/>
          <w:szCs w:val="24"/>
        </w:rPr>
        <w:t>avivaldybės administracijos padaliniui,  valstybės tarnautojui ar darbuotojui</w:t>
      </w:r>
      <w:r w:rsidR="00332858" w:rsidRPr="00D1214D">
        <w:rPr>
          <w:sz w:val="24"/>
          <w:szCs w:val="24"/>
        </w:rPr>
        <w:t xml:space="preserve">, kurių veiksmai </w:t>
      </w:r>
      <w:r w:rsidR="00894465" w:rsidRPr="00D1214D">
        <w:rPr>
          <w:sz w:val="24"/>
          <w:szCs w:val="24"/>
        </w:rPr>
        <w:t xml:space="preserve">yra </w:t>
      </w:r>
      <w:r w:rsidR="00332858" w:rsidRPr="00D1214D">
        <w:rPr>
          <w:sz w:val="24"/>
          <w:szCs w:val="24"/>
        </w:rPr>
        <w:t>skundžiami.</w:t>
      </w:r>
    </w:p>
    <w:p w:rsidR="00145A61" w:rsidRPr="00D1214D" w:rsidRDefault="00017B01" w:rsidP="007254D8">
      <w:pPr>
        <w:pStyle w:val="Pagrindiniotekstotrauka31"/>
        <w:spacing w:after="0"/>
        <w:ind w:left="0" w:firstLine="426"/>
        <w:jc w:val="both"/>
        <w:rPr>
          <w:sz w:val="24"/>
          <w:szCs w:val="24"/>
        </w:rPr>
      </w:pPr>
      <w:r w:rsidRPr="00D1214D">
        <w:rPr>
          <w:sz w:val="24"/>
          <w:szCs w:val="24"/>
        </w:rPr>
        <w:t>40</w:t>
      </w:r>
      <w:r w:rsidR="00371C53" w:rsidRPr="00D1214D">
        <w:rPr>
          <w:sz w:val="24"/>
          <w:szCs w:val="24"/>
        </w:rPr>
        <w:t xml:space="preserve">. </w:t>
      </w:r>
      <w:r w:rsidR="00145A61" w:rsidRPr="00D1214D">
        <w:rPr>
          <w:sz w:val="24"/>
          <w:szCs w:val="24"/>
        </w:rPr>
        <w:t xml:space="preserve">Dėl </w:t>
      </w:r>
      <w:r w:rsidR="00894465" w:rsidRPr="00D1214D">
        <w:rPr>
          <w:sz w:val="24"/>
          <w:szCs w:val="24"/>
        </w:rPr>
        <w:t>prašymo /</w:t>
      </w:r>
      <w:r w:rsidR="00145A61" w:rsidRPr="00D1214D">
        <w:rPr>
          <w:sz w:val="24"/>
          <w:szCs w:val="24"/>
        </w:rPr>
        <w:t xml:space="preserve">skundo adresuoto keliems viešojo administravimo subjektams ir priklausančio kelių viešojo administravimo subjektų kompetencijai, </w:t>
      </w:r>
      <w:r w:rsidR="008D7991" w:rsidRPr="00D1214D">
        <w:rPr>
          <w:sz w:val="24"/>
          <w:szCs w:val="24"/>
        </w:rPr>
        <w:t>nagrinėja kiekviena prašymą ar skundą gavusi institucija pagal savo kompetenciją ir asmeniui į jį atsako, pridėdama atsakymo kopijas kitoms prašymą ar skundą nagrinėjusioms institucijoms.</w:t>
      </w:r>
    </w:p>
    <w:p w:rsidR="00145A61" w:rsidRPr="00D1214D" w:rsidRDefault="00017B01" w:rsidP="007254D8">
      <w:pPr>
        <w:pStyle w:val="Pagrindiniotekstotrauka31"/>
        <w:spacing w:after="0"/>
        <w:ind w:left="0" w:firstLine="426"/>
        <w:jc w:val="both"/>
        <w:rPr>
          <w:sz w:val="24"/>
          <w:szCs w:val="24"/>
        </w:rPr>
      </w:pPr>
      <w:r w:rsidRPr="00D1214D">
        <w:rPr>
          <w:sz w:val="24"/>
          <w:szCs w:val="24"/>
        </w:rPr>
        <w:t>41</w:t>
      </w:r>
      <w:r w:rsidR="00371C53" w:rsidRPr="00D1214D">
        <w:rPr>
          <w:sz w:val="24"/>
          <w:szCs w:val="24"/>
        </w:rPr>
        <w:t xml:space="preserve">. </w:t>
      </w:r>
      <w:r w:rsidR="00145A61" w:rsidRPr="00D1214D">
        <w:rPr>
          <w:sz w:val="24"/>
          <w:szCs w:val="24"/>
        </w:rPr>
        <w:t>Apie prašymo ar skundo nenagrinėjimą asmeniui pranešama ne vėliau kaip per 5 darbo</w:t>
      </w:r>
      <w:r w:rsidR="00371C53" w:rsidRPr="00D1214D">
        <w:rPr>
          <w:sz w:val="24"/>
          <w:szCs w:val="24"/>
        </w:rPr>
        <w:t xml:space="preserve"> </w:t>
      </w:r>
      <w:r w:rsidR="00145A61" w:rsidRPr="00D1214D">
        <w:rPr>
          <w:sz w:val="24"/>
          <w:szCs w:val="24"/>
        </w:rPr>
        <w:t xml:space="preserve">dienas nuo prašymo ar skundo gavimo </w:t>
      </w:r>
      <w:r w:rsidR="00371C53" w:rsidRPr="00D1214D">
        <w:rPr>
          <w:sz w:val="24"/>
          <w:szCs w:val="24"/>
        </w:rPr>
        <w:t>S</w:t>
      </w:r>
      <w:r w:rsidR="00894465" w:rsidRPr="00D1214D">
        <w:rPr>
          <w:sz w:val="24"/>
          <w:szCs w:val="24"/>
        </w:rPr>
        <w:t>avi</w:t>
      </w:r>
      <w:r w:rsidR="00D91295" w:rsidRPr="00D1214D">
        <w:rPr>
          <w:sz w:val="24"/>
          <w:szCs w:val="24"/>
        </w:rPr>
        <w:t>valdybės administracijoje</w:t>
      </w:r>
      <w:r w:rsidR="00145A61" w:rsidRPr="00D1214D">
        <w:rPr>
          <w:sz w:val="24"/>
          <w:szCs w:val="24"/>
        </w:rPr>
        <w:t xml:space="preserve"> dienos, išskyrus atvejus, kai prašyme ar skunde nenurodyta jokių asmens duomenų ryšiui palaikyti.</w:t>
      </w:r>
    </w:p>
    <w:p w:rsidR="00B360A3" w:rsidRPr="00D1214D" w:rsidRDefault="00B360A3" w:rsidP="007254D8">
      <w:pPr>
        <w:pStyle w:val="Pagrindiniotekstotrauka31"/>
        <w:spacing w:after="0"/>
        <w:ind w:left="0" w:firstLine="426"/>
        <w:jc w:val="both"/>
        <w:rPr>
          <w:sz w:val="24"/>
          <w:szCs w:val="24"/>
        </w:rPr>
      </w:pPr>
    </w:p>
    <w:p w:rsidR="00C0614D" w:rsidRPr="00D1214D" w:rsidRDefault="00C0614D" w:rsidP="007254D8">
      <w:pPr>
        <w:pStyle w:val="Antrat2"/>
        <w:numPr>
          <w:ilvl w:val="0"/>
          <w:numId w:val="0"/>
        </w:numPr>
        <w:tabs>
          <w:tab w:val="clear" w:pos="567"/>
        </w:tabs>
        <w:spacing w:before="0" w:after="0"/>
        <w:jc w:val="center"/>
        <w:rPr>
          <w:rFonts w:ascii="Times New Roman" w:hAnsi="Times New Roman" w:cs="Times New Roman"/>
          <w:sz w:val="24"/>
          <w:szCs w:val="24"/>
        </w:rPr>
      </w:pPr>
      <w:bookmarkStart w:id="6" w:name="__RefHeading__68_723356504"/>
      <w:bookmarkStart w:id="7" w:name="_Toc292801934"/>
      <w:bookmarkEnd w:id="6"/>
      <w:r w:rsidRPr="00D1214D">
        <w:rPr>
          <w:rFonts w:ascii="Times New Roman" w:hAnsi="Times New Roman" w:cs="Times New Roman"/>
          <w:sz w:val="24"/>
          <w:szCs w:val="24"/>
        </w:rPr>
        <w:t>PIRMASIS SKIRSNIS</w:t>
      </w:r>
    </w:p>
    <w:p w:rsidR="00F736F2" w:rsidRPr="00D1214D" w:rsidRDefault="00332858" w:rsidP="007254D8">
      <w:pPr>
        <w:pStyle w:val="Antrat2"/>
        <w:numPr>
          <w:ilvl w:val="0"/>
          <w:numId w:val="0"/>
        </w:numPr>
        <w:tabs>
          <w:tab w:val="clear" w:pos="567"/>
        </w:tabs>
        <w:spacing w:before="0" w:after="0"/>
        <w:jc w:val="center"/>
        <w:rPr>
          <w:rFonts w:ascii="Times New Roman" w:hAnsi="Times New Roman" w:cs="Times New Roman"/>
          <w:caps/>
          <w:sz w:val="24"/>
          <w:szCs w:val="24"/>
        </w:rPr>
      </w:pPr>
      <w:r w:rsidRPr="00D1214D">
        <w:rPr>
          <w:rFonts w:ascii="Times New Roman" w:hAnsi="Times New Roman" w:cs="Times New Roman"/>
          <w:caps/>
          <w:sz w:val="24"/>
          <w:szCs w:val="24"/>
        </w:rPr>
        <w:t xml:space="preserve">Prašymų priėmimas </w:t>
      </w:r>
      <w:r w:rsidR="007254D8" w:rsidRPr="00D1214D">
        <w:rPr>
          <w:rFonts w:ascii="Times New Roman" w:hAnsi="Times New Roman" w:cs="Times New Roman"/>
          <w:caps/>
          <w:sz w:val="24"/>
          <w:szCs w:val="24"/>
        </w:rPr>
        <w:t xml:space="preserve">ir </w:t>
      </w:r>
      <w:r w:rsidRPr="00D1214D">
        <w:rPr>
          <w:rFonts w:ascii="Times New Roman" w:hAnsi="Times New Roman" w:cs="Times New Roman"/>
          <w:caps/>
          <w:sz w:val="24"/>
          <w:szCs w:val="24"/>
        </w:rPr>
        <w:t>nagrinėjimas</w:t>
      </w:r>
      <w:bookmarkEnd w:id="7"/>
      <w:r w:rsidR="00F736F2" w:rsidRPr="00D1214D">
        <w:rPr>
          <w:rFonts w:ascii="Times New Roman" w:hAnsi="Times New Roman" w:cs="Times New Roman"/>
          <w:caps/>
          <w:sz w:val="24"/>
          <w:szCs w:val="24"/>
        </w:rPr>
        <w:br/>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017B01" w:rsidRPr="00D1214D">
        <w:rPr>
          <w:sz w:val="24"/>
          <w:szCs w:val="24"/>
        </w:rPr>
        <w:t>42</w:t>
      </w:r>
      <w:r w:rsidR="00992611" w:rsidRPr="00D1214D">
        <w:rPr>
          <w:sz w:val="24"/>
          <w:szCs w:val="24"/>
        </w:rPr>
        <w:t xml:space="preserve">. </w:t>
      </w:r>
      <w:r w:rsidR="00332858" w:rsidRPr="00D1214D">
        <w:rPr>
          <w:sz w:val="24"/>
          <w:szCs w:val="24"/>
        </w:rPr>
        <w:t xml:space="preserve">Rašytiniai prašymai, pateikti tiesiogiai, atsiųsti paštu, per pasiuntinį, </w:t>
      </w:r>
      <w:r w:rsidR="00B360A3" w:rsidRPr="00D1214D">
        <w:rPr>
          <w:sz w:val="24"/>
        </w:rPr>
        <w:t>elektroniniu paštu</w:t>
      </w:r>
      <w:r w:rsidR="00096CE6" w:rsidRPr="00D1214D">
        <w:rPr>
          <w:sz w:val="24"/>
        </w:rPr>
        <w:t xml:space="preserve">, </w:t>
      </w:r>
      <w:r w:rsidR="00B360A3" w:rsidRPr="00D1214D">
        <w:rPr>
          <w:sz w:val="24"/>
        </w:rPr>
        <w:t>per E. pristatymą</w:t>
      </w:r>
      <w:r w:rsidR="00096CE6" w:rsidRPr="00D1214D">
        <w:rPr>
          <w:sz w:val="24"/>
        </w:rPr>
        <w:t>, per Elektroninius valdžios vartus</w:t>
      </w:r>
      <w:r w:rsidR="00992611" w:rsidRPr="00D1214D">
        <w:rPr>
          <w:sz w:val="24"/>
          <w:szCs w:val="24"/>
        </w:rPr>
        <w:t xml:space="preserve">, </w:t>
      </w:r>
      <w:r w:rsidR="00332858" w:rsidRPr="00D1214D">
        <w:rPr>
          <w:sz w:val="24"/>
          <w:szCs w:val="24"/>
        </w:rPr>
        <w:t>turi būti užregistruoti</w:t>
      </w:r>
      <w:r w:rsidR="00992611" w:rsidRPr="00D1214D">
        <w:rPr>
          <w:sz w:val="24"/>
          <w:szCs w:val="24"/>
        </w:rPr>
        <w:t xml:space="preserve"> </w:t>
      </w:r>
      <w:r w:rsidR="00EE33DD" w:rsidRPr="00D1214D">
        <w:rPr>
          <w:sz w:val="24"/>
          <w:szCs w:val="24"/>
        </w:rPr>
        <w:t>EDVS</w:t>
      </w:r>
      <w:r w:rsidR="00434E88" w:rsidRPr="00D1214D">
        <w:rPr>
          <w:sz w:val="24"/>
          <w:szCs w:val="24"/>
        </w:rPr>
        <w:t xml:space="preserve">, laikantis </w:t>
      </w:r>
      <w:r w:rsidR="001A5A06" w:rsidRPr="00D1214D">
        <w:rPr>
          <w:sz w:val="24"/>
        </w:rPr>
        <w:t xml:space="preserve">Kėdainių rajono savivaldybės dokumentų valdymo, rengimo, tvarkymo, naudojimo ir kontrolės procedūrų aprašo, patvirtinto Kėdainių rajono savivaldybės administracijos direktoriaus 2020 m. vasario 18 d. </w:t>
      </w:r>
      <w:r w:rsidR="001A5A06" w:rsidRPr="00D1214D">
        <w:rPr>
          <w:sz w:val="24"/>
        </w:rPr>
        <w:lastRenderedPageBreak/>
        <w:t>įsakymu  Nr. AD-1-197 „Dėl  Kėdainių rajono savivaldybės dokumentų valdymo, rengimo, tvarkymo, naudojimo ir kontrolės procedūrų aprašo patvirtinimo“</w:t>
      </w:r>
      <w:r w:rsidR="004C7190" w:rsidRPr="00D1214D">
        <w:rPr>
          <w:sz w:val="24"/>
        </w:rPr>
        <w:t>,</w:t>
      </w:r>
      <w:r w:rsidR="00BC76BE" w:rsidRPr="00D1214D">
        <w:rPr>
          <w:sz w:val="24"/>
        </w:rPr>
        <w:t xml:space="preserve"> su visais pakeitimai</w:t>
      </w:r>
      <w:r w:rsidR="00300B48" w:rsidRPr="00D1214D">
        <w:rPr>
          <w:sz w:val="24"/>
        </w:rPr>
        <w:t>s</w:t>
      </w:r>
      <w:r w:rsidR="00BC76BE" w:rsidRPr="00D1214D">
        <w:rPr>
          <w:sz w:val="24"/>
        </w:rPr>
        <w:t xml:space="preserve"> ir papildymais</w:t>
      </w:r>
      <w:r w:rsidR="00434E88" w:rsidRPr="00D1214D">
        <w:rPr>
          <w:sz w:val="24"/>
          <w:szCs w:val="24"/>
        </w:rPr>
        <w:t>, reikalavimų.</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017B01" w:rsidRPr="00D1214D">
        <w:rPr>
          <w:sz w:val="24"/>
          <w:szCs w:val="24"/>
        </w:rPr>
        <w:t>43</w:t>
      </w:r>
      <w:r w:rsidR="00992611" w:rsidRPr="00D1214D">
        <w:rPr>
          <w:sz w:val="24"/>
          <w:szCs w:val="24"/>
        </w:rPr>
        <w:t xml:space="preserve">. </w:t>
      </w:r>
      <w:r w:rsidR="00332858" w:rsidRPr="00D1214D">
        <w:rPr>
          <w:sz w:val="24"/>
          <w:szCs w:val="24"/>
        </w:rPr>
        <w:t>Priėmus prašymą, asmens pageidavimu įteikiama, o jeigu prašymas gautas paštu</w:t>
      </w:r>
      <w:r w:rsidR="008D7991" w:rsidRPr="00D1214D">
        <w:rPr>
          <w:sz w:val="24"/>
          <w:szCs w:val="24"/>
        </w:rPr>
        <w:t xml:space="preserve"> – asmens pageidavimu</w:t>
      </w:r>
      <w:r w:rsidR="00332858" w:rsidRPr="00D1214D">
        <w:rPr>
          <w:sz w:val="24"/>
          <w:szCs w:val="24"/>
        </w:rPr>
        <w:t xml:space="preserve">, per </w:t>
      </w:r>
      <w:r w:rsidR="008D7991" w:rsidRPr="00D1214D">
        <w:rPr>
          <w:sz w:val="24"/>
          <w:szCs w:val="24"/>
        </w:rPr>
        <w:t xml:space="preserve">3 </w:t>
      </w:r>
      <w:r w:rsidR="00332858" w:rsidRPr="00D1214D">
        <w:rPr>
          <w:sz w:val="24"/>
          <w:szCs w:val="24"/>
        </w:rPr>
        <w:t xml:space="preserve">darbo dienas nuo prašymo gavimo </w:t>
      </w:r>
      <w:r w:rsidR="00992611" w:rsidRPr="00D1214D">
        <w:rPr>
          <w:sz w:val="24"/>
          <w:szCs w:val="24"/>
        </w:rPr>
        <w:t>S</w:t>
      </w:r>
      <w:r w:rsidR="00D91295" w:rsidRPr="00D1214D">
        <w:rPr>
          <w:sz w:val="24"/>
          <w:szCs w:val="24"/>
        </w:rPr>
        <w:t>avivaldybės administracijoje</w:t>
      </w:r>
      <w:r w:rsidR="00332858" w:rsidRPr="00D1214D">
        <w:rPr>
          <w:sz w:val="24"/>
          <w:szCs w:val="24"/>
        </w:rPr>
        <w:t xml:space="preserve"> </w:t>
      </w:r>
      <w:r w:rsidR="008D7991" w:rsidRPr="00D1214D">
        <w:rPr>
          <w:sz w:val="24"/>
          <w:szCs w:val="24"/>
        </w:rPr>
        <w:t xml:space="preserve">dienos </w:t>
      </w:r>
      <w:r w:rsidR="00332858" w:rsidRPr="00D1214D">
        <w:rPr>
          <w:sz w:val="24"/>
          <w:szCs w:val="24"/>
        </w:rPr>
        <w:t>asmens nurodytu adresu išsiunčiamas prašymo gavimo faktą patvirtinantis dokumentas</w:t>
      </w:r>
      <w:r w:rsidR="00C30490" w:rsidRPr="00D1214D">
        <w:rPr>
          <w:sz w:val="24"/>
          <w:szCs w:val="24"/>
        </w:rPr>
        <w:t xml:space="preserve"> (</w:t>
      </w:r>
      <w:r w:rsidR="00D91295" w:rsidRPr="00D1214D">
        <w:rPr>
          <w:sz w:val="24"/>
          <w:szCs w:val="24"/>
        </w:rPr>
        <w:t>tvarkos aprašo priedas)</w:t>
      </w:r>
      <w:r w:rsidR="00332858" w:rsidRPr="00D1214D">
        <w:rPr>
          <w:sz w:val="24"/>
          <w:szCs w:val="24"/>
        </w:rPr>
        <w:t>.</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992611" w:rsidRPr="00D1214D">
        <w:rPr>
          <w:sz w:val="24"/>
          <w:szCs w:val="24"/>
        </w:rPr>
        <w:t>4</w:t>
      </w:r>
      <w:r w:rsidR="00017B01" w:rsidRPr="00D1214D">
        <w:rPr>
          <w:sz w:val="24"/>
          <w:szCs w:val="24"/>
        </w:rPr>
        <w:t>4</w:t>
      </w:r>
      <w:r w:rsidR="00992611" w:rsidRPr="00D1214D">
        <w:rPr>
          <w:sz w:val="24"/>
          <w:szCs w:val="24"/>
        </w:rPr>
        <w:t xml:space="preserve">. </w:t>
      </w:r>
      <w:r w:rsidR="00DF6C8E" w:rsidRPr="00D1214D">
        <w:rPr>
          <w:sz w:val="24"/>
          <w:szCs w:val="24"/>
        </w:rPr>
        <w:t>E</w:t>
      </w:r>
      <w:r w:rsidR="00DF6C8E" w:rsidRPr="00D1214D">
        <w:rPr>
          <w:sz w:val="24"/>
        </w:rPr>
        <w:t>lektroniniu paštu, per E. pristatymą</w:t>
      </w:r>
      <w:r w:rsidR="00096CE6" w:rsidRPr="00D1214D">
        <w:rPr>
          <w:sz w:val="24"/>
        </w:rPr>
        <w:t>, per Elektroninius valdžios vertus</w:t>
      </w:r>
      <w:r w:rsidR="00DF6C8E" w:rsidRPr="00D1214D">
        <w:rPr>
          <w:sz w:val="24"/>
        </w:rPr>
        <w:t xml:space="preserve"> </w:t>
      </w:r>
      <w:r w:rsidR="00332858" w:rsidRPr="00D1214D">
        <w:rPr>
          <w:sz w:val="24"/>
          <w:szCs w:val="24"/>
        </w:rPr>
        <w:t>gauti asmenų prašymai registruojami pagal elektroninių dokumentų</w:t>
      </w:r>
      <w:r w:rsidR="00992611" w:rsidRPr="00D1214D">
        <w:rPr>
          <w:sz w:val="24"/>
          <w:szCs w:val="24"/>
        </w:rPr>
        <w:t xml:space="preserve"> </w:t>
      </w:r>
      <w:r w:rsidR="00332858" w:rsidRPr="00D1214D">
        <w:rPr>
          <w:sz w:val="24"/>
          <w:szCs w:val="24"/>
        </w:rPr>
        <w:t xml:space="preserve">valdymo taisykles. </w:t>
      </w:r>
      <w:r w:rsidR="00DF6C8E" w:rsidRPr="00D1214D">
        <w:rPr>
          <w:sz w:val="24"/>
          <w:szCs w:val="24"/>
        </w:rPr>
        <w:t>E</w:t>
      </w:r>
      <w:r w:rsidR="00DF6C8E" w:rsidRPr="00D1214D">
        <w:rPr>
          <w:sz w:val="24"/>
        </w:rPr>
        <w:t>lektroniniu paštu, per E. pristatymą</w:t>
      </w:r>
      <w:r w:rsidR="00096CE6" w:rsidRPr="00D1214D">
        <w:rPr>
          <w:sz w:val="24"/>
        </w:rPr>
        <w:t>, per Elektroninius valdžios vartus</w:t>
      </w:r>
      <w:r w:rsidR="00DF6C8E" w:rsidRPr="00D1214D">
        <w:rPr>
          <w:sz w:val="24"/>
        </w:rPr>
        <w:t xml:space="preserve"> </w:t>
      </w:r>
      <w:r w:rsidR="00332858" w:rsidRPr="00D1214D">
        <w:rPr>
          <w:sz w:val="24"/>
          <w:szCs w:val="24"/>
        </w:rPr>
        <w:t>gauto asmens prašymo užregistravimą patvirtinantis dokumentas parengiamas Elektroninių dokumentų valdymo taisyklių nustatyta tvarka ir išsiunčia</w:t>
      </w:r>
      <w:r w:rsidR="00324AC3" w:rsidRPr="00D1214D">
        <w:rPr>
          <w:sz w:val="24"/>
          <w:szCs w:val="24"/>
        </w:rPr>
        <w:t>mas asmeniui elektroniniu paštu</w:t>
      </w:r>
      <w:r w:rsidR="00332858" w:rsidRPr="00D1214D">
        <w:rPr>
          <w:sz w:val="24"/>
          <w:szCs w:val="24"/>
        </w:rPr>
        <w:t>. Atsakymas, siunčiamas elektroniniu paštu, turi būti pasirašytas saugiu</w:t>
      </w:r>
      <w:r w:rsidR="00992611" w:rsidRPr="00D1214D">
        <w:rPr>
          <w:sz w:val="24"/>
          <w:szCs w:val="24"/>
        </w:rPr>
        <w:t xml:space="preserve"> </w:t>
      </w:r>
      <w:r w:rsidR="00332858" w:rsidRPr="00D1214D">
        <w:rPr>
          <w:sz w:val="24"/>
          <w:szCs w:val="24"/>
        </w:rPr>
        <w:t>elektroniniu parašu.</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992611" w:rsidRPr="00D1214D">
        <w:rPr>
          <w:sz w:val="24"/>
          <w:szCs w:val="24"/>
        </w:rPr>
        <w:t>4</w:t>
      </w:r>
      <w:r w:rsidR="00017B01" w:rsidRPr="00D1214D">
        <w:rPr>
          <w:sz w:val="24"/>
          <w:szCs w:val="24"/>
        </w:rPr>
        <w:t>5</w:t>
      </w:r>
      <w:r w:rsidR="00992611" w:rsidRPr="00D1214D">
        <w:rPr>
          <w:sz w:val="24"/>
          <w:szCs w:val="24"/>
        </w:rPr>
        <w:t xml:space="preserve">. </w:t>
      </w:r>
      <w:r w:rsidR="00332858" w:rsidRPr="00D1214D">
        <w:rPr>
          <w:sz w:val="24"/>
          <w:szCs w:val="24"/>
        </w:rPr>
        <w:t>Prašymai, kuriuose yra informacijos, susijusios su ypatingais asmens duomenimis (rasine ar</w:t>
      </w:r>
      <w:r w:rsidR="00992611" w:rsidRPr="00D1214D">
        <w:rPr>
          <w:sz w:val="24"/>
          <w:szCs w:val="24"/>
        </w:rPr>
        <w:t xml:space="preserve"> </w:t>
      </w:r>
      <w:r w:rsidR="00332858" w:rsidRPr="00D1214D">
        <w:rPr>
          <w:sz w:val="24"/>
          <w:szCs w:val="24"/>
        </w:rPr>
        <w:t>etnine kilme, politiniais, religiniais, filosofiniais ar kitais įsitikinimais, naryste profesinėse sąjungose, sveikata, asmens teistumu</w:t>
      </w:r>
      <w:r w:rsidR="00324AC3" w:rsidRPr="00D1214D">
        <w:rPr>
          <w:sz w:val="24"/>
          <w:szCs w:val="24"/>
        </w:rPr>
        <w:t xml:space="preserve"> ir kt.</w:t>
      </w:r>
      <w:r w:rsidR="00332858" w:rsidRPr="00D1214D">
        <w:rPr>
          <w:sz w:val="24"/>
          <w:szCs w:val="24"/>
        </w:rPr>
        <w:t xml:space="preserve">), persiunčiami nagrinėti kitoms institucijoms tik gavus asmens, kurio ypatingi </w:t>
      </w:r>
      <w:r w:rsidR="00F020F3" w:rsidRPr="00D1214D">
        <w:rPr>
          <w:sz w:val="24"/>
          <w:szCs w:val="24"/>
        </w:rPr>
        <w:t>duomenys</w:t>
      </w:r>
      <w:r w:rsidR="00332858" w:rsidRPr="00D1214D">
        <w:rPr>
          <w:sz w:val="24"/>
          <w:szCs w:val="24"/>
        </w:rPr>
        <w:t xml:space="preserve"> nurodomi, rašytinį sutikimą. </w:t>
      </w:r>
      <w:r w:rsidR="00EE33DD" w:rsidRPr="00D1214D">
        <w:rPr>
          <w:sz w:val="24"/>
          <w:szCs w:val="24"/>
        </w:rPr>
        <w:t>P</w:t>
      </w:r>
      <w:r w:rsidR="00332858" w:rsidRPr="00D1214D">
        <w:rPr>
          <w:sz w:val="24"/>
          <w:szCs w:val="24"/>
        </w:rPr>
        <w:t>er 5 darbo dienas nuo prašymo gavimo kreipia</w:t>
      </w:r>
      <w:r w:rsidR="00EE33DD" w:rsidRPr="00D1214D">
        <w:rPr>
          <w:sz w:val="24"/>
          <w:szCs w:val="24"/>
        </w:rPr>
        <w:t>ma</w:t>
      </w:r>
      <w:r w:rsidR="00332858" w:rsidRPr="00D1214D">
        <w:rPr>
          <w:sz w:val="24"/>
          <w:szCs w:val="24"/>
        </w:rPr>
        <w:t>si į asmenį, kurio ypatingi duomenys nurodomi, praš</w:t>
      </w:r>
      <w:r w:rsidR="00EE33DD" w:rsidRPr="00D1214D">
        <w:rPr>
          <w:sz w:val="24"/>
          <w:szCs w:val="24"/>
        </w:rPr>
        <w:t>ant</w:t>
      </w:r>
      <w:r w:rsidR="00332858" w:rsidRPr="00D1214D">
        <w:rPr>
          <w:sz w:val="24"/>
          <w:szCs w:val="24"/>
        </w:rPr>
        <w:t xml:space="preserve"> per 5 darbo dienas pateikti šį sutikimą. Kai per nustatytą terminą toks sutikimas negaunamas, prašymas grąžinamas asmeniui, nurodoma grąžinimo priežastis. Šiame tvarkos apraše nustatytas 5 darbo dienų prašymo persiuntimo terminas skaičiuojamas nuo asmens rašytinio sutikimo persiųsti prašymą gavimo </w:t>
      </w:r>
      <w:r w:rsidR="00992611" w:rsidRPr="00D1214D">
        <w:rPr>
          <w:sz w:val="24"/>
          <w:szCs w:val="24"/>
        </w:rPr>
        <w:t>S</w:t>
      </w:r>
      <w:r w:rsidR="00332858" w:rsidRPr="00D1214D">
        <w:rPr>
          <w:sz w:val="24"/>
          <w:szCs w:val="24"/>
        </w:rPr>
        <w:t>avivaldybė</w:t>
      </w:r>
      <w:r w:rsidR="00D71E5A" w:rsidRPr="00D1214D">
        <w:rPr>
          <w:sz w:val="24"/>
          <w:szCs w:val="24"/>
        </w:rPr>
        <w:t>s administracijoje</w:t>
      </w:r>
      <w:r w:rsidR="00332858" w:rsidRPr="00D1214D">
        <w:rPr>
          <w:sz w:val="24"/>
          <w:szCs w:val="24"/>
        </w:rPr>
        <w:t>.</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992611" w:rsidRPr="00D1214D">
        <w:rPr>
          <w:sz w:val="24"/>
          <w:szCs w:val="24"/>
        </w:rPr>
        <w:t>4</w:t>
      </w:r>
      <w:r w:rsidR="00017B01" w:rsidRPr="00D1214D">
        <w:rPr>
          <w:sz w:val="24"/>
          <w:szCs w:val="24"/>
        </w:rPr>
        <w:t>6</w:t>
      </w:r>
      <w:r w:rsidR="00992611" w:rsidRPr="00D1214D">
        <w:rPr>
          <w:sz w:val="24"/>
          <w:szCs w:val="24"/>
        </w:rPr>
        <w:t xml:space="preserve">. </w:t>
      </w:r>
      <w:r w:rsidR="00332858" w:rsidRPr="00D1214D">
        <w:rPr>
          <w:sz w:val="24"/>
          <w:szCs w:val="24"/>
        </w:rPr>
        <w:t xml:space="preserve">Savivaldybės </w:t>
      </w:r>
      <w:r w:rsidR="002F29EC" w:rsidRPr="00D1214D">
        <w:rPr>
          <w:sz w:val="24"/>
          <w:szCs w:val="24"/>
        </w:rPr>
        <w:t xml:space="preserve">administracijos </w:t>
      </w:r>
      <w:r w:rsidR="00F710A2" w:rsidRPr="00D1214D">
        <w:rPr>
          <w:sz w:val="24"/>
          <w:szCs w:val="24"/>
        </w:rPr>
        <w:t xml:space="preserve">EDVS </w:t>
      </w:r>
      <w:r w:rsidR="00332858" w:rsidRPr="00D1214D">
        <w:rPr>
          <w:sz w:val="24"/>
          <w:szCs w:val="24"/>
        </w:rPr>
        <w:t>užregistruoti prašymai nukreipiami nagrinėti</w:t>
      </w:r>
      <w:r w:rsidR="00F710A2" w:rsidRPr="00D1214D">
        <w:rPr>
          <w:sz w:val="24"/>
          <w:szCs w:val="24"/>
        </w:rPr>
        <w:t xml:space="preserve"> </w:t>
      </w:r>
      <w:r w:rsidR="00332858" w:rsidRPr="00D1214D">
        <w:rPr>
          <w:sz w:val="24"/>
          <w:szCs w:val="24"/>
        </w:rPr>
        <w:t xml:space="preserve">skyrių vedėjams </w:t>
      </w:r>
      <w:r w:rsidR="00304900" w:rsidRPr="00D1214D">
        <w:rPr>
          <w:sz w:val="24"/>
          <w:szCs w:val="24"/>
        </w:rPr>
        <w:t>ir/arba darbuotojams, neįeinantiems į Savivaldybės administracijos struktūrin</w:t>
      </w:r>
      <w:r w:rsidR="004E114E" w:rsidRPr="00D1214D">
        <w:rPr>
          <w:sz w:val="24"/>
          <w:szCs w:val="24"/>
        </w:rPr>
        <w:t>ius</w:t>
      </w:r>
      <w:r w:rsidR="00304900" w:rsidRPr="00D1214D">
        <w:rPr>
          <w:sz w:val="24"/>
          <w:szCs w:val="24"/>
        </w:rPr>
        <w:t xml:space="preserve"> padalin</w:t>
      </w:r>
      <w:r w:rsidR="004E114E" w:rsidRPr="00D1214D">
        <w:rPr>
          <w:sz w:val="24"/>
          <w:szCs w:val="24"/>
        </w:rPr>
        <w:t>ius</w:t>
      </w:r>
      <w:r w:rsidR="00304900" w:rsidRPr="00D1214D">
        <w:rPr>
          <w:sz w:val="24"/>
          <w:szCs w:val="24"/>
        </w:rPr>
        <w:t xml:space="preserve">, </w:t>
      </w:r>
      <w:r w:rsidR="00332858" w:rsidRPr="00D1214D">
        <w:rPr>
          <w:sz w:val="24"/>
          <w:szCs w:val="24"/>
        </w:rPr>
        <w:t xml:space="preserve">pagal </w:t>
      </w:r>
      <w:r w:rsidR="002F29EC" w:rsidRPr="00D1214D">
        <w:rPr>
          <w:sz w:val="24"/>
          <w:szCs w:val="24"/>
        </w:rPr>
        <w:t>s</w:t>
      </w:r>
      <w:r w:rsidR="00EE33DD" w:rsidRPr="00D1214D">
        <w:rPr>
          <w:sz w:val="24"/>
          <w:szCs w:val="24"/>
        </w:rPr>
        <w:t xml:space="preserve">avivaldybės mero ar </w:t>
      </w:r>
      <w:r w:rsidR="002F29EC" w:rsidRPr="00D1214D">
        <w:rPr>
          <w:sz w:val="24"/>
          <w:szCs w:val="24"/>
        </w:rPr>
        <w:t>a</w:t>
      </w:r>
      <w:r w:rsidR="00332858" w:rsidRPr="00D1214D">
        <w:rPr>
          <w:sz w:val="24"/>
          <w:szCs w:val="24"/>
        </w:rPr>
        <w:t xml:space="preserve">dministracijos direktoriaus rezoliuciją. </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F710A2" w:rsidRPr="00D1214D">
        <w:rPr>
          <w:sz w:val="24"/>
          <w:szCs w:val="24"/>
        </w:rPr>
        <w:t>4</w:t>
      </w:r>
      <w:r w:rsidR="00017B01" w:rsidRPr="00D1214D">
        <w:rPr>
          <w:sz w:val="24"/>
          <w:szCs w:val="24"/>
        </w:rPr>
        <w:t>7</w:t>
      </w:r>
      <w:r w:rsidR="00F710A2" w:rsidRPr="00D1214D">
        <w:rPr>
          <w:sz w:val="24"/>
          <w:szCs w:val="24"/>
        </w:rPr>
        <w:t xml:space="preserve">. </w:t>
      </w:r>
      <w:r w:rsidR="00332858" w:rsidRPr="00D1214D">
        <w:rPr>
          <w:sz w:val="24"/>
          <w:szCs w:val="24"/>
        </w:rPr>
        <w:t xml:space="preserve">Prašymai pateikti informaciją nagrinėjami Lietuvos Respublikos teisės gauti informaciją </w:t>
      </w:r>
      <w:r w:rsidR="00EC4133" w:rsidRPr="00D1214D">
        <w:rPr>
          <w:sz w:val="24"/>
          <w:szCs w:val="24"/>
        </w:rPr>
        <w:t xml:space="preserve">ir duomenų pakartotinio naudojimo </w:t>
      </w:r>
      <w:r w:rsidR="00332858" w:rsidRPr="00D1214D">
        <w:rPr>
          <w:sz w:val="24"/>
          <w:szCs w:val="24"/>
        </w:rPr>
        <w:t>įstatymo nustatyta tvarka.</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F710A2" w:rsidRPr="00D1214D">
        <w:rPr>
          <w:sz w:val="24"/>
          <w:szCs w:val="24"/>
        </w:rPr>
        <w:t>4</w:t>
      </w:r>
      <w:r w:rsidR="00017B01" w:rsidRPr="00D1214D">
        <w:rPr>
          <w:sz w:val="24"/>
          <w:szCs w:val="24"/>
        </w:rPr>
        <w:t>8</w:t>
      </w:r>
      <w:r w:rsidR="00F710A2" w:rsidRPr="00D1214D">
        <w:rPr>
          <w:sz w:val="24"/>
          <w:szCs w:val="24"/>
        </w:rPr>
        <w:t xml:space="preserve">. </w:t>
      </w:r>
      <w:r w:rsidR="00332858" w:rsidRPr="00D1214D">
        <w:rPr>
          <w:sz w:val="24"/>
          <w:szCs w:val="24"/>
        </w:rPr>
        <w:t xml:space="preserve">Prašymai, persiųsti valstybės politikų, Lietuvos Respublikos Seimo, </w:t>
      </w:r>
      <w:r w:rsidR="00EE33DD" w:rsidRPr="00D1214D">
        <w:rPr>
          <w:sz w:val="24"/>
          <w:szCs w:val="24"/>
        </w:rPr>
        <w:t xml:space="preserve">Lietuvos </w:t>
      </w:r>
      <w:r w:rsidR="00332858" w:rsidRPr="00D1214D">
        <w:rPr>
          <w:sz w:val="24"/>
          <w:szCs w:val="24"/>
        </w:rPr>
        <w:t>Respublikos</w:t>
      </w:r>
      <w:r w:rsidR="00F710A2" w:rsidRPr="00D1214D">
        <w:rPr>
          <w:sz w:val="24"/>
          <w:szCs w:val="24"/>
        </w:rPr>
        <w:t xml:space="preserve"> </w:t>
      </w:r>
      <w:r w:rsidR="00332858" w:rsidRPr="00D1214D">
        <w:rPr>
          <w:sz w:val="24"/>
          <w:szCs w:val="24"/>
        </w:rPr>
        <w:t>Prezidento</w:t>
      </w:r>
      <w:r w:rsidR="00EE33DD" w:rsidRPr="00D1214D">
        <w:rPr>
          <w:sz w:val="24"/>
          <w:szCs w:val="24"/>
        </w:rPr>
        <w:t xml:space="preserve"> </w:t>
      </w:r>
      <w:r w:rsidR="00332858" w:rsidRPr="00D1214D">
        <w:rPr>
          <w:sz w:val="24"/>
          <w:szCs w:val="24"/>
        </w:rPr>
        <w:t xml:space="preserve">ar Lietuvos Respublikos Vyriausybės kanceliarijos, turi būti išnagrinėti per 20 darbo dienų nuo jų gavimo datos, jei nenustatytas kitas nagrinėjimo terminas. Valstybės politikai ir nurodytos </w:t>
      </w:r>
      <w:r w:rsidR="00EE33DD" w:rsidRPr="00D1214D">
        <w:rPr>
          <w:sz w:val="24"/>
          <w:szCs w:val="24"/>
        </w:rPr>
        <w:t>institucijos</w:t>
      </w:r>
      <w:r w:rsidR="00332858" w:rsidRPr="00D1214D">
        <w:rPr>
          <w:sz w:val="24"/>
          <w:szCs w:val="24"/>
        </w:rPr>
        <w:t xml:space="preserve"> informuojamos apie prašymo nagrinėjimo eigą per jų nustatytą terminą.</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F710A2" w:rsidRPr="00D1214D">
        <w:rPr>
          <w:sz w:val="24"/>
          <w:szCs w:val="24"/>
        </w:rPr>
        <w:t>4</w:t>
      </w:r>
      <w:r w:rsidR="00017B01" w:rsidRPr="00D1214D">
        <w:rPr>
          <w:sz w:val="24"/>
          <w:szCs w:val="24"/>
        </w:rPr>
        <w:t>9</w:t>
      </w:r>
      <w:r w:rsidR="00F710A2" w:rsidRPr="00D1214D">
        <w:rPr>
          <w:sz w:val="24"/>
          <w:szCs w:val="24"/>
        </w:rPr>
        <w:t xml:space="preserve">. </w:t>
      </w:r>
      <w:r w:rsidR="00332858" w:rsidRPr="00D1214D">
        <w:rPr>
          <w:sz w:val="24"/>
          <w:szCs w:val="24"/>
        </w:rPr>
        <w:t>Asmenų prašymai turi būti išnagrinėti per 20 darbo dienų nuo jų gavimo.</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017B01" w:rsidRPr="00D1214D">
        <w:rPr>
          <w:sz w:val="24"/>
          <w:szCs w:val="24"/>
        </w:rPr>
        <w:t>50</w:t>
      </w:r>
      <w:r w:rsidR="00F710A2" w:rsidRPr="00D1214D">
        <w:rPr>
          <w:sz w:val="24"/>
          <w:szCs w:val="24"/>
        </w:rPr>
        <w:t xml:space="preserve">. </w:t>
      </w:r>
      <w:r w:rsidR="00332858" w:rsidRPr="00D1214D">
        <w:rPr>
          <w:sz w:val="24"/>
          <w:szCs w:val="24"/>
        </w:rPr>
        <w:t>Jeigu prašymo nagrinėjimas susijęs su komisijos sudarymu, posėdžio sušaukimu ar kitomis</w:t>
      </w:r>
      <w:r w:rsidR="00F710A2" w:rsidRPr="00D1214D">
        <w:rPr>
          <w:sz w:val="24"/>
          <w:szCs w:val="24"/>
        </w:rPr>
        <w:t xml:space="preserve"> </w:t>
      </w:r>
      <w:r w:rsidR="00332858" w:rsidRPr="00D1214D">
        <w:rPr>
          <w:sz w:val="24"/>
          <w:szCs w:val="24"/>
        </w:rPr>
        <w:t xml:space="preserve">organizacinėmis priemonėmis, dėl kurių atsakymo pateikimas asmeniui gali užsitęsti ilgiau kaip 20 darbo dienų nuo prašymo gavimo, </w:t>
      </w:r>
      <w:r w:rsidR="00927A70" w:rsidRPr="00D1214D">
        <w:rPr>
          <w:sz w:val="24"/>
          <w:szCs w:val="24"/>
        </w:rPr>
        <w:t>s</w:t>
      </w:r>
      <w:r w:rsidR="00EE33DD" w:rsidRPr="00D1214D">
        <w:rPr>
          <w:sz w:val="24"/>
          <w:szCs w:val="24"/>
        </w:rPr>
        <w:t xml:space="preserve">avivaldybės meras ar </w:t>
      </w:r>
      <w:r w:rsidR="00927A70" w:rsidRPr="00D1214D">
        <w:rPr>
          <w:sz w:val="24"/>
          <w:szCs w:val="24"/>
        </w:rPr>
        <w:t>a</w:t>
      </w:r>
      <w:r w:rsidR="00332858" w:rsidRPr="00D1214D">
        <w:rPr>
          <w:sz w:val="24"/>
          <w:szCs w:val="24"/>
        </w:rPr>
        <w:t xml:space="preserve">dministracijos direktorius per 15 darbo dienų nuo prašymo gavimo </w:t>
      </w:r>
      <w:r w:rsidR="00244850" w:rsidRPr="00D1214D">
        <w:rPr>
          <w:sz w:val="24"/>
          <w:szCs w:val="24"/>
        </w:rPr>
        <w:t>gali pratęsti</w:t>
      </w:r>
      <w:r w:rsidR="00F42B8D" w:rsidRPr="00D1214D">
        <w:rPr>
          <w:sz w:val="24"/>
          <w:szCs w:val="24"/>
        </w:rPr>
        <w:t xml:space="preserve"> </w:t>
      </w:r>
      <w:r w:rsidR="00332858" w:rsidRPr="00D1214D">
        <w:rPr>
          <w:sz w:val="24"/>
          <w:szCs w:val="24"/>
        </w:rPr>
        <w:t xml:space="preserve">šį terminą dar iki 10 darbo dienų. Likus ne mažiau kaip 5 darbo dienoms iki tvarkos aprašo </w:t>
      </w:r>
      <w:r w:rsidR="008B5EFA" w:rsidRPr="00D1214D">
        <w:rPr>
          <w:sz w:val="24"/>
          <w:szCs w:val="24"/>
        </w:rPr>
        <w:t>4</w:t>
      </w:r>
      <w:r w:rsidR="00017B01" w:rsidRPr="00D1214D">
        <w:rPr>
          <w:sz w:val="24"/>
          <w:szCs w:val="24"/>
        </w:rPr>
        <w:t>9</w:t>
      </w:r>
      <w:r w:rsidR="00F710A2" w:rsidRPr="00D1214D">
        <w:rPr>
          <w:sz w:val="24"/>
          <w:szCs w:val="24"/>
        </w:rPr>
        <w:t xml:space="preserve"> </w:t>
      </w:r>
      <w:r w:rsidR="00332858" w:rsidRPr="00D1214D">
        <w:rPr>
          <w:sz w:val="24"/>
          <w:szCs w:val="24"/>
        </w:rPr>
        <w:t xml:space="preserve">punkte nustatyto termino pabaigos, </w:t>
      </w:r>
      <w:r w:rsidR="00F710A2" w:rsidRPr="00D1214D">
        <w:rPr>
          <w:sz w:val="24"/>
          <w:szCs w:val="24"/>
        </w:rPr>
        <w:t>S</w:t>
      </w:r>
      <w:r w:rsidR="00EE33DD" w:rsidRPr="00D1214D">
        <w:rPr>
          <w:sz w:val="24"/>
          <w:szCs w:val="24"/>
        </w:rPr>
        <w:t>avivaldybė</w:t>
      </w:r>
      <w:r w:rsidR="00927A70" w:rsidRPr="00D1214D">
        <w:rPr>
          <w:sz w:val="24"/>
          <w:szCs w:val="24"/>
        </w:rPr>
        <w:t>s administracija</w:t>
      </w:r>
      <w:r w:rsidR="00332858" w:rsidRPr="00D1214D">
        <w:rPr>
          <w:sz w:val="24"/>
          <w:szCs w:val="24"/>
        </w:rPr>
        <w:t xml:space="preserve"> išsiunčia asmeniui pranešimą raštu (arba elektroniniu paštu), nurodydama prašymo nagrinėjimo pratęsimo priežastis.</w:t>
      </w:r>
    </w:p>
    <w:p w:rsidR="00EE33DD"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017B01" w:rsidRPr="00D1214D">
        <w:rPr>
          <w:sz w:val="24"/>
          <w:szCs w:val="24"/>
        </w:rPr>
        <w:t>51</w:t>
      </w:r>
      <w:r w:rsidR="00C01D61" w:rsidRPr="00D1214D">
        <w:rPr>
          <w:sz w:val="24"/>
          <w:szCs w:val="24"/>
        </w:rPr>
        <w:t xml:space="preserve">. </w:t>
      </w:r>
      <w:r w:rsidR="00332858" w:rsidRPr="00D1214D">
        <w:rPr>
          <w:sz w:val="24"/>
          <w:szCs w:val="24"/>
        </w:rPr>
        <w:t>Prašymai, pateikti nesilaikant šio tvarkos aprašo nustatytų reikalavimų, per 3</w:t>
      </w:r>
      <w:r w:rsidR="00EE33DD" w:rsidRPr="00D1214D">
        <w:rPr>
          <w:sz w:val="24"/>
          <w:szCs w:val="24"/>
        </w:rPr>
        <w:t xml:space="preserve"> </w:t>
      </w:r>
      <w:r w:rsidR="00332858" w:rsidRPr="00D1214D">
        <w:rPr>
          <w:sz w:val="24"/>
          <w:szCs w:val="24"/>
        </w:rPr>
        <w:t>darbo dienas</w:t>
      </w:r>
      <w:r w:rsidR="009176AC" w:rsidRPr="00D1214D">
        <w:rPr>
          <w:sz w:val="24"/>
          <w:szCs w:val="24"/>
        </w:rPr>
        <w:t xml:space="preserve"> </w:t>
      </w:r>
      <w:r w:rsidR="00332858" w:rsidRPr="00D1214D">
        <w:rPr>
          <w:sz w:val="24"/>
          <w:szCs w:val="24"/>
        </w:rPr>
        <w:t>nuo pr</w:t>
      </w:r>
      <w:r w:rsidR="00A2071C" w:rsidRPr="00D1214D">
        <w:rPr>
          <w:sz w:val="24"/>
          <w:szCs w:val="24"/>
        </w:rPr>
        <w:t>ašymo gavimo grąžinami asmeniui.</w:t>
      </w:r>
      <w:r w:rsidR="00332858" w:rsidRPr="00D1214D">
        <w:rPr>
          <w:sz w:val="24"/>
          <w:szCs w:val="24"/>
        </w:rPr>
        <w:t xml:space="preserve"> </w:t>
      </w:r>
    </w:p>
    <w:p w:rsidR="00332858"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017B01" w:rsidRPr="00D1214D">
        <w:rPr>
          <w:sz w:val="24"/>
          <w:szCs w:val="24"/>
        </w:rPr>
        <w:t>52</w:t>
      </w:r>
      <w:r w:rsidR="009176AC" w:rsidRPr="00D1214D">
        <w:rPr>
          <w:sz w:val="24"/>
          <w:szCs w:val="24"/>
        </w:rPr>
        <w:t xml:space="preserve">. </w:t>
      </w:r>
      <w:r w:rsidR="00332858" w:rsidRPr="00D1214D">
        <w:rPr>
          <w:sz w:val="24"/>
          <w:szCs w:val="24"/>
        </w:rPr>
        <w:t>Prašymai, su kuriais tas pa</w:t>
      </w:r>
      <w:r w:rsidR="00133F34" w:rsidRPr="00D1214D">
        <w:rPr>
          <w:sz w:val="24"/>
          <w:szCs w:val="24"/>
        </w:rPr>
        <w:t>ts asmuo kreipiasi į Savivaldybės administraciją</w:t>
      </w:r>
      <w:r w:rsidR="00332858" w:rsidRPr="00D1214D">
        <w:rPr>
          <w:sz w:val="24"/>
          <w:szCs w:val="24"/>
        </w:rPr>
        <w:t xml:space="preserve"> tuo pačiu klausimu,</w:t>
      </w:r>
      <w:r w:rsidR="009176AC" w:rsidRPr="00D1214D">
        <w:rPr>
          <w:sz w:val="24"/>
          <w:szCs w:val="24"/>
        </w:rPr>
        <w:t xml:space="preserve"> </w:t>
      </w:r>
      <w:r w:rsidR="00332858" w:rsidRPr="00D1214D">
        <w:rPr>
          <w:sz w:val="24"/>
          <w:szCs w:val="24"/>
        </w:rPr>
        <w:t xml:space="preserve">nenagrinėjami, jeigu nenurodomos naujos aplinkybės, sudarančios prašymo pagrindą, ar nepateikiami papildomi argumentai, leidžiantys abejoti ankstesnio atsakymo pagrįstumu. </w:t>
      </w:r>
    </w:p>
    <w:p w:rsidR="006E751C" w:rsidRPr="00D1214D" w:rsidRDefault="00A25B60" w:rsidP="00A25B60">
      <w:pPr>
        <w:pStyle w:val="Pagrindiniotekstotrauka31"/>
        <w:tabs>
          <w:tab w:val="left" w:pos="426"/>
        </w:tabs>
        <w:spacing w:after="0"/>
        <w:ind w:left="0"/>
        <w:jc w:val="both"/>
        <w:rPr>
          <w:sz w:val="24"/>
          <w:szCs w:val="24"/>
        </w:rPr>
      </w:pPr>
      <w:r w:rsidRPr="00D1214D">
        <w:rPr>
          <w:sz w:val="24"/>
          <w:szCs w:val="24"/>
        </w:rPr>
        <w:tab/>
      </w:r>
      <w:r w:rsidR="00017B01" w:rsidRPr="00D1214D">
        <w:rPr>
          <w:sz w:val="24"/>
          <w:szCs w:val="24"/>
        </w:rPr>
        <w:t>53</w:t>
      </w:r>
      <w:r w:rsidR="009176AC" w:rsidRPr="00D1214D">
        <w:rPr>
          <w:sz w:val="24"/>
          <w:szCs w:val="24"/>
        </w:rPr>
        <w:t xml:space="preserve">. </w:t>
      </w:r>
      <w:r w:rsidR="006E751C" w:rsidRPr="00D1214D">
        <w:rPr>
          <w:sz w:val="24"/>
          <w:szCs w:val="24"/>
        </w:rPr>
        <w:t>Pranešim</w:t>
      </w:r>
      <w:r w:rsidR="00A50BB2" w:rsidRPr="00D1214D">
        <w:rPr>
          <w:sz w:val="24"/>
          <w:szCs w:val="24"/>
        </w:rPr>
        <w:t>uose</w:t>
      </w:r>
      <w:r w:rsidR="006E751C" w:rsidRPr="00D1214D">
        <w:rPr>
          <w:sz w:val="24"/>
          <w:szCs w:val="24"/>
        </w:rPr>
        <w:t xml:space="preserve"> apie asmens prašymo nenagrinėjimo priežastis</w:t>
      </w:r>
      <w:r w:rsidR="00A50BB2" w:rsidRPr="00D1214D">
        <w:rPr>
          <w:sz w:val="24"/>
          <w:szCs w:val="24"/>
        </w:rPr>
        <w:t>, taip visuose atsakymuose į</w:t>
      </w:r>
      <w:r w:rsidR="009176AC" w:rsidRPr="00D1214D">
        <w:rPr>
          <w:sz w:val="24"/>
          <w:szCs w:val="24"/>
        </w:rPr>
        <w:t xml:space="preserve"> </w:t>
      </w:r>
      <w:r w:rsidR="00A50BB2" w:rsidRPr="00D1214D">
        <w:rPr>
          <w:sz w:val="24"/>
          <w:szCs w:val="24"/>
        </w:rPr>
        <w:t xml:space="preserve">gyventojų prašymus ar skundus </w:t>
      </w:r>
      <w:r w:rsidR="006E751C" w:rsidRPr="00D1214D">
        <w:rPr>
          <w:sz w:val="24"/>
          <w:szCs w:val="24"/>
        </w:rPr>
        <w:t xml:space="preserve">nurodoma, kad </w:t>
      </w:r>
      <w:r w:rsidR="009176AC" w:rsidRPr="00D1214D">
        <w:rPr>
          <w:sz w:val="24"/>
          <w:szCs w:val="24"/>
        </w:rPr>
        <w:t>S</w:t>
      </w:r>
      <w:r w:rsidR="006E751C" w:rsidRPr="00D1214D">
        <w:rPr>
          <w:sz w:val="24"/>
          <w:szCs w:val="24"/>
        </w:rPr>
        <w:t>avivaldybės</w:t>
      </w:r>
      <w:r w:rsidR="00A50BB2" w:rsidRPr="00D1214D">
        <w:rPr>
          <w:sz w:val="24"/>
          <w:szCs w:val="24"/>
        </w:rPr>
        <w:t xml:space="preserve"> </w:t>
      </w:r>
      <w:r w:rsidR="00955229" w:rsidRPr="00D1214D">
        <w:rPr>
          <w:sz w:val="24"/>
          <w:szCs w:val="24"/>
        </w:rPr>
        <w:t xml:space="preserve">administracijos </w:t>
      </w:r>
      <w:r w:rsidR="006E751C" w:rsidRPr="00D1214D">
        <w:rPr>
          <w:sz w:val="24"/>
          <w:szCs w:val="24"/>
        </w:rPr>
        <w:t xml:space="preserve">atsakymas per vieną mėnesį nuo rašto gavimo dienos gali būti skundžiamas </w:t>
      </w:r>
      <w:r w:rsidR="00293DCC" w:rsidRPr="00D1214D">
        <w:rPr>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764C0D" w:rsidRPr="00D1214D" w:rsidRDefault="00625A61" w:rsidP="00A25B60">
      <w:pPr>
        <w:pStyle w:val="Pagrindiniotekstotrauka31"/>
        <w:tabs>
          <w:tab w:val="left" w:pos="851"/>
        </w:tabs>
        <w:spacing w:after="0"/>
        <w:ind w:left="0" w:firstLine="426"/>
        <w:jc w:val="both"/>
        <w:rPr>
          <w:sz w:val="24"/>
          <w:szCs w:val="24"/>
        </w:rPr>
      </w:pPr>
      <w:r w:rsidRPr="00D1214D">
        <w:rPr>
          <w:sz w:val="24"/>
          <w:szCs w:val="24"/>
        </w:rPr>
        <w:t>5</w:t>
      </w:r>
      <w:r w:rsidR="00017B01" w:rsidRPr="00D1214D">
        <w:rPr>
          <w:sz w:val="24"/>
          <w:szCs w:val="24"/>
        </w:rPr>
        <w:t>4</w:t>
      </w:r>
      <w:r w:rsidRPr="00D1214D">
        <w:rPr>
          <w:sz w:val="24"/>
          <w:szCs w:val="24"/>
        </w:rPr>
        <w:t xml:space="preserve">. </w:t>
      </w:r>
      <w:r w:rsidR="00EE33DD" w:rsidRPr="00D1214D">
        <w:rPr>
          <w:sz w:val="24"/>
          <w:szCs w:val="24"/>
        </w:rPr>
        <w:t xml:space="preserve">Savivaldybės meras ar </w:t>
      </w:r>
      <w:r w:rsidR="00955229" w:rsidRPr="00D1214D">
        <w:rPr>
          <w:sz w:val="24"/>
          <w:szCs w:val="24"/>
        </w:rPr>
        <w:t>a</w:t>
      </w:r>
      <w:r w:rsidR="00894465" w:rsidRPr="00D1214D">
        <w:rPr>
          <w:sz w:val="24"/>
          <w:szCs w:val="24"/>
        </w:rPr>
        <w:t xml:space="preserve">dministracijos direktorius </w:t>
      </w:r>
      <w:r w:rsidR="00764C0D" w:rsidRPr="00D1214D">
        <w:rPr>
          <w:sz w:val="24"/>
          <w:szCs w:val="24"/>
        </w:rPr>
        <w:t xml:space="preserve"> ar jo įgaliotas valstybės tarnautojas, </w:t>
      </w:r>
      <w:r w:rsidR="00760AD4" w:rsidRPr="00D1214D">
        <w:rPr>
          <w:sz w:val="24"/>
          <w:szCs w:val="24"/>
        </w:rPr>
        <w:t>k</w:t>
      </w:r>
      <w:r w:rsidR="00764C0D" w:rsidRPr="00D1214D">
        <w:rPr>
          <w:sz w:val="24"/>
          <w:szCs w:val="24"/>
        </w:rPr>
        <w:t>ai</w:t>
      </w:r>
      <w:r w:rsidR="00760AD4" w:rsidRPr="00D1214D">
        <w:rPr>
          <w:sz w:val="24"/>
          <w:szCs w:val="24"/>
        </w:rPr>
        <w:t xml:space="preserve"> p</w:t>
      </w:r>
      <w:r w:rsidR="00764C0D" w:rsidRPr="00D1214D">
        <w:rPr>
          <w:sz w:val="24"/>
          <w:szCs w:val="24"/>
        </w:rPr>
        <w:t>rašymą</w:t>
      </w:r>
      <w:r w:rsidR="00760AD4" w:rsidRPr="00D1214D">
        <w:rPr>
          <w:sz w:val="24"/>
          <w:szCs w:val="24"/>
        </w:rPr>
        <w:t xml:space="preserve"> </w:t>
      </w:r>
      <w:r w:rsidR="00764C0D" w:rsidRPr="00D1214D">
        <w:rPr>
          <w:sz w:val="24"/>
          <w:szCs w:val="24"/>
        </w:rPr>
        <w:t>nagrinėjantys arba administracinėje procedūroje dalyvaujantys valstybės tarnautojai ar darbuotojai</w:t>
      </w:r>
      <w:r w:rsidRPr="00D1214D">
        <w:rPr>
          <w:sz w:val="24"/>
          <w:szCs w:val="24"/>
        </w:rPr>
        <w:t xml:space="preserve"> laikinai negali eiti pareigų (</w:t>
      </w:r>
      <w:r w:rsidR="00764C0D" w:rsidRPr="00D1214D">
        <w:rPr>
          <w:sz w:val="24"/>
          <w:szCs w:val="24"/>
        </w:rPr>
        <w:t xml:space="preserve">dėl laikinojo nedarbingumo, atostogų, komandiruočių, </w:t>
      </w:r>
      <w:r w:rsidR="00764C0D" w:rsidRPr="00D1214D">
        <w:rPr>
          <w:sz w:val="24"/>
          <w:szCs w:val="24"/>
        </w:rPr>
        <w:lastRenderedPageBreak/>
        <w:t>kvalifikacijos tobulinimo ir kitų priežasčių), paveda nagrinėti prašymą arba dalyvauti administracinėje procedūroje kitiems valstybės tarnautojams ar darbuotojams.</w:t>
      </w:r>
    </w:p>
    <w:p w:rsidR="00760AD4" w:rsidRPr="00D1214D" w:rsidRDefault="00760AD4" w:rsidP="007254D8">
      <w:pPr>
        <w:pStyle w:val="Pagrindiniotekstotrauka31"/>
        <w:spacing w:after="0"/>
        <w:ind w:left="0" w:firstLine="426"/>
        <w:jc w:val="both"/>
        <w:rPr>
          <w:b/>
          <w:sz w:val="24"/>
          <w:szCs w:val="24"/>
        </w:rPr>
      </w:pPr>
    </w:p>
    <w:p w:rsidR="00BF7973" w:rsidRPr="00D1214D" w:rsidRDefault="00BF7973" w:rsidP="007254D8">
      <w:pPr>
        <w:pStyle w:val="Antrat2"/>
        <w:numPr>
          <w:ilvl w:val="0"/>
          <w:numId w:val="0"/>
        </w:numPr>
        <w:tabs>
          <w:tab w:val="clear" w:pos="567"/>
        </w:tabs>
        <w:spacing w:before="0" w:after="0"/>
        <w:jc w:val="center"/>
        <w:rPr>
          <w:rFonts w:ascii="Times New Roman" w:hAnsi="Times New Roman" w:cs="Times New Roman"/>
          <w:sz w:val="24"/>
          <w:szCs w:val="24"/>
        </w:rPr>
      </w:pPr>
      <w:bookmarkStart w:id="8" w:name="__RefHeading__70_723356504"/>
      <w:bookmarkStart w:id="9" w:name="_Toc292801935"/>
      <w:bookmarkEnd w:id="8"/>
      <w:r w:rsidRPr="00D1214D">
        <w:rPr>
          <w:rFonts w:ascii="Times New Roman" w:hAnsi="Times New Roman" w:cs="Times New Roman"/>
          <w:sz w:val="24"/>
          <w:szCs w:val="24"/>
        </w:rPr>
        <w:t>ANTRA</w:t>
      </w:r>
      <w:r w:rsidR="007B6B73" w:rsidRPr="00D1214D">
        <w:rPr>
          <w:rFonts w:ascii="Times New Roman" w:hAnsi="Times New Roman" w:cs="Times New Roman"/>
          <w:sz w:val="24"/>
          <w:szCs w:val="24"/>
        </w:rPr>
        <w:t>SI</w:t>
      </w:r>
      <w:r w:rsidRPr="00D1214D">
        <w:rPr>
          <w:rFonts w:ascii="Times New Roman" w:hAnsi="Times New Roman" w:cs="Times New Roman"/>
          <w:sz w:val="24"/>
          <w:szCs w:val="24"/>
        </w:rPr>
        <w:t>S SKIRSNIS</w:t>
      </w:r>
    </w:p>
    <w:p w:rsidR="00332858" w:rsidRPr="00D1214D" w:rsidRDefault="004F4FB3" w:rsidP="007254D8">
      <w:pPr>
        <w:pStyle w:val="Antrat2"/>
        <w:numPr>
          <w:ilvl w:val="0"/>
          <w:numId w:val="0"/>
        </w:numPr>
        <w:tabs>
          <w:tab w:val="clear" w:pos="567"/>
        </w:tabs>
        <w:spacing w:before="0" w:after="0"/>
        <w:jc w:val="center"/>
        <w:rPr>
          <w:rFonts w:ascii="Times New Roman" w:hAnsi="Times New Roman" w:cs="Times New Roman"/>
          <w:caps/>
          <w:sz w:val="24"/>
          <w:szCs w:val="24"/>
        </w:rPr>
      </w:pPr>
      <w:r w:rsidRPr="00D1214D">
        <w:rPr>
          <w:rFonts w:ascii="Times New Roman" w:hAnsi="Times New Roman" w:cs="Times New Roman"/>
          <w:caps/>
          <w:sz w:val="24"/>
          <w:szCs w:val="24"/>
        </w:rPr>
        <w:t>Skundų priėmimas</w:t>
      </w:r>
      <w:r w:rsidR="00332858" w:rsidRPr="00D1214D">
        <w:rPr>
          <w:rFonts w:ascii="Times New Roman" w:hAnsi="Times New Roman" w:cs="Times New Roman"/>
          <w:caps/>
          <w:sz w:val="24"/>
          <w:szCs w:val="24"/>
        </w:rPr>
        <w:t xml:space="preserve"> </w:t>
      </w:r>
      <w:r w:rsidR="007254D8" w:rsidRPr="00D1214D">
        <w:rPr>
          <w:rFonts w:ascii="Times New Roman" w:hAnsi="Times New Roman" w:cs="Times New Roman"/>
          <w:caps/>
          <w:sz w:val="24"/>
          <w:szCs w:val="24"/>
        </w:rPr>
        <w:t xml:space="preserve">ir </w:t>
      </w:r>
      <w:r w:rsidR="00332858" w:rsidRPr="00D1214D">
        <w:rPr>
          <w:rFonts w:ascii="Times New Roman" w:hAnsi="Times New Roman" w:cs="Times New Roman"/>
          <w:caps/>
          <w:sz w:val="24"/>
          <w:szCs w:val="24"/>
        </w:rPr>
        <w:t>nagrinėjimas</w:t>
      </w:r>
      <w:bookmarkEnd w:id="9"/>
    </w:p>
    <w:p w:rsidR="00EE33DD" w:rsidRPr="00D1214D" w:rsidRDefault="00EE33DD" w:rsidP="007254D8">
      <w:pPr>
        <w:pStyle w:val="Alnostext"/>
        <w:spacing w:before="0" w:after="0"/>
      </w:pPr>
    </w:p>
    <w:p w:rsidR="00332858" w:rsidRPr="00D1214D" w:rsidRDefault="003F3A23" w:rsidP="00E24D9E">
      <w:pPr>
        <w:pStyle w:val="Pagrindiniotekstotrauka31"/>
        <w:tabs>
          <w:tab w:val="left" w:pos="851"/>
        </w:tabs>
        <w:spacing w:after="0"/>
        <w:ind w:left="426"/>
        <w:jc w:val="both"/>
        <w:rPr>
          <w:sz w:val="24"/>
          <w:szCs w:val="24"/>
        </w:rPr>
      </w:pPr>
      <w:r w:rsidRPr="00D1214D">
        <w:rPr>
          <w:sz w:val="24"/>
          <w:szCs w:val="24"/>
        </w:rPr>
        <w:t>5</w:t>
      </w:r>
      <w:r w:rsidR="00017B01" w:rsidRPr="00D1214D">
        <w:rPr>
          <w:sz w:val="24"/>
          <w:szCs w:val="24"/>
        </w:rPr>
        <w:t>5</w:t>
      </w:r>
      <w:r w:rsidRPr="00D1214D">
        <w:rPr>
          <w:sz w:val="24"/>
          <w:szCs w:val="24"/>
        </w:rPr>
        <w:t xml:space="preserve">. </w:t>
      </w:r>
      <w:r w:rsidR="00332858" w:rsidRPr="00D1214D">
        <w:rPr>
          <w:sz w:val="24"/>
          <w:szCs w:val="24"/>
        </w:rPr>
        <w:t>Savivaldybė</w:t>
      </w:r>
      <w:r w:rsidR="001A31E2" w:rsidRPr="00D1214D">
        <w:rPr>
          <w:sz w:val="24"/>
          <w:szCs w:val="24"/>
        </w:rPr>
        <w:t>s administracija</w:t>
      </w:r>
      <w:r w:rsidR="00332858" w:rsidRPr="00D1214D">
        <w:rPr>
          <w:sz w:val="24"/>
          <w:szCs w:val="24"/>
        </w:rPr>
        <w:t xml:space="preserve"> privalo priimti skundus ir juos nagrinėti pagal įgaliojimus.</w:t>
      </w:r>
    </w:p>
    <w:p w:rsidR="00332858"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3F3A23" w:rsidRPr="00D1214D">
        <w:rPr>
          <w:sz w:val="24"/>
          <w:szCs w:val="24"/>
        </w:rPr>
        <w:t>5</w:t>
      </w:r>
      <w:r w:rsidR="00017B01" w:rsidRPr="00D1214D">
        <w:rPr>
          <w:sz w:val="24"/>
          <w:szCs w:val="24"/>
        </w:rPr>
        <w:t>6</w:t>
      </w:r>
      <w:r w:rsidR="003F3A23" w:rsidRPr="00D1214D">
        <w:rPr>
          <w:sz w:val="24"/>
          <w:szCs w:val="24"/>
        </w:rPr>
        <w:t xml:space="preserve">. </w:t>
      </w:r>
      <w:r w:rsidR="00332858" w:rsidRPr="00D1214D">
        <w:rPr>
          <w:sz w:val="24"/>
          <w:szCs w:val="24"/>
        </w:rPr>
        <w:t>Priėmus skundą, įteikiamas, o jeigu skundas gautas paštu</w:t>
      </w:r>
      <w:r w:rsidR="00B364C7" w:rsidRPr="00D1214D">
        <w:rPr>
          <w:sz w:val="24"/>
          <w:szCs w:val="24"/>
        </w:rPr>
        <w:t xml:space="preserve"> – asmens pageidavimu</w:t>
      </w:r>
      <w:r w:rsidR="00332858" w:rsidRPr="00D1214D">
        <w:rPr>
          <w:sz w:val="24"/>
          <w:szCs w:val="24"/>
        </w:rPr>
        <w:t xml:space="preserve">, per </w:t>
      </w:r>
      <w:r w:rsidR="00B364C7" w:rsidRPr="00D1214D">
        <w:rPr>
          <w:sz w:val="24"/>
          <w:szCs w:val="24"/>
        </w:rPr>
        <w:t>3</w:t>
      </w:r>
      <w:r w:rsidR="00332858" w:rsidRPr="00D1214D">
        <w:rPr>
          <w:sz w:val="24"/>
          <w:szCs w:val="24"/>
        </w:rPr>
        <w:t xml:space="preserve"> darbo dienas nuo skundo</w:t>
      </w:r>
      <w:r w:rsidR="003F3A23" w:rsidRPr="00D1214D">
        <w:rPr>
          <w:sz w:val="24"/>
          <w:szCs w:val="24"/>
        </w:rPr>
        <w:t xml:space="preserve"> </w:t>
      </w:r>
      <w:r w:rsidR="00332858" w:rsidRPr="00D1214D">
        <w:rPr>
          <w:sz w:val="24"/>
          <w:szCs w:val="24"/>
        </w:rPr>
        <w:t xml:space="preserve">gavimo </w:t>
      </w:r>
      <w:r w:rsidR="003F3A23" w:rsidRPr="00D1214D">
        <w:rPr>
          <w:sz w:val="24"/>
          <w:szCs w:val="24"/>
        </w:rPr>
        <w:t>S</w:t>
      </w:r>
      <w:r w:rsidR="00760AD4" w:rsidRPr="00D1214D">
        <w:rPr>
          <w:sz w:val="24"/>
          <w:szCs w:val="24"/>
        </w:rPr>
        <w:t>avivaldybė</w:t>
      </w:r>
      <w:r w:rsidR="001A31E2" w:rsidRPr="00D1214D">
        <w:rPr>
          <w:sz w:val="24"/>
          <w:szCs w:val="24"/>
        </w:rPr>
        <w:t xml:space="preserve">s administracijoje </w:t>
      </w:r>
      <w:r w:rsidR="00B364C7" w:rsidRPr="00D1214D">
        <w:rPr>
          <w:sz w:val="24"/>
          <w:szCs w:val="24"/>
        </w:rPr>
        <w:t xml:space="preserve">dienos </w:t>
      </w:r>
      <w:r w:rsidR="00332858" w:rsidRPr="00D1214D">
        <w:rPr>
          <w:sz w:val="24"/>
          <w:szCs w:val="24"/>
        </w:rPr>
        <w:t>asmens nurodytu adresu išsiunčiamas skundo gavimo faktą patvirtinantis dokumentas.</w:t>
      </w:r>
    </w:p>
    <w:p w:rsidR="00760AD4"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3F3A23" w:rsidRPr="00D1214D">
        <w:rPr>
          <w:sz w:val="24"/>
          <w:szCs w:val="24"/>
        </w:rPr>
        <w:t>5</w:t>
      </w:r>
      <w:r w:rsidR="00017B01" w:rsidRPr="00D1214D">
        <w:rPr>
          <w:sz w:val="24"/>
          <w:szCs w:val="24"/>
        </w:rPr>
        <w:t>7</w:t>
      </w:r>
      <w:r w:rsidR="003F3A23" w:rsidRPr="00D1214D">
        <w:rPr>
          <w:sz w:val="24"/>
          <w:szCs w:val="24"/>
        </w:rPr>
        <w:t xml:space="preserve">. </w:t>
      </w:r>
      <w:r w:rsidR="00332858" w:rsidRPr="00D1214D">
        <w:rPr>
          <w:sz w:val="24"/>
          <w:szCs w:val="24"/>
        </w:rPr>
        <w:t xml:space="preserve">Skundai, pateikti tiesiogiai, atsiųsti paštu, per pasiuntinį, </w:t>
      </w:r>
      <w:r w:rsidR="00EF2ECB" w:rsidRPr="00D1214D">
        <w:rPr>
          <w:sz w:val="24"/>
        </w:rPr>
        <w:t>elektroniniu paštu</w:t>
      </w:r>
      <w:r w:rsidR="00096CE6" w:rsidRPr="00D1214D">
        <w:rPr>
          <w:sz w:val="24"/>
        </w:rPr>
        <w:t xml:space="preserve">, </w:t>
      </w:r>
      <w:r w:rsidR="00EF2ECB" w:rsidRPr="00D1214D">
        <w:rPr>
          <w:sz w:val="24"/>
        </w:rPr>
        <w:t xml:space="preserve"> per E. pristatymą</w:t>
      </w:r>
      <w:r w:rsidR="00096CE6" w:rsidRPr="00D1214D">
        <w:rPr>
          <w:sz w:val="24"/>
        </w:rPr>
        <w:t xml:space="preserve">, per Elektroninius valdžios vartus </w:t>
      </w:r>
      <w:r w:rsidR="00332858" w:rsidRPr="00D1214D">
        <w:rPr>
          <w:sz w:val="24"/>
          <w:szCs w:val="24"/>
        </w:rPr>
        <w:t>turi būti užregistruoti</w:t>
      </w:r>
      <w:r w:rsidR="00760AD4" w:rsidRPr="00D1214D">
        <w:rPr>
          <w:sz w:val="24"/>
          <w:szCs w:val="24"/>
        </w:rPr>
        <w:t xml:space="preserve"> EDVS</w:t>
      </w:r>
      <w:r w:rsidR="00B364C7" w:rsidRPr="00D1214D">
        <w:rPr>
          <w:sz w:val="24"/>
          <w:szCs w:val="24"/>
        </w:rPr>
        <w:t xml:space="preserve">, laikantis </w:t>
      </w:r>
      <w:r w:rsidR="001A5A06" w:rsidRPr="00D1214D">
        <w:rPr>
          <w:sz w:val="24"/>
        </w:rPr>
        <w:t>Kėdainių rajono savivaldybės dokumentų valdymo, rengimo, tvarkymo, naudojimo ir kontrolės procedūrų aprašo, patvirtinto Kėdainių rajono savivaldybės administracijos direktoriaus 2020 m. vasario 18 d. įsakymu  Nr. AD-1-197 „Dėl  Kėdainių rajono savivaldybės dokumentų valdymo, rengimo, tvarkymo, naudojimo ir kontrolės procedūrų aprašo patvirtinimo“</w:t>
      </w:r>
      <w:r w:rsidR="00BC76BE" w:rsidRPr="00D1214D">
        <w:rPr>
          <w:sz w:val="24"/>
        </w:rPr>
        <w:t>,</w:t>
      </w:r>
      <w:r w:rsidR="00B364C7" w:rsidRPr="00D1214D">
        <w:rPr>
          <w:sz w:val="24"/>
          <w:szCs w:val="24"/>
        </w:rPr>
        <w:t xml:space="preserve"> </w:t>
      </w:r>
      <w:r w:rsidR="00BC76BE" w:rsidRPr="00D1214D">
        <w:rPr>
          <w:sz w:val="24"/>
        </w:rPr>
        <w:t>su visais pakeitimai</w:t>
      </w:r>
      <w:r w:rsidR="000B45F7" w:rsidRPr="00D1214D">
        <w:rPr>
          <w:sz w:val="24"/>
        </w:rPr>
        <w:t>s</w:t>
      </w:r>
      <w:r w:rsidR="00BC76BE" w:rsidRPr="00D1214D">
        <w:rPr>
          <w:sz w:val="24"/>
        </w:rPr>
        <w:t xml:space="preserve"> ir papildymais</w:t>
      </w:r>
      <w:r w:rsidR="00481332" w:rsidRPr="00D1214D">
        <w:rPr>
          <w:sz w:val="24"/>
        </w:rPr>
        <w:t>,</w:t>
      </w:r>
      <w:r w:rsidR="00BC76BE" w:rsidRPr="00D1214D">
        <w:rPr>
          <w:sz w:val="24"/>
          <w:szCs w:val="24"/>
        </w:rPr>
        <w:t xml:space="preserve"> </w:t>
      </w:r>
      <w:r w:rsidR="00B364C7" w:rsidRPr="00D1214D">
        <w:rPr>
          <w:sz w:val="24"/>
          <w:szCs w:val="24"/>
        </w:rPr>
        <w:t>reikalavimų.</w:t>
      </w:r>
      <w:r w:rsidR="00EF2ECB" w:rsidRPr="00D1214D">
        <w:rPr>
          <w:sz w:val="24"/>
          <w:szCs w:val="24"/>
        </w:rPr>
        <w:t xml:space="preserve"> </w:t>
      </w:r>
      <w:r w:rsidR="00EF2ECB" w:rsidRPr="00D1214D">
        <w:t xml:space="preserve"> </w:t>
      </w:r>
    </w:p>
    <w:p w:rsidR="00332858"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8B5EFA" w:rsidRPr="00D1214D">
        <w:rPr>
          <w:sz w:val="24"/>
          <w:szCs w:val="24"/>
        </w:rPr>
        <w:t>5</w:t>
      </w:r>
      <w:r w:rsidR="00F735DB" w:rsidRPr="00D1214D">
        <w:rPr>
          <w:sz w:val="24"/>
          <w:szCs w:val="24"/>
        </w:rPr>
        <w:t>8</w:t>
      </w:r>
      <w:r w:rsidR="008B5EFA" w:rsidRPr="00D1214D">
        <w:rPr>
          <w:sz w:val="24"/>
          <w:szCs w:val="24"/>
        </w:rPr>
        <w:t xml:space="preserve">. </w:t>
      </w:r>
      <w:r w:rsidR="00332858" w:rsidRPr="00D1214D">
        <w:rPr>
          <w:sz w:val="24"/>
          <w:szCs w:val="24"/>
        </w:rPr>
        <w:t xml:space="preserve">Skundai, kuriuose yra informacijos, susijusios su ypatingais asmens </w:t>
      </w:r>
      <w:r w:rsidR="00332858" w:rsidRPr="00D1214D">
        <w:rPr>
          <w:rStyle w:val="typewriter"/>
          <w:sz w:val="24"/>
          <w:szCs w:val="24"/>
        </w:rPr>
        <w:t>duomenimis (rasine ar</w:t>
      </w:r>
      <w:r w:rsidR="008B5EFA" w:rsidRPr="00D1214D">
        <w:rPr>
          <w:rStyle w:val="typewriter"/>
          <w:sz w:val="24"/>
          <w:szCs w:val="24"/>
        </w:rPr>
        <w:t xml:space="preserve"> </w:t>
      </w:r>
      <w:r w:rsidR="00332858" w:rsidRPr="00D1214D">
        <w:rPr>
          <w:rStyle w:val="typewriter"/>
          <w:sz w:val="24"/>
          <w:szCs w:val="24"/>
        </w:rPr>
        <w:t>etnine kilme, politiniais, religiniais, filosofiniais ar kitais įsitikinimais, naryste profesinėse sąjungose, sveikata, asmens teistumu</w:t>
      </w:r>
      <w:r w:rsidR="00324AC3" w:rsidRPr="00D1214D">
        <w:rPr>
          <w:rStyle w:val="typewriter"/>
          <w:sz w:val="24"/>
          <w:szCs w:val="24"/>
        </w:rPr>
        <w:t xml:space="preserve"> ir kt.</w:t>
      </w:r>
      <w:r w:rsidR="00332858" w:rsidRPr="00D1214D">
        <w:rPr>
          <w:rStyle w:val="typewriter"/>
          <w:sz w:val="24"/>
          <w:szCs w:val="24"/>
        </w:rPr>
        <w:t xml:space="preserve">), </w:t>
      </w:r>
      <w:r w:rsidR="00332858" w:rsidRPr="00D1214D">
        <w:rPr>
          <w:sz w:val="24"/>
          <w:szCs w:val="24"/>
        </w:rPr>
        <w:t xml:space="preserve">persiunčiami nagrinėti kitoms institucijoms tik gavus asmens, kurio ypatingi duomenys nurodyti, rašytinį sutikimą. </w:t>
      </w:r>
      <w:r w:rsidR="00760AD4" w:rsidRPr="00D1214D">
        <w:rPr>
          <w:sz w:val="24"/>
          <w:szCs w:val="24"/>
        </w:rPr>
        <w:t>Savivaldybė</w:t>
      </w:r>
      <w:r w:rsidR="00563523" w:rsidRPr="00D1214D">
        <w:rPr>
          <w:sz w:val="24"/>
          <w:szCs w:val="24"/>
        </w:rPr>
        <w:t>s administracija</w:t>
      </w:r>
      <w:r w:rsidR="00332858" w:rsidRPr="00D1214D">
        <w:rPr>
          <w:sz w:val="24"/>
          <w:szCs w:val="24"/>
        </w:rPr>
        <w:t xml:space="preserve"> per 5 darbo dienas nuo skundo gavimo kreipiasi į asmenį, kurio ypatingi duomenys nurodomi, prašydama per 5 darbo dienas pateikti šį sutikimą. Kai per nustatytą terminą toks sutikimas negaunamas, skundas grąžinamas asmeniui, nurodoma grąžinimo priežastis. Šio tvarkos aprašo nustatytas 5 darbo dienų skundo persiuntimo terminas skaičiuojamas nuo asmens rašytinio sutikimo persiųsti skundą gavimo </w:t>
      </w:r>
      <w:r w:rsidR="008B5EFA" w:rsidRPr="00D1214D">
        <w:rPr>
          <w:sz w:val="24"/>
          <w:szCs w:val="24"/>
        </w:rPr>
        <w:t>S</w:t>
      </w:r>
      <w:r w:rsidR="00332858" w:rsidRPr="00D1214D">
        <w:rPr>
          <w:sz w:val="24"/>
          <w:szCs w:val="24"/>
        </w:rPr>
        <w:t>avivaldybė</w:t>
      </w:r>
      <w:r w:rsidR="00563523" w:rsidRPr="00D1214D">
        <w:rPr>
          <w:sz w:val="24"/>
          <w:szCs w:val="24"/>
        </w:rPr>
        <w:t>s administracijoje</w:t>
      </w:r>
      <w:r w:rsidR="00332858" w:rsidRPr="00D1214D">
        <w:rPr>
          <w:sz w:val="24"/>
          <w:szCs w:val="24"/>
        </w:rPr>
        <w:t>.</w:t>
      </w:r>
    </w:p>
    <w:p w:rsidR="00332858"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F735DB" w:rsidRPr="00D1214D">
        <w:rPr>
          <w:sz w:val="24"/>
          <w:szCs w:val="24"/>
        </w:rPr>
        <w:t>59</w:t>
      </w:r>
      <w:r w:rsidR="008B5EFA" w:rsidRPr="00D1214D">
        <w:rPr>
          <w:sz w:val="24"/>
          <w:szCs w:val="24"/>
        </w:rPr>
        <w:t xml:space="preserve">. </w:t>
      </w:r>
      <w:r w:rsidR="00332858" w:rsidRPr="00D1214D">
        <w:rPr>
          <w:sz w:val="24"/>
          <w:szCs w:val="24"/>
        </w:rPr>
        <w:t xml:space="preserve">Savivaldybės </w:t>
      </w:r>
      <w:r w:rsidR="00B93DFC" w:rsidRPr="00D1214D">
        <w:rPr>
          <w:sz w:val="24"/>
          <w:szCs w:val="24"/>
        </w:rPr>
        <w:t xml:space="preserve">administracijos </w:t>
      </w:r>
      <w:r w:rsidR="008B5EFA" w:rsidRPr="00D1214D">
        <w:rPr>
          <w:sz w:val="24"/>
          <w:szCs w:val="24"/>
        </w:rPr>
        <w:t xml:space="preserve">EDVS </w:t>
      </w:r>
      <w:r w:rsidR="00332858" w:rsidRPr="00D1214D">
        <w:rPr>
          <w:sz w:val="24"/>
          <w:szCs w:val="24"/>
        </w:rPr>
        <w:t xml:space="preserve">užregistruoti skundai nukreipiami nagrinėti </w:t>
      </w:r>
      <w:r w:rsidR="00B93DFC" w:rsidRPr="00D1214D">
        <w:rPr>
          <w:sz w:val="24"/>
          <w:szCs w:val="24"/>
        </w:rPr>
        <w:t xml:space="preserve">Savivaldybės administracijos </w:t>
      </w:r>
      <w:r w:rsidR="00760AD4" w:rsidRPr="00D1214D">
        <w:rPr>
          <w:sz w:val="24"/>
          <w:szCs w:val="24"/>
        </w:rPr>
        <w:t>s</w:t>
      </w:r>
      <w:r w:rsidR="00332858" w:rsidRPr="00D1214D">
        <w:rPr>
          <w:sz w:val="24"/>
          <w:szCs w:val="24"/>
        </w:rPr>
        <w:t>kyrių vedėjams</w:t>
      </w:r>
      <w:r w:rsidR="00332858" w:rsidRPr="00D1214D">
        <w:rPr>
          <w:rStyle w:val="Komentaronuoroda"/>
          <w:rFonts w:ascii="Arial" w:hAnsi="Arial"/>
        </w:rPr>
        <w:t xml:space="preserve"> </w:t>
      </w:r>
      <w:r w:rsidR="00332858" w:rsidRPr="00D1214D">
        <w:rPr>
          <w:sz w:val="24"/>
          <w:szCs w:val="24"/>
        </w:rPr>
        <w:t>arba</w:t>
      </w:r>
      <w:r w:rsidR="00332858" w:rsidRPr="00D1214D">
        <w:rPr>
          <w:rStyle w:val="Komentaronuoroda"/>
          <w:sz w:val="24"/>
          <w:szCs w:val="24"/>
        </w:rPr>
        <w:t xml:space="preserve"> </w:t>
      </w:r>
      <w:r w:rsidR="00332858" w:rsidRPr="00D1214D">
        <w:rPr>
          <w:sz w:val="24"/>
          <w:szCs w:val="24"/>
        </w:rPr>
        <w:t xml:space="preserve">atsakingiems asmenims </w:t>
      </w:r>
      <w:r w:rsidR="00332858" w:rsidRPr="00D1214D">
        <w:rPr>
          <w:rStyle w:val="Komentaronuoroda"/>
          <w:sz w:val="24"/>
          <w:szCs w:val="24"/>
        </w:rPr>
        <w:t>p</w:t>
      </w:r>
      <w:r w:rsidR="00332858" w:rsidRPr="00D1214D">
        <w:rPr>
          <w:sz w:val="24"/>
          <w:szCs w:val="24"/>
        </w:rPr>
        <w:t xml:space="preserve">agal </w:t>
      </w:r>
      <w:r w:rsidR="00B93DFC" w:rsidRPr="00D1214D">
        <w:rPr>
          <w:sz w:val="24"/>
          <w:szCs w:val="24"/>
        </w:rPr>
        <w:t>s</w:t>
      </w:r>
      <w:r w:rsidR="00A86A03" w:rsidRPr="00D1214D">
        <w:rPr>
          <w:sz w:val="24"/>
          <w:szCs w:val="24"/>
        </w:rPr>
        <w:t>avivaldybės mero</w:t>
      </w:r>
      <w:r w:rsidR="00760AD4" w:rsidRPr="00D1214D">
        <w:rPr>
          <w:sz w:val="24"/>
          <w:szCs w:val="24"/>
        </w:rPr>
        <w:t xml:space="preserve"> ar </w:t>
      </w:r>
      <w:r w:rsidR="00B93DFC" w:rsidRPr="00D1214D">
        <w:rPr>
          <w:sz w:val="24"/>
          <w:szCs w:val="24"/>
        </w:rPr>
        <w:t>a</w:t>
      </w:r>
      <w:r w:rsidR="00332858" w:rsidRPr="00D1214D">
        <w:rPr>
          <w:sz w:val="24"/>
          <w:szCs w:val="24"/>
        </w:rPr>
        <w:t>dministracijos direktoriaus rezoliuciją.</w:t>
      </w:r>
    </w:p>
    <w:p w:rsidR="00332858"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017B01" w:rsidRPr="00D1214D">
        <w:rPr>
          <w:sz w:val="24"/>
          <w:szCs w:val="24"/>
        </w:rPr>
        <w:t>6</w:t>
      </w:r>
      <w:r w:rsidR="00F735DB" w:rsidRPr="00D1214D">
        <w:rPr>
          <w:sz w:val="24"/>
          <w:szCs w:val="24"/>
        </w:rPr>
        <w:t>0</w:t>
      </w:r>
      <w:r w:rsidR="008B5EFA" w:rsidRPr="00D1214D">
        <w:rPr>
          <w:sz w:val="24"/>
          <w:szCs w:val="24"/>
        </w:rPr>
        <w:t xml:space="preserve">. </w:t>
      </w:r>
      <w:r w:rsidR="00E56FC1" w:rsidRPr="00D1214D">
        <w:rPr>
          <w:sz w:val="24"/>
          <w:szCs w:val="24"/>
        </w:rPr>
        <w:t>Asmenų</w:t>
      </w:r>
      <w:r w:rsidR="00332858" w:rsidRPr="00D1214D">
        <w:rPr>
          <w:sz w:val="24"/>
          <w:szCs w:val="24"/>
        </w:rPr>
        <w:t xml:space="preserve"> skundai nagrinėjami pagal Lietuvos Respublikos viešojo administravimo</w:t>
      </w:r>
      <w:r w:rsidR="008B5EFA" w:rsidRPr="00D1214D">
        <w:rPr>
          <w:sz w:val="24"/>
          <w:szCs w:val="24"/>
        </w:rPr>
        <w:t xml:space="preserve"> </w:t>
      </w:r>
      <w:r w:rsidR="00332858" w:rsidRPr="00D1214D">
        <w:rPr>
          <w:sz w:val="24"/>
          <w:szCs w:val="24"/>
        </w:rPr>
        <w:t>įstatym</w:t>
      </w:r>
      <w:r w:rsidR="00324AC3" w:rsidRPr="00D1214D">
        <w:rPr>
          <w:sz w:val="24"/>
          <w:szCs w:val="24"/>
        </w:rPr>
        <w:t>e</w:t>
      </w:r>
      <w:r w:rsidR="00332858" w:rsidRPr="00D1214D">
        <w:rPr>
          <w:sz w:val="24"/>
          <w:szCs w:val="24"/>
        </w:rPr>
        <w:t xml:space="preserve"> nustatytą administracinę procedūrą.</w:t>
      </w:r>
    </w:p>
    <w:p w:rsidR="00332858"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017B01" w:rsidRPr="00D1214D">
        <w:rPr>
          <w:sz w:val="24"/>
          <w:szCs w:val="24"/>
        </w:rPr>
        <w:t>6</w:t>
      </w:r>
      <w:r w:rsidR="00F735DB" w:rsidRPr="00D1214D">
        <w:rPr>
          <w:sz w:val="24"/>
          <w:szCs w:val="24"/>
        </w:rPr>
        <w:t>1</w:t>
      </w:r>
      <w:r w:rsidR="008B5EFA" w:rsidRPr="00D1214D">
        <w:rPr>
          <w:sz w:val="24"/>
          <w:szCs w:val="24"/>
        </w:rPr>
        <w:t xml:space="preserve">. </w:t>
      </w:r>
      <w:r w:rsidR="00332858" w:rsidRPr="00D1214D">
        <w:rPr>
          <w:sz w:val="24"/>
          <w:szCs w:val="24"/>
        </w:rPr>
        <w:t xml:space="preserve">Skundai, persiųsti valstybės politikų, Lietuvos Respublikos Seimo, </w:t>
      </w:r>
      <w:r w:rsidR="00760AD4" w:rsidRPr="00D1214D">
        <w:rPr>
          <w:sz w:val="24"/>
          <w:szCs w:val="24"/>
        </w:rPr>
        <w:t xml:space="preserve">Lietuvos </w:t>
      </w:r>
      <w:r w:rsidR="00332858" w:rsidRPr="00D1214D">
        <w:rPr>
          <w:sz w:val="24"/>
          <w:szCs w:val="24"/>
        </w:rPr>
        <w:t>Respublikos</w:t>
      </w:r>
      <w:r w:rsidR="008B5EFA" w:rsidRPr="00D1214D">
        <w:rPr>
          <w:sz w:val="24"/>
          <w:szCs w:val="24"/>
        </w:rPr>
        <w:t xml:space="preserve"> </w:t>
      </w:r>
      <w:r w:rsidR="00332858" w:rsidRPr="00D1214D">
        <w:rPr>
          <w:sz w:val="24"/>
          <w:szCs w:val="24"/>
        </w:rPr>
        <w:t>Prezidento</w:t>
      </w:r>
      <w:r w:rsidR="00760AD4" w:rsidRPr="00D1214D">
        <w:rPr>
          <w:sz w:val="24"/>
          <w:szCs w:val="24"/>
        </w:rPr>
        <w:t xml:space="preserve"> </w:t>
      </w:r>
      <w:r w:rsidR="00332858" w:rsidRPr="00D1214D">
        <w:rPr>
          <w:sz w:val="24"/>
          <w:szCs w:val="24"/>
        </w:rPr>
        <w:t xml:space="preserve">ar Lietuvos Respublikos Vyriausybės kanceliarijos, turi būti išnagrinėti per 20 darbo dienų nuo jų gavimo datos, jei nenustatytas kitas nagrinėjimo terminas. Valstybės politikai ir nurodytos </w:t>
      </w:r>
      <w:r w:rsidR="00760AD4" w:rsidRPr="00D1214D">
        <w:rPr>
          <w:sz w:val="24"/>
          <w:szCs w:val="24"/>
        </w:rPr>
        <w:t>institucijos</w:t>
      </w:r>
      <w:r w:rsidR="00332858" w:rsidRPr="00D1214D">
        <w:rPr>
          <w:sz w:val="24"/>
          <w:szCs w:val="24"/>
        </w:rPr>
        <w:t xml:space="preserve"> informuojamos apie skundo nagrinėjimo eigą per jų nustatytą terminą.</w:t>
      </w:r>
    </w:p>
    <w:p w:rsidR="00332858"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017B01" w:rsidRPr="00D1214D">
        <w:rPr>
          <w:sz w:val="24"/>
          <w:szCs w:val="24"/>
        </w:rPr>
        <w:t>6</w:t>
      </w:r>
      <w:r w:rsidR="00F735DB" w:rsidRPr="00D1214D">
        <w:rPr>
          <w:sz w:val="24"/>
          <w:szCs w:val="24"/>
        </w:rPr>
        <w:t>2</w:t>
      </w:r>
      <w:r w:rsidR="008B5EFA" w:rsidRPr="00D1214D">
        <w:rPr>
          <w:sz w:val="24"/>
          <w:szCs w:val="24"/>
        </w:rPr>
        <w:t xml:space="preserve">. </w:t>
      </w:r>
      <w:r w:rsidR="00332858" w:rsidRPr="00D1214D">
        <w:rPr>
          <w:sz w:val="24"/>
          <w:szCs w:val="24"/>
        </w:rPr>
        <w:t>Asmenų skundai turi būti išnagrinėti per 20 darbo dienų nuo jų gavimo.</w:t>
      </w:r>
    </w:p>
    <w:p w:rsidR="00332858"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8B5EFA" w:rsidRPr="00D1214D">
        <w:rPr>
          <w:sz w:val="24"/>
          <w:szCs w:val="24"/>
        </w:rPr>
        <w:t>6</w:t>
      </w:r>
      <w:r w:rsidR="00F735DB" w:rsidRPr="00D1214D">
        <w:rPr>
          <w:sz w:val="24"/>
          <w:szCs w:val="24"/>
        </w:rPr>
        <w:t>3</w:t>
      </w:r>
      <w:r w:rsidR="008B5EFA" w:rsidRPr="00D1214D">
        <w:rPr>
          <w:sz w:val="24"/>
          <w:szCs w:val="24"/>
        </w:rPr>
        <w:t xml:space="preserve">. </w:t>
      </w:r>
      <w:r w:rsidR="00332858" w:rsidRPr="00D1214D">
        <w:rPr>
          <w:sz w:val="24"/>
          <w:szCs w:val="24"/>
        </w:rPr>
        <w:t>Jeigu skundo nagrinėjimas susijęs su komisijos sudarymu, posėdžio sušaukimu ar kitomis</w:t>
      </w:r>
      <w:r w:rsidR="008B5EFA" w:rsidRPr="00D1214D">
        <w:rPr>
          <w:sz w:val="24"/>
          <w:szCs w:val="24"/>
        </w:rPr>
        <w:t xml:space="preserve"> </w:t>
      </w:r>
      <w:r w:rsidR="00332858" w:rsidRPr="00D1214D">
        <w:rPr>
          <w:sz w:val="24"/>
          <w:szCs w:val="24"/>
        </w:rPr>
        <w:t xml:space="preserve">organizacinėmis priemonėmis, dėl kurių atsakymo pateikimas asmeniui gali užsitęsti ilgiau kaip 20 darbo dienų nuo skundo gavimo, </w:t>
      </w:r>
      <w:r w:rsidR="00B93DFC" w:rsidRPr="00D1214D">
        <w:rPr>
          <w:sz w:val="24"/>
          <w:szCs w:val="24"/>
        </w:rPr>
        <w:t>s</w:t>
      </w:r>
      <w:r w:rsidR="00760AD4" w:rsidRPr="00D1214D">
        <w:rPr>
          <w:sz w:val="24"/>
          <w:szCs w:val="24"/>
        </w:rPr>
        <w:t xml:space="preserve">avivaldybės meras ar </w:t>
      </w:r>
      <w:r w:rsidR="00B93DFC" w:rsidRPr="00D1214D">
        <w:rPr>
          <w:sz w:val="24"/>
          <w:szCs w:val="24"/>
        </w:rPr>
        <w:t>a</w:t>
      </w:r>
      <w:r w:rsidR="00332858" w:rsidRPr="00D1214D">
        <w:rPr>
          <w:sz w:val="24"/>
          <w:szCs w:val="24"/>
        </w:rPr>
        <w:t xml:space="preserve">dministracijos direktorius per 15 darbo dienų nuo skundo gavimo pratęsia šį terminą dar iki 10 darbo dienų. Likus ne mažiau kaip 5 darbo dienoms iki šio tvarkos aprašo </w:t>
      </w:r>
      <w:r w:rsidR="00017B01" w:rsidRPr="00D1214D">
        <w:rPr>
          <w:sz w:val="24"/>
          <w:szCs w:val="24"/>
        </w:rPr>
        <w:t>6</w:t>
      </w:r>
      <w:r w:rsidR="000C2542" w:rsidRPr="00D1214D">
        <w:rPr>
          <w:sz w:val="24"/>
          <w:szCs w:val="24"/>
        </w:rPr>
        <w:t>2</w:t>
      </w:r>
      <w:r w:rsidR="008B5EFA" w:rsidRPr="00D1214D">
        <w:rPr>
          <w:sz w:val="24"/>
          <w:szCs w:val="24"/>
        </w:rPr>
        <w:t xml:space="preserve"> </w:t>
      </w:r>
      <w:r w:rsidR="00332858" w:rsidRPr="00D1214D">
        <w:rPr>
          <w:sz w:val="24"/>
          <w:szCs w:val="24"/>
        </w:rPr>
        <w:t xml:space="preserve">punkte nustatyto termino pabaigos, </w:t>
      </w:r>
      <w:r w:rsidR="008B5EFA" w:rsidRPr="00D1214D">
        <w:rPr>
          <w:sz w:val="24"/>
          <w:szCs w:val="24"/>
        </w:rPr>
        <w:t>S</w:t>
      </w:r>
      <w:r w:rsidR="00760AD4" w:rsidRPr="00D1214D">
        <w:rPr>
          <w:sz w:val="24"/>
          <w:szCs w:val="24"/>
        </w:rPr>
        <w:t>avivaldybė</w:t>
      </w:r>
      <w:r w:rsidR="00B93DFC" w:rsidRPr="00D1214D">
        <w:rPr>
          <w:sz w:val="24"/>
          <w:szCs w:val="24"/>
        </w:rPr>
        <w:t>s administracija</w:t>
      </w:r>
      <w:r w:rsidR="00332858" w:rsidRPr="00D1214D">
        <w:rPr>
          <w:sz w:val="24"/>
          <w:szCs w:val="24"/>
        </w:rPr>
        <w:t xml:space="preserve"> išsiunčia asmeniui pranešimą raštu (arba elektroniniu paštu), nurodydama skundo nagrinėjimo pratęsimo priežastis.</w:t>
      </w:r>
    </w:p>
    <w:p w:rsidR="00332858" w:rsidRPr="00D1214D" w:rsidRDefault="00E24D9E" w:rsidP="00E24D9E">
      <w:pPr>
        <w:pStyle w:val="Pagrindiniotekstotrauka31"/>
        <w:tabs>
          <w:tab w:val="left" w:pos="426"/>
        </w:tabs>
        <w:spacing w:after="0"/>
        <w:ind w:left="0"/>
        <w:jc w:val="both"/>
        <w:rPr>
          <w:bCs/>
          <w:sz w:val="24"/>
          <w:szCs w:val="24"/>
        </w:rPr>
      </w:pPr>
      <w:r w:rsidRPr="00D1214D">
        <w:rPr>
          <w:bCs/>
          <w:sz w:val="24"/>
          <w:szCs w:val="24"/>
        </w:rPr>
        <w:tab/>
      </w:r>
      <w:r w:rsidR="004F4DEA" w:rsidRPr="00D1214D">
        <w:rPr>
          <w:bCs/>
          <w:sz w:val="24"/>
          <w:szCs w:val="24"/>
        </w:rPr>
        <w:t>6</w:t>
      </w:r>
      <w:r w:rsidR="00F735DB" w:rsidRPr="00D1214D">
        <w:rPr>
          <w:bCs/>
          <w:sz w:val="24"/>
          <w:szCs w:val="24"/>
        </w:rPr>
        <w:t>4</w:t>
      </w:r>
      <w:r w:rsidR="004F4DEA" w:rsidRPr="00D1214D">
        <w:rPr>
          <w:bCs/>
          <w:sz w:val="24"/>
          <w:szCs w:val="24"/>
        </w:rPr>
        <w:t xml:space="preserve">. </w:t>
      </w:r>
      <w:r w:rsidR="00332858" w:rsidRPr="00D1214D">
        <w:rPr>
          <w:bCs/>
          <w:sz w:val="24"/>
          <w:szCs w:val="24"/>
        </w:rPr>
        <w:t>Valstybės tarnautojų ar darbuotojų, dalyvaujančių administracinėje procedūroje, atostogų,</w:t>
      </w:r>
      <w:r w:rsidR="004F4DEA" w:rsidRPr="00D1214D">
        <w:rPr>
          <w:bCs/>
          <w:sz w:val="24"/>
          <w:szCs w:val="24"/>
        </w:rPr>
        <w:t xml:space="preserve"> </w:t>
      </w:r>
      <w:r w:rsidR="00332858" w:rsidRPr="00D1214D">
        <w:rPr>
          <w:bCs/>
          <w:sz w:val="24"/>
          <w:szCs w:val="24"/>
        </w:rPr>
        <w:t xml:space="preserve">komandiruočių, seminarų metu ir kitais nebuvimo darbe atvejais </w:t>
      </w:r>
      <w:r w:rsidR="00B93DFC" w:rsidRPr="00D1214D">
        <w:rPr>
          <w:bCs/>
          <w:sz w:val="24"/>
          <w:szCs w:val="24"/>
        </w:rPr>
        <w:t>s</w:t>
      </w:r>
      <w:r w:rsidR="00760AD4" w:rsidRPr="00D1214D">
        <w:rPr>
          <w:bCs/>
          <w:sz w:val="24"/>
          <w:szCs w:val="24"/>
        </w:rPr>
        <w:t xml:space="preserve">avivaldybės meras ar </w:t>
      </w:r>
      <w:r w:rsidR="00B93DFC" w:rsidRPr="00D1214D">
        <w:rPr>
          <w:bCs/>
          <w:sz w:val="24"/>
          <w:szCs w:val="24"/>
        </w:rPr>
        <w:t>a</w:t>
      </w:r>
      <w:r w:rsidR="00332858" w:rsidRPr="00D1214D">
        <w:rPr>
          <w:bCs/>
          <w:sz w:val="24"/>
          <w:szCs w:val="24"/>
        </w:rPr>
        <w:t xml:space="preserve">dministracijos direktorius paveda nagrinėti skundą kitiems valstybės tarnautojams ar darbuotojams. </w:t>
      </w:r>
    </w:p>
    <w:p w:rsidR="00332858"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4F4DEA" w:rsidRPr="00D1214D">
        <w:rPr>
          <w:sz w:val="24"/>
          <w:szCs w:val="24"/>
        </w:rPr>
        <w:t>6</w:t>
      </w:r>
      <w:r w:rsidR="00F735DB" w:rsidRPr="00D1214D">
        <w:rPr>
          <w:sz w:val="24"/>
          <w:szCs w:val="24"/>
        </w:rPr>
        <w:t>5</w:t>
      </w:r>
      <w:r w:rsidR="004F4DEA" w:rsidRPr="00D1214D">
        <w:rPr>
          <w:sz w:val="24"/>
          <w:szCs w:val="24"/>
        </w:rPr>
        <w:t xml:space="preserve">. </w:t>
      </w:r>
      <w:r w:rsidR="00332858" w:rsidRPr="00D1214D">
        <w:rPr>
          <w:sz w:val="24"/>
          <w:szCs w:val="24"/>
        </w:rPr>
        <w:t>Jeigu Savivaldybė</w:t>
      </w:r>
      <w:r w:rsidR="00B93DFC" w:rsidRPr="00D1214D">
        <w:rPr>
          <w:sz w:val="24"/>
          <w:szCs w:val="24"/>
        </w:rPr>
        <w:t>s administracija</w:t>
      </w:r>
      <w:r w:rsidR="00332858" w:rsidRPr="00D1214D">
        <w:rPr>
          <w:sz w:val="24"/>
          <w:szCs w:val="24"/>
        </w:rPr>
        <w:t xml:space="preserve"> neturi įgaliojimų priimti administracinės procedūros sprendimą dėl skunde</w:t>
      </w:r>
      <w:r w:rsidR="004F4DEA" w:rsidRPr="00D1214D">
        <w:rPr>
          <w:sz w:val="24"/>
          <w:szCs w:val="24"/>
        </w:rPr>
        <w:t xml:space="preserve"> </w:t>
      </w:r>
      <w:r w:rsidR="00332858" w:rsidRPr="00D1214D">
        <w:rPr>
          <w:sz w:val="24"/>
          <w:szCs w:val="24"/>
        </w:rPr>
        <w:t>išdėstyto klausimo, skundas ne vėliau kaip per 3 darbo dienas perduodamas kitam viešojo administravimo subjektui, kuris turi reikiamus įgaliojimus, ir apie tai pranešama asmeniui. Jeigu paaiškėja, kad, pradėjus administracinę procedūrą, skundą tuo pačiu klausimu pradėjo nagrinėti ir teismas, administracinė procedūra sustabdoma, kol teismas išnagrinės skundą, ir apie tai pranešama asmeniui.</w:t>
      </w:r>
    </w:p>
    <w:p w:rsidR="00332858"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4F4DEA" w:rsidRPr="00D1214D">
        <w:rPr>
          <w:sz w:val="24"/>
          <w:szCs w:val="24"/>
        </w:rPr>
        <w:t>6</w:t>
      </w:r>
      <w:r w:rsidR="00F735DB" w:rsidRPr="00D1214D">
        <w:rPr>
          <w:sz w:val="24"/>
          <w:szCs w:val="24"/>
        </w:rPr>
        <w:t>6</w:t>
      </w:r>
      <w:r w:rsidR="004F4DEA" w:rsidRPr="00D1214D">
        <w:rPr>
          <w:sz w:val="24"/>
          <w:szCs w:val="24"/>
        </w:rPr>
        <w:t xml:space="preserve">. </w:t>
      </w:r>
      <w:r w:rsidR="00332858" w:rsidRPr="00D1214D">
        <w:rPr>
          <w:sz w:val="24"/>
          <w:szCs w:val="24"/>
        </w:rPr>
        <w:t>Skundas nenagrinėjamas, jeigu tuo pačiu klausimu teismas jau yra priėmęs sprendimą arba</w:t>
      </w:r>
      <w:r w:rsidR="004F4DEA" w:rsidRPr="00D1214D">
        <w:rPr>
          <w:sz w:val="24"/>
          <w:szCs w:val="24"/>
        </w:rPr>
        <w:t xml:space="preserve"> </w:t>
      </w:r>
      <w:r w:rsidR="00332858" w:rsidRPr="00D1214D">
        <w:rPr>
          <w:sz w:val="24"/>
          <w:szCs w:val="24"/>
        </w:rPr>
        <w:t>Savivaldybė</w:t>
      </w:r>
      <w:r w:rsidR="00B93DFC" w:rsidRPr="00D1214D">
        <w:rPr>
          <w:sz w:val="24"/>
          <w:szCs w:val="24"/>
        </w:rPr>
        <w:t>s administracija</w:t>
      </w:r>
      <w:r w:rsidR="00332858" w:rsidRPr="00D1214D">
        <w:rPr>
          <w:sz w:val="24"/>
          <w:szCs w:val="24"/>
        </w:rPr>
        <w:t xml:space="preserve"> yra priėmusi administracinės procedūros sprendimą ir asmuo </w:t>
      </w:r>
      <w:r w:rsidR="00332858" w:rsidRPr="00D1214D">
        <w:rPr>
          <w:sz w:val="24"/>
          <w:szCs w:val="24"/>
        </w:rPr>
        <w:lastRenderedPageBreak/>
        <w:t>nepateikia naujų faktinių duomenų, leidžiančių ginčyti viešojo administravimo subjekto priimtą administracinės procedūros sprendimą, taip pat jei nuo skunde nurodytų pažeidimų paaiškėjimo dienos iki skundo padavimo dienos yra praėję daugiau kaip 6 mėnesiai. Apie sprendimą nenagrinėti skundo pranešama asmeniui ne vėliau kaip per 5 darbo dienas nuo skundo gavimo dienos.</w:t>
      </w:r>
    </w:p>
    <w:p w:rsidR="00332858"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4F4DEA" w:rsidRPr="00D1214D">
        <w:rPr>
          <w:sz w:val="24"/>
          <w:szCs w:val="24"/>
        </w:rPr>
        <w:t>6</w:t>
      </w:r>
      <w:r w:rsidR="00F735DB" w:rsidRPr="00D1214D">
        <w:rPr>
          <w:sz w:val="24"/>
          <w:szCs w:val="24"/>
        </w:rPr>
        <w:t>7</w:t>
      </w:r>
      <w:r w:rsidR="004F4DEA" w:rsidRPr="00D1214D">
        <w:rPr>
          <w:sz w:val="24"/>
          <w:szCs w:val="24"/>
        </w:rPr>
        <w:t xml:space="preserve">. </w:t>
      </w:r>
      <w:r w:rsidR="00332858" w:rsidRPr="00D1214D">
        <w:rPr>
          <w:sz w:val="24"/>
          <w:szCs w:val="24"/>
        </w:rPr>
        <w:t>Skundai, pateikti nesilaikant šio tvarkos aprašo reikalavimų,</w:t>
      </w:r>
      <w:r w:rsidR="00C71F73" w:rsidRPr="00D1214D">
        <w:rPr>
          <w:sz w:val="24"/>
          <w:szCs w:val="24"/>
        </w:rPr>
        <w:t xml:space="preserve"> </w:t>
      </w:r>
      <w:r w:rsidR="00B93DFC" w:rsidRPr="00D1214D">
        <w:rPr>
          <w:sz w:val="24"/>
        </w:rPr>
        <w:t>s</w:t>
      </w:r>
      <w:r w:rsidR="00C71F73" w:rsidRPr="00D1214D">
        <w:rPr>
          <w:sz w:val="24"/>
        </w:rPr>
        <w:t>avivaldybės mero ar</w:t>
      </w:r>
      <w:r w:rsidR="004F4DEA" w:rsidRPr="00D1214D">
        <w:rPr>
          <w:sz w:val="24"/>
        </w:rPr>
        <w:t xml:space="preserve"> </w:t>
      </w:r>
      <w:r w:rsidR="00B93DFC" w:rsidRPr="00D1214D">
        <w:rPr>
          <w:sz w:val="24"/>
        </w:rPr>
        <w:t>a</w:t>
      </w:r>
      <w:r w:rsidR="00332858" w:rsidRPr="00D1214D">
        <w:rPr>
          <w:sz w:val="24"/>
        </w:rPr>
        <w:t xml:space="preserve">dministracijos direktoriaus </w:t>
      </w:r>
      <w:r w:rsidR="00332858" w:rsidRPr="00D1214D">
        <w:rPr>
          <w:sz w:val="24"/>
          <w:szCs w:val="24"/>
        </w:rPr>
        <w:t xml:space="preserve">sprendimu gali būti nenagrinėjami. Apie sprendimą nenagrinėti skundo pranešama asmeniui ne vėliau kaip per 5 darbo dienas nuo skundo gavimo dienos, išskyrus atvejus, kai skunde nenurodyta jokių asmens kontaktinių duomenų. Jei anoniminiame skunde keliama problema yra aktuali ir reikalauja faktų patikrinimo, sprendimą dėl anoniminio skundo patikrinimo priima </w:t>
      </w:r>
      <w:r w:rsidR="00B93DFC" w:rsidRPr="00D1214D">
        <w:rPr>
          <w:sz w:val="24"/>
        </w:rPr>
        <w:t>s</w:t>
      </w:r>
      <w:r w:rsidR="001764DB" w:rsidRPr="00D1214D">
        <w:rPr>
          <w:sz w:val="24"/>
        </w:rPr>
        <w:t xml:space="preserve">avivaldybės meras ar </w:t>
      </w:r>
      <w:r w:rsidR="00B93DFC" w:rsidRPr="00D1214D">
        <w:rPr>
          <w:sz w:val="24"/>
        </w:rPr>
        <w:t>a</w:t>
      </w:r>
      <w:r w:rsidR="00332858" w:rsidRPr="00D1214D">
        <w:rPr>
          <w:sz w:val="24"/>
          <w:szCs w:val="24"/>
        </w:rPr>
        <w:t>dministracijos direktorius.</w:t>
      </w:r>
    </w:p>
    <w:p w:rsidR="00C71F73" w:rsidRPr="00D1214D" w:rsidRDefault="00C71F73" w:rsidP="007254D8">
      <w:pPr>
        <w:pStyle w:val="Pagrindiniotekstotrauka31"/>
        <w:spacing w:after="0"/>
        <w:ind w:left="0"/>
        <w:jc w:val="both"/>
        <w:rPr>
          <w:sz w:val="24"/>
          <w:szCs w:val="24"/>
        </w:rPr>
      </w:pPr>
    </w:p>
    <w:p w:rsidR="0091547F" w:rsidRPr="00D1214D" w:rsidRDefault="0091547F" w:rsidP="007254D8">
      <w:pPr>
        <w:pStyle w:val="Antrat1"/>
        <w:numPr>
          <w:ilvl w:val="0"/>
          <w:numId w:val="0"/>
        </w:numPr>
        <w:tabs>
          <w:tab w:val="left" w:pos="1296"/>
        </w:tabs>
        <w:spacing w:before="0" w:after="0"/>
        <w:ind w:left="1800"/>
        <w:rPr>
          <w:rFonts w:ascii="Times New Roman" w:hAnsi="Times New Roman" w:cs="Times New Roman"/>
        </w:rPr>
      </w:pPr>
      <w:bookmarkStart w:id="10" w:name="__RefHeading__72_723356504"/>
      <w:bookmarkStart w:id="11" w:name="__RefHeading__74_723356504"/>
      <w:bookmarkStart w:id="12" w:name="_Toc292801937"/>
      <w:bookmarkEnd w:id="10"/>
      <w:bookmarkEnd w:id="11"/>
      <w:r w:rsidRPr="00D1214D">
        <w:rPr>
          <w:rFonts w:ascii="Times New Roman" w:hAnsi="Times New Roman" w:cs="Times New Roman"/>
        </w:rPr>
        <w:t xml:space="preserve">                                       V SKYRIUS</w:t>
      </w:r>
    </w:p>
    <w:p w:rsidR="00332858" w:rsidRPr="00D1214D" w:rsidRDefault="00332858" w:rsidP="007254D8">
      <w:pPr>
        <w:pStyle w:val="Antrat1"/>
        <w:numPr>
          <w:ilvl w:val="0"/>
          <w:numId w:val="0"/>
        </w:numPr>
        <w:spacing w:before="0" w:after="0"/>
        <w:jc w:val="center"/>
        <w:rPr>
          <w:rFonts w:ascii="Times New Roman" w:hAnsi="Times New Roman" w:cs="Times New Roman"/>
        </w:rPr>
      </w:pPr>
      <w:r w:rsidRPr="00D1214D">
        <w:rPr>
          <w:rFonts w:ascii="Times New Roman" w:hAnsi="Times New Roman" w:cs="Times New Roman"/>
        </w:rPr>
        <w:t>ATSAKYMŲ Į PRAŠYMĄ AR SKUNDĄ PARENGIMAS, IŠSIUNTIMAS (ĮTEIKIMAS) ASMENIUI, ATSAKYMŲ APSKUNDIMAS</w:t>
      </w:r>
      <w:bookmarkEnd w:id="12"/>
    </w:p>
    <w:p w:rsidR="000074E6" w:rsidRPr="00D1214D" w:rsidRDefault="000074E6" w:rsidP="007254D8">
      <w:pPr>
        <w:pStyle w:val="Alnostext"/>
        <w:spacing w:before="0" w:after="0"/>
      </w:pPr>
    </w:p>
    <w:p w:rsidR="00F735DB" w:rsidRPr="00D1214D" w:rsidRDefault="00E24D9E" w:rsidP="00E24D9E">
      <w:pPr>
        <w:pStyle w:val="Pagrindiniotekstotrauka31"/>
        <w:tabs>
          <w:tab w:val="left" w:pos="426"/>
        </w:tabs>
        <w:spacing w:after="0"/>
        <w:ind w:left="0"/>
        <w:jc w:val="both"/>
        <w:rPr>
          <w:sz w:val="24"/>
          <w:szCs w:val="24"/>
        </w:rPr>
      </w:pPr>
      <w:r w:rsidRPr="00D1214D">
        <w:rPr>
          <w:sz w:val="24"/>
          <w:szCs w:val="24"/>
        </w:rPr>
        <w:tab/>
      </w:r>
      <w:r w:rsidR="00F2251D" w:rsidRPr="00D1214D">
        <w:rPr>
          <w:sz w:val="24"/>
          <w:szCs w:val="24"/>
        </w:rPr>
        <w:t>6</w:t>
      </w:r>
      <w:r w:rsidR="00F735DB" w:rsidRPr="00D1214D">
        <w:rPr>
          <w:sz w:val="24"/>
          <w:szCs w:val="24"/>
        </w:rPr>
        <w:t>8</w:t>
      </w:r>
      <w:r w:rsidR="00F2251D" w:rsidRPr="00D1214D">
        <w:rPr>
          <w:sz w:val="24"/>
          <w:szCs w:val="24"/>
        </w:rPr>
        <w:t xml:space="preserve">. </w:t>
      </w:r>
      <w:r w:rsidR="00332858" w:rsidRPr="00D1214D">
        <w:rPr>
          <w:sz w:val="24"/>
          <w:szCs w:val="24"/>
        </w:rPr>
        <w:t>Į asmenų prašymus ar skundus atsakoma valstybine kalba</w:t>
      </w:r>
      <w:r w:rsidRPr="00D1214D">
        <w:rPr>
          <w:sz w:val="24"/>
          <w:szCs w:val="24"/>
        </w:rPr>
        <w:t>.</w:t>
      </w:r>
      <w:r w:rsidR="00332858" w:rsidRPr="00D1214D">
        <w:rPr>
          <w:sz w:val="24"/>
          <w:szCs w:val="24"/>
        </w:rPr>
        <w:t xml:space="preserve"> </w:t>
      </w:r>
    </w:p>
    <w:p w:rsidR="00332858" w:rsidRPr="00D1214D" w:rsidRDefault="00F735DB" w:rsidP="00E24D9E">
      <w:pPr>
        <w:pStyle w:val="Pagrindiniotekstotrauka31"/>
        <w:tabs>
          <w:tab w:val="left" w:pos="426"/>
        </w:tabs>
        <w:spacing w:after="0"/>
        <w:ind w:left="0"/>
        <w:jc w:val="both"/>
        <w:rPr>
          <w:sz w:val="24"/>
          <w:szCs w:val="24"/>
        </w:rPr>
      </w:pPr>
      <w:r w:rsidRPr="00D1214D">
        <w:rPr>
          <w:sz w:val="24"/>
          <w:szCs w:val="24"/>
        </w:rPr>
        <w:tab/>
        <w:t xml:space="preserve">69. </w:t>
      </w:r>
      <w:r w:rsidR="00332858" w:rsidRPr="00D1214D">
        <w:rPr>
          <w:sz w:val="24"/>
          <w:szCs w:val="24"/>
        </w:rPr>
        <w:t>Prireikus į prašymą ar skundą gali būti atsakoma ne valstybine kalba, kai vadovaudamasi tarptautinės teisės aktais prašymą ar skundą pateikia užsienio valstybės institucija, kitas užsienio subjektas ar tarptautinė organizacija.</w:t>
      </w:r>
    </w:p>
    <w:p w:rsidR="00293179" w:rsidRPr="00D1214D" w:rsidRDefault="00293179" w:rsidP="007254D8">
      <w:pPr>
        <w:pStyle w:val="Pagrindiniotekstotrauka31"/>
        <w:spacing w:after="0"/>
        <w:ind w:left="0" w:firstLine="426"/>
        <w:jc w:val="both"/>
        <w:rPr>
          <w:sz w:val="24"/>
          <w:szCs w:val="24"/>
        </w:rPr>
      </w:pPr>
      <w:r w:rsidRPr="00D1214D">
        <w:rPr>
          <w:sz w:val="24"/>
          <w:szCs w:val="24"/>
        </w:rPr>
        <w:t>70. Į prašymą ar skundą atsakoma tokiu būdu, kokiu buvo pateiktas prašymas ar skundas. Jeigu asmens prašyme ar skunde buvo nurodytas būdas, kuriuo asmuo pageidauja gauti atsakymą, atsakoma nurodytu būdu. Jeigu asmuo, pateikdamas prašymą ar skundą vietoje (institucijoje), aiškiai žodžiu nurodo pageidaujamą atsakymo gavimo būdą, asmenį aptarnaujantis Savivaldybės</w:t>
      </w:r>
      <w:r w:rsidR="00C83219" w:rsidRPr="00D1214D">
        <w:rPr>
          <w:sz w:val="24"/>
          <w:szCs w:val="24"/>
        </w:rPr>
        <w:t xml:space="preserve"> administracijos</w:t>
      </w:r>
      <w:r w:rsidRPr="00D1214D">
        <w:rPr>
          <w:sz w:val="24"/>
          <w:szCs w:val="24"/>
        </w:rPr>
        <w:t xml:space="preserve"> darbuotojas tą informaciją užfiksuoja ir asmeniui yra atsakoma jo pageidautu būdu.</w:t>
      </w:r>
    </w:p>
    <w:p w:rsidR="00293179" w:rsidRPr="00D1214D" w:rsidRDefault="00293179" w:rsidP="007254D8">
      <w:pPr>
        <w:pStyle w:val="Pagrindiniotekstotrauka31"/>
        <w:spacing w:after="0"/>
        <w:ind w:left="0" w:firstLine="426"/>
        <w:jc w:val="both"/>
        <w:rPr>
          <w:sz w:val="24"/>
          <w:szCs w:val="24"/>
        </w:rPr>
      </w:pPr>
      <w:r w:rsidRPr="00D1214D">
        <w:rPr>
          <w:sz w:val="24"/>
          <w:szCs w:val="24"/>
        </w:rPr>
        <w:t>71. Savivaldybė</w:t>
      </w:r>
      <w:r w:rsidR="00C83219" w:rsidRPr="00D1214D">
        <w:rPr>
          <w:sz w:val="24"/>
          <w:szCs w:val="24"/>
        </w:rPr>
        <w:t>s administracija</w:t>
      </w:r>
      <w:r w:rsidRPr="00D1214D">
        <w:rPr>
          <w:sz w:val="24"/>
          <w:szCs w:val="24"/>
        </w:rPr>
        <w:t xml:space="preserve">, išnagrinėjusi grupės asmenų prašymą ar skundą, gali į jį atsakyti viešo paskelbimo būdu, laikydamasis atitinkamų kategorijų duomenų apsaugą reglamentuojančių teisės aktų arba, jeigu tai nereikalauja neproporcingai didelių viešojo administravimo subjekto sąnaudų, – prašymą ar skundą pateikusios grupės asmenų nurodytu būdu. Tokiu atveju apie priimtą administracinį sprendimą raštu pranešama prašymą ar skundą pateikusios grupės asmenų nurodytu būdu, o administracinis sprendimas yra skelbiamas </w:t>
      </w:r>
      <w:r w:rsidR="00C83219" w:rsidRPr="00D1214D">
        <w:rPr>
          <w:sz w:val="24"/>
          <w:szCs w:val="24"/>
        </w:rPr>
        <w:t>s</w:t>
      </w:r>
      <w:r w:rsidRPr="00D1214D">
        <w:rPr>
          <w:sz w:val="24"/>
          <w:szCs w:val="24"/>
        </w:rPr>
        <w:t xml:space="preserve">avivaldybės </w:t>
      </w:r>
      <w:r w:rsidR="00451A46" w:rsidRPr="00D1214D">
        <w:rPr>
          <w:sz w:val="24"/>
          <w:szCs w:val="24"/>
        </w:rPr>
        <w:t xml:space="preserve">interneto </w:t>
      </w:r>
      <w:r w:rsidRPr="00D1214D">
        <w:rPr>
          <w:sz w:val="24"/>
          <w:szCs w:val="24"/>
        </w:rPr>
        <w:t>svetainėje.</w:t>
      </w:r>
    </w:p>
    <w:p w:rsidR="00A32E74" w:rsidRPr="00D1214D" w:rsidRDefault="00E24D9E" w:rsidP="00E24D9E">
      <w:pPr>
        <w:pStyle w:val="Pagrindiniotekstotrauka31"/>
        <w:tabs>
          <w:tab w:val="left" w:pos="426"/>
        </w:tabs>
        <w:spacing w:after="0"/>
        <w:ind w:left="0"/>
        <w:jc w:val="both"/>
        <w:rPr>
          <w:sz w:val="24"/>
        </w:rPr>
      </w:pPr>
      <w:r w:rsidRPr="00D1214D">
        <w:rPr>
          <w:sz w:val="24"/>
          <w:szCs w:val="24"/>
        </w:rPr>
        <w:tab/>
      </w:r>
      <w:r w:rsidR="00F2251D" w:rsidRPr="00D1214D">
        <w:rPr>
          <w:sz w:val="24"/>
          <w:szCs w:val="24"/>
        </w:rPr>
        <w:t>7</w:t>
      </w:r>
      <w:r w:rsidRPr="00D1214D">
        <w:rPr>
          <w:sz w:val="24"/>
          <w:szCs w:val="24"/>
        </w:rPr>
        <w:t>2</w:t>
      </w:r>
      <w:r w:rsidR="00F2251D" w:rsidRPr="00D1214D">
        <w:rPr>
          <w:sz w:val="24"/>
          <w:szCs w:val="24"/>
        </w:rPr>
        <w:t xml:space="preserve">. </w:t>
      </w:r>
      <w:r w:rsidR="00332858" w:rsidRPr="00D1214D">
        <w:rPr>
          <w:sz w:val="24"/>
          <w:szCs w:val="24"/>
        </w:rPr>
        <w:t xml:space="preserve">Atsakymai į prašymus ar skundus, pateiktus </w:t>
      </w:r>
      <w:r w:rsidR="00E93BCE" w:rsidRPr="00D1214D">
        <w:rPr>
          <w:sz w:val="24"/>
          <w:szCs w:val="24"/>
        </w:rPr>
        <w:t>elektroniniu paštu</w:t>
      </w:r>
      <w:r w:rsidR="00332858" w:rsidRPr="00D1214D">
        <w:rPr>
          <w:sz w:val="24"/>
          <w:szCs w:val="24"/>
        </w:rPr>
        <w:t xml:space="preserve">, pateikiami asmeniui </w:t>
      </w:r>
      <w:r w:rsidR="00F2251D" w:rsidRPr="00D1214D">
        <w:rPr>
          <w:sz w:val="24"/>
          <w:szCs w:val="24"/>
        </w:rPr>
        <w:t>elektronini</w:t>
      </w:r>
      <w:r w:rsidR="00E93BCE" w:rsidRPr="00D1214D">
        <w:rPr>
          <w:sz w:val="24"/>
          <w:szCs w:val="24"/>
        </w:rPr>
        <w:t>u paštu.</w:t>
      </w:r>
      <w:r w:rsidR="00332858" w:rsidRPr="00D1214D">
        <w:rPr>
          <w:sz w:val="24"/>
          <w:szCs w:val="24"/>
        </w:rPr>
        <w:t xml:space="preserve"> Atsakymas </w:t>
      </w:r>
      <w:r w:rsidR="008C123D" w:rsidRPr="00D1214D">
        <w:rPr>
          <w:sz w:val="24"/>
          <w:szCs w:val="24"/>
        </w:rPr>
        <w:t xml:space="preserve">siunčiamas </w:t>
      </w:r>
      <w:r w:rsidR="00332858" w:rsidRPr="00D1214D">
        <w:rPr>
          <w:sz w:val="24"/>
          <w:szCs w:val="24"/>
        </w:rPr>
        <w:t xml:space="preserve"> </w:t>
      </w:r>
      <w:r w:rsidR="00E93BCE" w:rsidRPr="00D1214D">
        <w:rPr>
          <w:sz w:val="24"/>
          <w:szCs w:val="24"/>
        </w:rPr>
        <w:t>elektroniniu paštu</w:t>
      </w:r>
      <w:r w:rsidR="008C123D" w:rsidRPr="00D1214D">
        <w:rPr>
          <w:sz w:val="24"/>
          <w:szCs w:val="24"/>
        </w:rPr>
        <w:t>,</w:t>
      </w:r>
      <w:r w:rsidR="00F2251D" w:rsidRPr="00D1214D">
        <w:rPr>
          <w:sz w:val="24"/>
          <w:szCs w:val="24"/>
        </w:rPr>
        <w:t xml:space="preserve"> </w:t>
      </w:r>
      <w:r w:rsidR="00332858" w:rsidRPr="00D1214D">
        <w:rPr>
          <w:sz w:val="24"/>
          <w:szCs w:val="24"/>
        </w:rPr>
        <w:t>turi būti pasirašytas</w:t>
      </w:r>
      <w:r w:rsidR="00DF6B2C" w:rsidRPr="00D1214D">
        <w:rPr>
          <w:sz w:val="24"/>
          <w:szCs w:val="24"/>
        </w:rPr>
        <w:t>,</w:t>
      </w:r>
      <w:r w:rsidR="00332858" w:rsidRPr="00D1214D">
        <w:rPr>
          <w:sz w:val="24"/>
          <w:szCs w:val="24"/>
        </w:rPr>
        <w:t xml:space="preserve"> </w:t>
      </w:r>
      <w:r w:rsidR="008C123D" w:rsidRPr="00D1214D">
        <w:rPr>
          <w:sz w:val="24"/>
          <w:szCs w:val="24"/>
        </w:rPr>
        <w:t xml:space="preserve">išskyrus atvejus, kai į prašymus ar skundus atsakoma iš karto arba ne vėliau kaip artimiausią Savivaldybės </w:t>
      </w:r>
      <w:r w:rsidR="00661B34" w:rsidRPr="00D1214D">
        <w:rPr>
          <w:sz w:val="24"/>
          <w:szCs w:val="24"/>
        </w:rPr>
        <w:t xml:space="preserve">administracijos </w:t>
      </w:r>
      <w:r w:rsidR="008C123D" w:rsidRPr="00D1214D">
        <w:rPr>
          <w:sz w:val="24"/>
          <w:szCs w:val="24"/>
        </w:rPr>
        <w:t xml:space="preserve">darbo dieną – šiais atvejais Savivaldybės </w:t>
      </w:r>
      <w:r w:rsidR="00661B34" w:rsidRPr="00D1214D">
        <w:rPr>
          <w:sz w:val="24"/>
          <w:szCs w:val="24"/>
        </w:rPr>
        <w:t xml:space="preserve">administracijos </w:t>
      </w:r>
      <w:r w:rsidR="008B1DAA" w:rsidRPr="00D1214D">
        <w:rPr>
          <w:sz w:val="24"/>
          <w:szCs w:val="24"/>
        </w:rPr>
        <w:t>direktoriaus</w:t>
      </w:r>
      <w:r w:rsidR="008C123D" w:rsidRPr="00D1214D">
        <w:rPr>
          <w:sz w:val="24"/>
          <w:szCs w:val="24"/>
        </w:rPr>
        <w:t xml:space="preserve"> ar jo įgalioto asmens sprendimu atsakoma iš Savivaldybės </w:t>
      </w:r>
      <w:r w:rsidR="00661B34" w:rsidRPr="00D1214D">
        <w:rPr>
          <w:sz w:val="24"/>
          <w:szCs w:val="24"/>
        </w:rPr>
        <w:t xml:space="preserve">administracijos </w:t>
      </w:r>
      <w:r w:rsidR="008C123D" w:rsidRPr="00D1214D">
        <w:rPr>
          <w:sz w:val="24"/>
          <w:szCs w:val="24"/>
        </w:rPr>
        <w:t>darbuotojo jam institucijos suteikto elektroninio pašto.</w:t>
      </w:r>
    </w:p>
    <w:p w:rsidR="00332858" w:rsidRPr="00D1214D" w:rsidRDefault="00A3238A" w:rsidP="00CE7279">
      <w:pPr>
        <w:pStyle w:val="Pagrindiniotekstotrauka31"/>
        <w:spacing w:after="0"/>
        <w:ind w:firstLine="143"/>
        <w:jc w:val="both"/>
        <w:rPr>
          <w:sz w:val="24"/>
        </w:rPr>
      </w:pPr>
      <w:r w:rsidRPr="00D1214D">
        <w:rPr>
          <w:sz w:val="24"/>
        </w:rPr>
        <w:t>7</w:t>
      </w:r>
      <w:r w:rsidR="00CE7279" w:rsidRPr="00D1214D">
        <w:rPr>
          <w:sz w:val="24"/>
        </w:rPr>
        <w:t>3</w:t>
      </w:r>
      <w:r w:rsidRPr="00D1214D">
        <w:rPr>
          <w:sz w:val="24"/>
        </w:rPr>
        <w:t xml:space="preserve">. </w:t>
      </w:r>
      <w:r w:rsidR="00E56FC1" w:rsidRPr="00D1214D">
        <w:rPr>
          <w:sz w:val="24"/>
        </w:rPr>
        <w:t>Asmeniui</w:t>
      </w:r>
      <w:r w:rsidR="00332858" w:rsidRPr="00D1214D">
        <w:rPr>
          <w:sz w:val="24"/>
        </w:rPr>
        <w:t xml:space="preserve"> ir pareiškėjui neteikiama privati informacija apie kitus asmenis.</w:t>
      </w:r>
    </w:p>
    <w:p w:rsidR="00332858" w:rsidRPr="00D1214D" w:rsidRDefault="00132993" w:rsidP="00CE7279">
      <w:pPr>
        <w:pStyle w:val="Pagrindiniotekstotrauka31"/>
        <w:spacing w:after="0"/>
        <w:ind w:left="0" w:firstLine="426"/>
        <w:jc w:val="both"/>
        <w:rPr>
          <w:sz w:val="24"/>
        </w:rPr>
      </w:pPr>
      <w:r w:rsidRPr="00D1214D">
        <w:rPr>
          <w:sz w:val="24"/>
        </w:rPr>
        <w:t>7</w:t>
      </w:r>
      <w:r w:rsidR="00CE7279" w:rsidRPr="00D1214D">
        <w:rPr>
          <w:sz w:val="24"/>
        </w:rPr>
        <w:t>4</w:t>
      </w:r>
      <w:r w:rsidRPr="00D1214D">
        <w:rPr>
          <w:sz w:val="24"/>
        </w:rPr>
        <w:t xml:space="preserve">. </w:t>
      </w:r>
      <w:r w:rsidR="00332858" w:rsidRPr="00D1214D">
        <w:rPr>
          <w:sz w:val="24"/>
        </w:rPr>
        <w:t xml:space="preserve">Atsakymas į prašymą ar skundą parengiamas dviem egzemplioriais, iš kurių vienas išsiunčiamas (įteikiamas) asmeniui, o kitas saugomas </w:t>
      </w:r>
      <w:r w:rsidR="00A3238A" w:rsidRPr="00D1214D">
        <w:rPr>
          <w:sz w:val="24"/>
        </w:rPr>
        <w:t>S</w:t>
      </w:r>
      <w:r w:rsidR="00A32E74" w:rsidRPr="00D1214D">
        <w:rPr>
          <w:sz w:val="24"/>
        </w:rPr>
        <w:t>avivaldybė</w:t>
      </w:r>
      <w:r w:rsidR="00661B34" w:rsidRPr="00D1214D">
        <w:rPr>
          <w:sz w:val="24"/>
        </w:rPr>
        <w:t xml:space="preserve">s </w:t>
      </w:r>
      <w:r w:rsidR="00661B34" w:rsidRPr="00D1214D">
        <w:rPr>
          <w:sz w:val="24"/>
          <w:szCs w:val="24"/>
        </w:rPr>
        <w:t>administracijoje</w:t>
      </w:r>
      <w:r w:rsidR="00332858" w:rsidRPr="00D1214D">
        <w:rPr>
          <w:sz w:val="24"/>
        </w:rPr>
        <w:t>.</w:t>
      </w:r>
    </w:p>
    <w:p w:rsidR="00332858" w:rsidRPr="00D1214D" w:rsidRDefault="005E5515" w:rsidP="00CE7279">
      <w:pPr>
        <w:pStyle w:val="Pagrindiniotekstotrauka31"/>
        <w:spacing w:after="0"/>
        <w:ind w:left="426"/>
        <w:jc w:val="both"/>
        <w:rPr>
          <w:sz w:val="24"/>
        </w:rPr>
      </w:pPr>
      <w:r w:rsidRPr="00D1214D">
        <w:rPr>
          <w:sz w:val="24"/>
        </w:rPr>
        <w:t>7</w:t>
      </w:r>
      <w:r w:rsidR="00CE7279" w:rsidRPr="00D1214D">
        <w:rPr>
          <w:sz w:val="24"/>
        </w:rPr>
        <w:t>5</w:t>
      </w:r>
      <w:r w:rsidRPr="00D1214D">
        <w:rPr>
          <w:sz w:val="24"/>
        </w:rPr>
        <w:t xml:space="preserve">. </w:t>
      </w:r>
      <w:r w:rsidR="00332858" w:rsidRPr="00D1214D">
        <w:rPr>
          <w:sz w:val="24"/>
        </w:rPr>
        <w:t>Atsakymai į prašymą ar skundą parengiami atsižvelgiant į turinį:</w:t>
      </w:r>
    </w:p>
    <w:p w:rsidR="00332858" w:rsidRPr="00D1214D" w:rsidRDefault="00C81CAF" w:rsidP="007254D8">
      <w:pPr>
        <w:pStyle w:val="Alnostext"/>
        <w:tabs>
          <w:tab w:val="num" w:pos="993"/>
        </w:tabs>
        <w:spacing w:before="0" w:after="0"/>
        <w:ind w:firstLine="426"/>
        <w:rPr>
          <w:rFonts w:ascii="Times New Roman" w:hAnsi="Times New Roman"/>
          <w:sz w:val="24"/>
        </w:rPr>
      </w:pPr>
      <w:r w:rsidRPr="00D1214D">
        <w:rPr>
          <w:rFonts w:ascii="Times New Roman" w:hAnsi="Times New Roman"/>
          <w:sz w:val="24"/>
        </w:rPr>
        <w:t>7</w:t>
      </w:r>
      <w:r w:rsidR="00CE7279" w:rsidRPr="00D1214D">
        <w:rPr>
          <w:rFonts w:ascii="Times New Roman" w:hAnsi="Times New Roman"/>
          <w:sz w:val="24"/>
        </w:rPr>
        <w:t>5</w:t>
      </w:r>
      <w:r w:rsidRPr="00D1214D">
        <w:rPr>
          <w:rFonts w:ascii="Times New Roman" w:hAnsi="Times New Roman"/>
          <w:sz w:val="24"/>
        </w:rPr>
        <w:t xml:space="preserve">.1. </w:t>
      </w:r>
      <w:r w:rsidR="00A32E74" w:rsidRPr="00D1214D">
        <w:rPr>
          <w:rFonts w:ascii="Times New Roman" w:hAnsi="Times New Roman"/>
          <w:sz w:val="24"/>
        </w:rPr>
        <w:t>į</w:t>
      </w:r>
      <w:r w:rsidR="00332858" w:rsidRPr="00D1214D">
        <w:rPr>
          <w:rFonts w:ascii="Times New Roman" w:hAnsi="Times New Roman"/>
          <w:sz w:val="24"/>
        </w:rPr>
        <w:t xml:space="preserve"> prašymą suteikti administracinę paslaugą – išduoti leidimą (licenciją), dokumentą, jo kopiją, nuorašą ar išrašą, patvirtinantį tam tikrą juridinį faktą, – atsakoma suteikiant prašomą administracinę paslaugą arba </w:t>
      </w:r>
      <w:r w:rsidR="00746693" w:rsidRPr="00D1214D">
        <w:rPr>
          <w:rFonts w:ascii="Times New Roman" w:hAnsi="Times New Roman"/>
          <w:sz w:val="24"/>
        </w:rPr>
        <w:t>pateikiant motyvuotą atsisakymą tą padaryti, nurodant priežastis;</w:t>
      </w:r>
    </w:p>
    <w:p w:rsidR="00332858" w:rsidRPr="00D1214D" w:rsidRDefault="00CE7279" w:rsidP="007254D8">
      <w:pPr>
        <w:pStyle w:val="Alnostext"/>
        <w:tabs>
          <w:tab w:val="num" w:pos="993"/>
        </w:tabs>
        <w:spacing w:before="0" w:after="0"/>
        <w:ind w:firstLine="426"/>
        <w:rPr>
          <w:rFonts w:ascii="Times New Roman" w:hAnsi="Times New Roman"/>
          <w:sz w:val="24"/>
        </w:rPr>
      </w:pPr>
      <w:r w:rsidRPr="00D1214D">
        <w:rPr>
          <w:rFonts w:ascii="Times New Roman" w:hAnsi="Times New Roman"/>
          <w:sz w:val="24"/>
        </w:rPr>
        <w:t>75</w:t>
      </w:r>
      <w:r w:rsidR="00AA26FD" w:rsidRPr="00D1214D">
        <w:rPr>
          <w:rFonts w:ascii="Times New Roman" w:hAnsi="Times New Roman"/>
          <w:sz w:val="24"/>
        </w:rPr>
        <w:t xml:space="preserve">.2. </w:t>
      </w:r>
      <w:r w:rsidR="00A32E74" w:rsidRPr="00D1214D">
        <w:rPr>
          <w:rFonts w:ascii="Times New Roman" w:hAnsi="Times New Roman"/>
          <w:sz w:val="24"/>
        </w:rPr>
        <w:t>į</w:t>
      </w:r>
      <w:r w:rsidR="00332858" w:rsidRPr="00D1214D">
        <w:rPr>
          <w:rFonts w:ascii="Times New Roman" w:hAnsi="Times New Roman"/>
          <w:sz w:val="24"/>
        </w:rPr>
        <w:t xml:space="preserve"> prašymą pateikti turimą informaciją atsakoma pateikiant prašomą informaciją Lietuvos Respublikos teisės gauti informaciją i</w:t>
      </w:r>
      <w:r w:rsidR="00DF6B2C" w:rsidRPr="00D1214D">
        <w:rPr>
          <w:rFonts w:ascii="Times New Roman" w:hAnsi="Times New Roman"/>
          <w:sz w:val="24"/>
        </w:rPr>
        <w:t xml:space="preserve">r duomenų pakartotinio naudojimo </w:t>
      </w:r>
      <w:r w:rsidR="00332858" w:rsidRPr="00D1214D">
        <w:rPr>
          <w:rFonts w:ascii="Times New Roman" w:hAnsi="Times New Roman"/>
          <w:sz w:val="24"/>
        </w:rPr>
        <w:t>įstatymo nustatyta tvarka arba nurodomos ats</w:t>
      </w:r>
      <w:r w:rsidR="00AA26FD" w:rsidRPr="00D1214D">
        <w:rPr>
          <w:rFonts w:ascii="Times New Roman" w:hAnsi="Times New Roman"/>
          <w:sz w:val="24"/>
        </w:rPr>
        <w:t>isakymo tai padaryti priežastys;</w:t>
      </w:r>
    </w:p>
    <w:p w:rsidR="00AA26FD" w:rsidRPr="00D1214D" w:rsidRDefault="00CE7279" w:rsidP="007254D8">
      <w:pPr>
        <w:pStyle w:val="Alnostext"/>
        <w:tabs>
          <w:tab w:val="num" w:pos="993"/>
        </w:tabs>
        <w:spacing w:before="0" w:after="0"/>
        <w:ind w:firstLine="426"/>
        <w:rPr>
          <w:rFonts w:ascii="Times New Roman" w:hAnsi="Times New Roman"/>
          <w:sz w:val="24"/>
        </w:rPr>
      </w:pPr>
      <w:r w:rsidRPr="00D1214D">
        <w:rPr>
          <w:rFonts w:ascii="Times New Roman" w:hAnsi="Times New Roman"/>
          <w:sz w:val="24"/>
        </w:rPr>
        <w:t>75</w:t>
      </w:r>
      <w:r w:rsidR="00AA26FD" w:rsidRPr="00D1214D">
        <w:rPr>
          <w:rFonts w:ascii="Times New Roman" w:hAnsi="Times New Roman"/>
          <w:sz w:val="24"/>
        </w:rPr>
        <w:t xml:space="preserve">.3. į prašymą pakonsultuoti asmenį jam aktualiu klausimu atsakoma suteikiant konsultaciją pagal </w:t>
      </w:r>
      <w:r w:rsidR="00661B34" w:rsidRPr="00D1214D">
        <w:rPr>
          <w:rFonts w:ascii="Times New Roman" w:hAnsi="Times New Roman"/>
          <w:sz w:val="24"/>
        </w:rPr>
        <w:t>Savivaldybės administracijai</w:t>
      </w:r>
      <w:r w:rsidR="00AA26FD" w:rsidRPr="00D1214D">
        <w:rPr>
          <w:rFonts w:ascii="Times New Roman" w:hAnsi="Times New Roman"/>
          <w:sz w:val="24"/>
        </w:rPr>
        <w:t xml:space="preserve"> nustatytą kompetenciją arba pateikiant motyvuotą atsisakymą tą padaryti;</w:t>
      </w:r>
    </w:p>
    <w:p w:rsidR="00332858" w:rsidRPr="00D1214D" w:rsidRDefault="00CE7279" w:rsidP="007254D8">
      <w:pPr>
        <w:pStyle w:val="Alnostext"/>
        <w:tabs>
          <w:tab w:val="num" w:pos="993"/>
        </w:tabs>
        <w:spacing w:before="0" w:after="0"/>
        <w:ind w:firstLine="426"/>
        <w:rPr>
          <w:rFonts w:ascii="Times New Roman" w:hAnsi="Times New Roman"/>
          <w:sz w:val="24"/>
        </w:rPr>
      </w:pPr>
      <w:r w:rsidRPr="00D1214D">
        <w:rPr>
          <w:rFonts w:ascii="Times New Roman" w:hAnsi="Times New Roman"/>
          <w:sz w:val="24"/>
        </w:rPr>
        <w:t>75</w:t>
      </w:r>
      <w:r w:rsidR="00AA26FD" w:rsidRPr="00D1214D">
        <w:rPr>
          <w:rFonts w:ascii="Times New Roman" w:hAnsi="Times New Roman"/>
          <w:sz w:val="24"/>
        </w:rPr>
        <w:t xml:space="preserve">.4. </w:t>
      </w:r>
      <w:r w:rsidR="00A32E74" w:rsidRPr="00D1214D">
        <w:rPr>
          <w:rFonts w:ascii="Times New Roman" w:hAnsi="Times New Roman"/>
          <w:sz w:val="24"/>
        </w:rPr>
        <w:t>į</w:t>
      </w:r>
      <w:r w:rsidR="00332858" w:rsidRPr="00D1214D">
        <w:rPr>
          <w:rFonts w:ascii="Times New Roman" w:hAnsi="Times New Roman"/>
          <w:sz w:val="24"/>
        </w:rPr>
        <w:t xml:space="preserve"> prašymą priimti administracinį sprendimą – įsakymą, potvarkį ar nustatyta tvarka kitą nustatytos formos dokumentą, kuriame išreikšta </w:t>
      </w:r>
      <w:r w:rsidR="00A32E74" w:rsidRPr="00D1214D">
        <w:rPr>
          <w:rFonts w:ascii="Times New Roman" w:hAnsi="Times New Roman"/>
          <w:sz w:val="24"/>
        </w:rPr>
        <w:t>savivaldybės</w:t>
      </w:r>
      <w:r w:rsidR="00332858" w:rsidRPr="00D1214D">
        <w:rPr>
          <w:rFonts w:ascii="Times New Roman" w:hAnsi="Times New Roman"/>
          <w:sz w:val="24"/>
        </w:rPr>
        <w:t xml:space="preserve"> valia, – atsakoma pateikiant atitinkamo dokumento kopiją, išrašą ar nuorašą arba nurodomos atsisakymo tai p</w:t>
      </w:r>
      <w:r w:rsidR="00AA26FD" w:rsidRPr="00D1214D">
        <w:rPr>
          <w:rFonts w:ascii="Times New Roman" w:hAnsi="Times New Roman"/>
          <w:sz w:val="24"/>
        </w:rPr>
        <w:t>adaryti priežastys;</w:t>
      </w:r>
    </w:p>
    <w:p w:rsidR="00332858" w:rsidRPr="00D1214D" w:rsidRDefault="00AA26FD" w:rsidP="007254D8">
      <w:pPr>
        <w:pStyle w:val="Alnostext"/>
        <w:tabs>
          <w:tab w:val="num" w:pos="993"/>
        </w:tabs>
        <w:spacing w:before="0" w:after="0"/>
        <w:ind w:firstLine="426"/>
        <w:rPr>
          <w:rFonts w:ascii="Times New Roman" w:hAnsi="Times New Roman"/>
          <w:sz w:val="24"/>
        </w:rPr>
      </w:pPr>
      <w:r w:rsidRPr="00D1214D">
        <w:rPr>
          <w:rFonts w:ascii="Times New Roman" w:hAnsi="Times New Roman"/>
          <w:sz w:val="24"/>
        </w:rPr>
        <w:t>7</w:t>
      </w:r>
      <w:r w:rsidR="00CE7279" w:rsidRPr="00D1214D">
        <w:rPr>
          <w:rFonts w:ascii="Times New Roman" w:hAnsi="Times New Roman"/>
          <w:sz w:val="24"/>
        </w:rPr>
        <w:t>5</w:t>
      </w:r>
      <w:r w:rsidRPr="00D1214D">
        <w:rPr>
          <w:rFonts w:ascii="Times New Roman" w:hAnsi="Times New Roman"/>
          <w:sz w:val="24"/>
        </w:rPr>
        <w:t xml:space="preserve">.5. </w:t>
      </w:r>
      <w:r w:rsidR="00A32E74" w:rsidRPr="00D1214D">
        <w:rPr>
          <w:rFonts w:ascii="Times New Roman" w:hAnsi="Times New Roman"/>
          <w:sz w:val="24"/>
        </w:rPr>
        <w:t>į</w:t>
      </w:r>
      <w:r w:rsidR="00332858" w:rsidRPr="00D1214D">
        <w:rPr>
          <w:rFonts w:ascii="Times New Roman" w:hAnsi="Times New Roman"/>
          <w:sz w:val="24"/>
        </w:rPr>
        <w:t xml:space="preserve"> kreipimąsi, kuriame išdėstoma asmens nuostata tam tikru klausimu, pranešama apie </w:t>
      </w:r>
      <w:r w:rsidR="00661B34" w:rsidRPr="00D1214D">
        <w:rPr>
          <w:rFonts w:ascii="Times New Roman" w:hAnsi="Times New Roman"/>
          <w:sz w:val="24"/>
        </w:rPr>
        <w:t>S</w:t>
      </w:r>
      <w:r w:rsidR="00A32E74" w:rsidRPr="00D1214D">
        <w:rPr>
          <w:rFonts w:ascii="Times New Roman" w:hAnsi="Times New Roman"/>
          <w:sz w:val="24"/>
        </w:rPr>
        <w:t>avivaldybės</w:t>
      </w:r>
      <w:r w:rsidR="00332858" w:rsidRPr="00D1214D">
        <w:rPr>
          <w:rFonts w:ascii="Times New Roman" w:hAnsi="Times New Roman"/>
          <w:sz w:val="24"/>
        </w:rPr>
        <w:t xml:space="preserve"> </w:t>
      </w:r>
      <w:r w:rsidR="00661B34" w:rsidRPr="00D1214D">
        <w:rPr>
          <w:rFonts w:ascii="Times New Roman" w:hAnsi="Times New Roman"/>
          <w:sz w:val="24"/>
        </w:rPr>
        <w:t xml:space="preserve">administracijos </w:t>
      </w:r>
      <w:r w:rsidR="00332858" w:rsidRPr="00D1214D">
        <w:rPr>
          <w:rFonts w:ascii="Times New Roman" w:hAnsi="Times New Roman"/>
          <w:sz w:val="24"/>
        </w:rPr>
        <w:t xml:space="preserve">veiklos pagerėjimą ar trūkumus ir pateikiami pasiūlymai, kaip juos </w:t>
      </w:r>
      <w:r w:rsidR="00332858" w:rsidRPr="00D1214D">
        <w:rPr>
          <w:rFonts w:ascii="Times New Roman" w:hAnsi="Times New Roman"/>
          <w:sz w:val="24"/>
        </w:rPr>
        <w:lastRenderedPageBreak/>
        <w:t xml:space="preserve">ištaisyti, atkreipiamas dėmesys į tam tikrą padėtį, informuojama apie </w:t>
      </w:r>
      <w:r w:rsidR="00661B34" w:rsidRPr="00D1214D">
        <w:rPr>
          <w:rFonts w:ascii="Times New Roman" w:hAnsi="Times New Roman"/>
          <w:sz w:val="24"/>
        </w:rPr>
        <w:t>S</w:t>
      </w:r>
      <w:r w:rsidR="00332858" w:rsidRPr="00D1214D">
        <w:rPr>
          <w:rFonts w:ascii="Times New Roman" w:hAnsi="Times New Roman"/>
          <w:sz w:val="24"/>
        </w:rPr>
        <w:t xml:space="preserve">avivaldybės </w:t>
      </w:r>
      <w:r w:rsidR="00661B34" w:rsidRPr="00D1214D">
        <w:rPr>
          <w:rFonts w:ascii="Times New Roman" w:hAnsi="Times New Roman"/>
          <w:sz w:val="24"/>
        </w:rPr>
        <w:t xml:space="preserve">administracijos </w:t>
      </w:r>
      <w:r w:rsidR="00332858" w:rsidRPr="00D1214D">
        <w:rPr>
          <w:rFonts w:ascii="Times New Roman" w:hAnsi="Times New Roman"/>
          <w:sz w:val="24"/>
        </w:rPr>
        <w:t>darbuotojų piktnaudžiavimą ar neteisėtus veiksmus, nesusijusius su konkretaus asmens teisėtų interesų ir teisių pažeidimu, ar kitokį a</w:t>
      </w:r>
      <w:r w:rsidRPr="00D1214D">
        <w:rPr>
          <w:rFonts w:ascii="Times New Roman" w:hAnsi="Times New Roman"/>
          <w:sz w:val="24"/>
        </w:rPr>
        <w:t>smens kreipimąsi atsakoma raštu;</w:t>
      </w:r>
    </w:p>
    <w:p w:rsidR="00E93BCE" w:rsidRPr="00D1214D" w:rsidRDefault="00CE7279" w:rsidP="00CE7279">
      <w:pPr>
        <w:pStyle w:val="Pagrindiniotekstotrauka31"/>
        <w:tabs>
          <w:tab w:val="left" w:pos="426"/>
        </w:tabs>
        <w:spacing w:after="0"/>
        <w:ind w:left="0"/>
        <w:jc w:val="both"/>
        <w:rPr>
          <w:sz w:val="24"/>
          <w:szCs w:val="24"/>
        </w:rPr>
      </w:pPr>
      <w:r w:rsidRPr="00D1214D">
        <w:rPr>
          <w:sz w:val="24"/>
        </w:rPr>
        <w:tab/>
      </w:r>
      <w:r w:rsidR="00AA26FD" w:rsidRPr="00D1214D">
        <w:rPr>
          <w:sz w:val="24"/>
        </w:rPr>
        <w:t>7</w:t>
      </w:r>
      <w:r w:rsidRPr="00D1214D">
        <w:rPr>
          <w:sz w:val="24"/>
        </w:rPr>
        <w:t>5</w:t>
      </w:r>
      <w:r w:rsidR="00AA26FD" w:rsidRPr="00D1214D">
        <w:rPr>
          <w:sz w:val="24"/>
        </w:rPr>
        <w:t xml:space="preserve">.6. </w:t>
      </w:r>
      <w:r w:rsidR="00A32E74" w:rsidRPr="00D1214D">
        <w:rPr>
          <w:sz w:val="24"/>
        </w:rPr>
        <w:t>p</w:t>
      </w:r>
      <w:r w:rsidR="00332858" w:rsidRPr="00D1214D">
        <w:rPr>
          <w:sz w:val="24"/>
        </w:rPr>
        <w:t>ranešime apie nepatenkintą prašymą turi būti nurodyti prašymo nepatenkinimo</w:t>
      </w:r>
      <w:r w:rsidR="00AA26FD" w:rsidRPr="00D1214D">
        <w:rPr>
          <w:sz w:val="24"/>
        </w:rPr>
        <w:t xml:space="preserve"> </w:t>
      </w:r>
      <w:r w:rsidR="00332858" w:rsidRPr="00D1214D">
        <w:rPr>
          <w:sz w:val="24"/>
        </w:rPr>
        <w:t xml:space="preserve">motyvai, pagrįsti teisės aktų nuostatomis, nurodant, kad šis sprendimas </w:t>
      </w:r>
      <w:r w:rsidR="00C946D8" w:rsidRPr="00D1214D">
        <w:rPr>
          <w:sz w:val="24"/>
          <w:szCs w:val="24"/>
        </w:rPr>
        <w:t xml:space="preserve">gali būti skundžiamas </w:t>
      </w:r>
      <w:r w:rsidR="00E93BCE" w:rsidRPr="00D1214D">
        <w:rPr>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32858" w:rsidRPr="00D1214D" w:rsidRDefault="00770EC0" w:rsidP="007254D8">
      <w:pPr>
        <w:pStyle w:val="Pagrindiniotekstotrauka31"/>
        <w:spacing w:after="0"/>
        <w:ind w:left="0" w:firstLine="426"/>
        <w:jc w:val="both"/>
        <w:rPr>
          <w:sz w:val="24"/>
        </w:rPr>
      </w:pPr>
      <w:r w:rsidRPr="00D1214D">
        <w:rPr>
          <w:sz w:val="24"/>
        </w:rPr>
        <w:t>7</w:t>
      </w:r>
      <w:r w:rsidR="00CA506C" w:rsidRPr="00D1214D">
        <w:rPr>
          <w:sz w:val="24"/>
        </w:rPr>
        <w:t>5</w:t>
      </w:r>
      <w:r w:rsidRPr="00D1214D">
        <w:rPr>
          <w:sz w:val="24"/>
        </w:rPr>
        <w:t xml:space="preserve">.7. </w:t>
      </w:r>
      <w:r w:rsidR="00C946D8" w:rsidRPr="00D1214D">
        <w:rPr>
          <w:sz w:val="24"/>
        </w:rPr>
        <w:t>a</w:t>
      </w:r>
      <w:r w:rsidR="00332858" w:rsidRPr="00D1214D">
        <w:rPr>
          <w:sz w:val="24"/>
        </w:rPr>
        <w:t>tsakymai, kuriuose yra privačios informacijos, asmeniui siunčiami tik registruota pašto siunta.</w:t>
      </w:r>
    </w:p>
    <w:p w:rsidR="00332858" w:rsidRPr="00D1214D" w:rsidRDefault="00770EC0" w:rsidP="00CA506C">
      <w:pPr>
        <w:pStyle w:val="Pagrindiniotekstotrauka31"/>
        <w:spacing w:after="0"/>
        <w:ind w:left="0" w:firstLine="426"/>
        <w:jc w:val="both"/>
        <w:rPr>
          <w:sz w:val="24"/>
        </w:rPr>
      </w:pPr>
      <w:r w:rsidRPr="00D1214D">
        <w:rPr>
          <w:sz w:val="24"/>
        </w:rPr>
        <w:t>7</w:t>
      </w:r>
      <w:r w:rsidR="00CA506C" w:rsidRPr="00D1214D">
        <w:rPr>
          <w:sz w:val="24"/>
        </w:rPr>
        <w:t>6</w:t>
      </w:r>
      <w:r w:rsidRPr="00D1214D">
        <w:rPr>
          <w:sz w:val="24"/>
        </w:rPr>
        <w:t xml:space="preserve">. </w:t>
      </w:r>
      <w:r w:rsidR="00C946D8" w:rsidRPr="00D1214D">
        <w:rPr>
          <w:sz w:val="24"/>
        </w:rPr>
        <w:t>Savivaldybė</w:t>
      </w:r>
      <w:r w:rsidR="00661B34" w:rsidRPr="00D1214D">
        <w:rPr>
          <w:sz w:val="24"/>
        </w:rPr>
        <w:t xml:space="preserve">s </w:t>
      </w:r>
      <w:r w:rsidR="00661B34" w:rsidRPr="00D1214D">
        <w:rPr>
          <w:sz w:val="24"/>
          <w:szCs w:val="24"/>
        </w:rPr>
        <w:t>administracija</w:t>
      </w:r>
      <w:r w:rsidR="00332858" w:rsidRPr="00D1214D">
        <w:rPr>
          <w:sz w:val="24"/>
        </w:rPr>
        <w:t>, gavusi pagrįstą asmens kreipimąsi dėl atsakyme į prašymą ar skundą esančių spausdinimo, skaičiavimo ar faktinių duomenų klaidų, nedelsdama jas ištaiso ir grąžina asmeniui ištaisytą atsakymą arba nurodo, kodėl klaidos nebuvo taisomos.</w:t>
      </w:r>
    </w:p>
    <w:p w:rsidR="00332858" w:rsidRPr="00D1214D" w:rsidRDefault="00770EC0" w:rsidP="00CA506C">
      <w:pPr>
        <w:pStyle w:val="Pagrindiniotekstotrauka31"/>
        <w:spacing w:after="0"/>
        <w:ind w:left="0" w:firstLine="426"/>
        <w:jc w:val="both"/>
        <w:rPr>
          <w:sz w:val="24"/>
        </w:rPr>
      </w:pPr>
      <w:r w:rsidRPr="00D1214D">
        <w:rPr>
          <w:sz w:val="24"/>
        </w:rPr>
        <w:t>7</w:t>
      </w:r>
      <w:r w:rsidR="00CA506C" w:rsidRPr="00D1214D">
        <w:rPr>
          <w:sz w:val="24"/>
        </w:rPr>
        <w:t>7</w:t>
      </w:r>
      <w:r w:rsidRPr="00D1214D">
        <w:rPr>
          <w:sz w:val="24"/>
        </w:rPr>
        <w:t xml:space="preserve">. </w:t>
      </w:r>
      <w:r w:rsidR="00332858" w:rsidRPr="00D1214D">
        <w:rPr>
          <w:sz w:val="24"/>
        </w:rPr>
        <w:t xml:space="preserve">Asmuo, nesutinkantis su atsakymu į jo prašymą ar skundą, arba tuo atveju, jeigu per nustatytą prašymo ar skundo nagrinėjimo terminą atsakymas asmeniui neišsiųstas, turi teisę paduoti skundą Lietuvos Respublikos viešojo administravimo įstatymo „Administracinė procedūra“ nustatyta tvarka, Lietuvos Respublikos administracinių ginčų komisijų įstatymo  nustatyta tvarka Administracinių ginčų komisijai, Lietuvos Respublikos administracinių bylų teisenos įstatymo nustatyta tvarka Administraciniam teismui. Dėl Savivaldybės </w:t>
      </w:r>
      <w:r w:rsidR="00661B34" w:rsidRPr="00D1214D">
        <w:rPr>
          <w:sz w:val="24"/>
          <w:szCs w:val="24"/>
        </w:rPr>
        <w:t>administracijos</w:t>
      </w:r>
      <w:r w:rsidR="00661B34" w:rsidRPr="00D1214D">
        <w:rPr>
          <w:sz w:val="24"/>
        </w:rPr>
        <w:t xml:space="preserve"> </w:t>
      </w:r>
      <w:r w:rsidR="00332858" w:rsidRPr="00D1214D">
        <w:rPr>
          <w:sz w:val="24"/>
        </w:rPr>
        <w:t>darbuotojų piktnaudžiavimo, biurokratizmo ar kitaip pažeidžiamų žmogaus teisių ir laisvių viešojo administravimo srityje asmuo turi teisę pateikti skundą Lietuvos Respublikos Seimo kontrolieriui</w:t>
      </w:r>
      <w:r w:rsidR="00244850" w:rsidRPr="00D1214D">
        <w:rPr>
          <w:sz w:val="24"/>
        </w:rPr>
        <w:t xml:space="preserve">, </w:t>
      </w:r>
      <w:r w:rsidR="00332858" w:rsidRPr="00D1214D">
        <w:rPr>
          <w:sz w:val="24"/>
        </w:rPr>
        <w:t>Lietuvos Respublikos Seimo kontrolierių įstatymo nustatyta tvarka.</w:t>
      </w:r>
    </w:p>
    <w:p w:rsidR="008A6A80" w:rsidRPr="00D1214D" w:rsidRDefault="00770EC0" w:rsidP="00076AAD">
      <w:pPr>
        <w:pStyle w:val="Pagrindiniotekstotrauka31"/>
        <w:spacing w:after="0"/>
        <w:ind w:left="0" w:firstLine="426"/>
        <w:jc w:val="both"/>
        <w:rPr>
          <w:sz w:val="24"/>
        </w:rPr>
      </w:pPr>
      <w:r w:rsidRPr="00D1214D">
        <w:rPr>
          <w:sz w:val="24"/>
        </w:rPr>
        <w:t>7</w:t>
      </w:r>
      <w:r w:rsidR="00CA506C" w:rsidRPr="00D1214D">
        <w:rPr>
          <w:sz w:val="24"/>
        </w:rPr>
        <w:t>8</w:t>
      </w:r>
      <w:r w:rsidRPr="00D1214D">
        <w:rPr>
          <w:sz w:val="24"/>
        </w:rPr>
        <w:t>. Atsakymai į prašymus ar skundus raštu rengiami ir tvarkomi laikantis</w:t>
      </w:r>
      <w:r w:rsidR="00076AAD" w:rsidRPr="00D1214D">
        <w:rPr>
          <w:sz w:val="24"/>
        </w:rPr>
        <w:t xml:space="preserve"> Kėdainių rajono savivaldybės dokumentų valdymo, rengimo, tvarkymo, naudojimo ir kontrolės procedūrų aprašo, patvirtinto Kėdainių rajono savivaldybės administracijos direktoriaus 2020 m. vasario 18 d. įsakymu  Nr. AD-1-197 „Dėl  Kėdainių rajono savivaldybės dokumentų valdymo, rengimo, tvarkymo, naudojimo ir kontrolės procedūrų aprašo patvirtinimo“</w:t>
      </w:r>
      <w:r w:rsidR="00481332" w:rsidRPr="00D1214D">
        <w:rPr>
          <w:sz w:val="24"/>
        </w:rPr>
        <w:t>, su visais pakeitimai</w:t>
      </w:r>
      <w:r w:rsidR="001672E4" w:rsidRPr="00D1214D">
        <w:rPr>
          <w:sz w:val="24"/>
        </w:rPr>
        <w:t>s</w:t>
      </w:r>
      <w:r w:rsidR="00481332" w:rsidRPr="00D1214D">
        <w:rPr>
          <w:sz w:val="24"/>
        </w:rPr>
        <w:t xml:space="preserve"> ir papildymais,</w:t>
      </w:r>
      <w:r w:rsidR="00076AAD" w:rsidRPr="00D1214D">
        <w:rPr>
          <w:sz w:val="24"/>
        </w:rPr>
        <w:t xml:space="preserve"> reikalavimų.</w:t>
      </w:r>
    </w:p>
    <w:p w:rsidR="00076AAD" w:rsidRPr="00D1214D" w:rsidRDefault="00076AAD" w:rsidP="00076AAD">
      <w:pPr>
        <w:pStyle w:val="Pagrindiniotekstotrauka31"/>
        <w:spacing w:after="0"/>
        <w:ind w:left="0" w:firstLine="426"/>
        <w:jc w:val="both"/>
        <w:rPr>
          <w:sz w:val="24"/>
        </w:rPr>
      </w:pPr>
    </w:p>
    <w:p w:rsidR="0091547F" w:rsidRPr="00D1214D" w:rsidRDefault="0091547F" w:rsidP="007254D8">
      <w:pPr>
        <w:pStyle w:val="Antrat1"/>
        <w:numPr>
          <w:ilvl w:val="0"/>
          <w:numId w:val="0"/>
        </w:numPr>
        <w:tabs>
          <w:tab w:val="left" w:pos="1296"/>
        </w:tabs>
        <w:spacing w:before="0" w:after="0"/>
        <w:ind w:left="1800"/>
        <w:rPr>
          <w:rFonts w:ascii="Times New Roman" w:hAnsi="Times New Roman" w:cs="Times New Roman"/>
        </w:rPr>
      </w:pPr>
      <w:bookmarkStart w:id="13" w:name="__RefHeading__76_723356504"/>
      <w:bookmarkStart w:id="14" w:name="_Toc292801938"/>
      <w:bookmarkEnd w:id="13"/>
      <w:r w:rsidRPr="00D1214D">
        <w:rPr>
          <w:rFonts w:ascii="Times New Roman" w:hAnsi="Times New Roman" w:cs="Times New Roman"/>
        </w:rPr>
        <w:t xml:space="preserve">                                       VI SKYRIUS</w:t>
      </w:r>
    </w:p>
    <w:p w:rsidR="00332858" w:rsidRPr="00D1214D" w:rsidRDefault="00332858" w:rsidP="007254D8">
      <w:pPr>
        <w:pStyle w:val="Antrat1"/>
        <w:numPr>
          <w:ilvl w:val="0"/>
          <w:numId w:val="0"/>
        </w:numPr>
        <w:spacing w:before="0" w:after="0"/>
        <w:jc w:val="center"/>
        <w:rPr>
          <w:rFonts w:ascii="Times New Roman" w:hAnsi="Times New Roman" w:cs="Times New Roman"/>
        </w:rPr>
      </w:pPr>
      <w:r w:rsidRPr="00D1214D">
        <w:rPr>
          <w:rFonts w:ascii="Times New Roman" w:hAnsi="Times New Roman" w:cs="Times New Roman"/>
        </w:rPr>
        <w:t>APTARNAVIMAS TELEFONU</w:t>
      </w:r>
      <w:bookmarkEnd w:id="14"/>
    </w:p>
    <w:p w:rsidR="008A6A80" w:rsidRPr="00D1214D" w:rsidRDefault="008A6A80" w:rsidP="007254D8">
      <w:pPr>
        <w:pStyle w:val="Alnostext"/>
        <w:spacing w:before="0" w:after="0"/>
      </w:pPr>
    </w:p>
    <w:p w:rsidR="00332858" w:rsidRPr="00D1214D" w:rsidRDefault="00F9103C" w:rsidP="00CA506C">
      <w:pPr>
        <w:pStyle w:val="Pagrindiniotekstotrauka31"/>
        <w:spacing w:after="0"/>
        <w:ind w:left="0" w:firstLine="426"/>
        <w:jc w:val="both"/>
        <w:rPr>
          <w:sz w:val="24"/>
        </w:rPr>
      </w:pPr>
      <w:r w:rsidRPr="00D1214D">
        <w:rPr>
          <w:sz w:val="24"/>
        </w:rPr>
        <w:t>7</w:t>
      </w:r>
      <w:r w:rsidR="00CA506C" w:rsidRPr="00D1214D">
        <w:rPr>
          <w:sz w:val="24"/>
        </w:rPr>
        <w:t>9</w:t>
      </w:r>
      <w:r w:rsidRPr="00D1214D">
        <w:rPr>
          <w:sz w:val="24"/>
        </w:rPr>
        <w:t xml:space="preserve">. </w:t>
      </w:r>
      <w:r w:rsidR="00332858" w:rsidRPr="00D1214D">
        <w:rPr>
          <w:sz w:val="24"/>
        </w:rPr>
        <w:t xml:space="preserve">Savivaldybės </w:t>
      </w:r>
      <w:r w:rsidR="00661B34" w:rsidRPr="00D1214D">
        <w:rPr>
          <w:sz w:val="24"/>
          <w:szCs w:val="24"/>
        </w:rPr>
        <w:t>administracijos</w:t>
      </w:r>
      <w:r w:rsidR="00661B34" w:rsidRPr="00D1214D">
        <w:rPr>
          <w:sz w:val="24"/>
        </w:rPr>
        <w:t xml:space="preserve"> </w:t>
      </w:r>
      <w:r w:rsidR="00332858" w:rsidRPr="00D1214D">
        <w:rPr>
          <w:sz w:val="24"/>
        </w:rPr>
        <w:t xml:space="preserve">darbuotojų, aptarnaujančių asmenis telefonu, uždavinys – suteikti asmens prašomą informaciją, susijusią su jam rūpimo klausimo išnagrinėjimu. Savivaldybės </w:t>
      </w:r>
      <w:r w:rsidR="00661B34" w:rsidRPr="00D1214D">
        <w:rPr>
          <w:sz w:val="24"/>
          <w:szCs w:val="24"/>
        </w:rPr>
        <w:t>administracijos</w:t>
      </w:r>
      <w:r w:rsidR="00661B34" w:rsidRPr="00D1214D">
        <w:rPr>
          <w:sz w:val="24"/>
        </w:rPr>
        <w:t xml:space="preserve"> </w:t>
      </w:r>
      <w:r w:rsidR="00332858" w:rsidRPr="00D1214D">
        <w:rPr>
          <w:sz w:val="24"/>
        </w:rPr>
        <w:t>darbuotojas turi mokėti trumpai ir suprantamai:</w:t>
      </w:r>
    </w:p>
    <w:p w:rsidR="00332858" w:rsidRPr="00D1214D" w:rsidRDefault="004315DB" w:rsidP="007254D8">
      <w:pPr>
        <w:pStyle w:val="Pagrindiniotekstotrauka31"/>
        <w:tabs>
          <w:tab w:val="num" w:pos="851"/>
        </w:tabs>
        <w:spacing w:after="0"/>
        <w:ind w:left="0" w:firstLine="426"/>
        <w:jc w:val="both"/>
        <w:rPr>
          <w:sz w:val="24"/>
        </w:rPr>
      </w:pPr>
      <w:r w:rsidRPr="00D1214D">
        <w:rPr>
          <w:sz w:val="24"/>
        </w:rPr>
        <w:t>7</w:t>
      </w:r>
      <w:r w:rsidR="00CA506C" w:rsidRPr="00D1214D">
        <w:rPr>
          <w:sz w:val="24"/>
        </w:rPr>
        <w:t>9</w:t>
      </w:r>
      <w:r w:rsidRPr="00D1214D">
        <w:rPr>
          <w:sz w:val="24"/>
        </w:rPr>
        <w:t xml:space="preserve">.1. </w:t>
      </w:r>
      <w:r w:rsidR="004F1BF7" w:rsidRPr="00D1214D">
        <w:rPr>
          <w:sz w:val="24"/>
        </w:rPr>
        <w:t>p</w:t>
      </w:r>
      <w:r w:rsidR="00332858" w:rsidRPr="00D1214D">
        <w:rPr>
          <w:sz w:val="24"/>
        </w:rPr>
        <w:t xml:space="preserve">aaiškinti, ar </w:t>
      </w:r>
      <w:r w:rsidRPr="00D1214D">
        <w:rPr>
          <w:sz w:val="24"/>
        </w:rPr>
        <w:t>S</w:t>
      </w:r>
      <w:r w:rsidR="008A6A80" w:rsidRPr="00D1214D">
        <w:rPr>
          <w:sz w:val="24"/>
        </w:rPr>
        <w:t>avivaldybė</w:t>
      </w:r>
      <w:r w:rsidR="00661B34" w:rsidRPr="00D1214D">
        <w:rPr>
          <w:sz w:val="24"/>
        </w:rPr>
        <w:t xml:space="preserve">s </w:t>
      </w:r>
      <w:r w:rsidR="00661B34" w:rsidRPr="00D1214D">
        <w:rPr>
          <w:sz w:val="24"/>
          <w:szCs w:val="24"/>
        </w:rPr>
        <w:t>administracija</w:t>
      </w:r>
      <w:r w:rsidR="00332858" w:rsidRPr="00D1214D">
        <w:rPr>
          <w:sz w:val="24"/>
        </w:rPr>
        <w:t xml:space="preserve"> kompetentinga nagrinėti prašymą ar skundą asmeniui rūpimu klausimu</w:t>
      </w:r>
      <w:r w:rsidRPr="00D1214D">
        <w:rPr>
          <w:sz w:val="24"/>
        </w:rPr>
        <w:t>;</w:t>
      </w:r>
    </w:p>
    <w:p w:rsidR="00332858" w:rsidRPr="00D1214D" w:rsidRDefault="004315DB" w:rsidP="007254D8">
      <w:pPr>
        <w:pStyle w:val="Pagrindiniotekstotrauka31"/>
        <w:tabs>
          <w:tab w:val="num" w:pos="851"/>
        </w:tabs>
        <w:spacing w:after="0"/>
        <w:ind w:left="0" w:firstLine="426"/>
        <w:jc w:val="both"/>
        <w:rPr>
          <w:sz w:val="24"/>
        </w:rPr>
      </w:pPr>
      <w:r w:rsidRPr="00D1214D">
        <w:rPr>
          <w:sz w:val="24"/>
        </w:rPr>
        <w:t>7</w:t>
      </w:r>
      <w:r w:rsidR="00CA506C" w:rsidRPr="00D1214D">
        <w:rPr>
          <w:sz w:val="24"/>
        </w:rPr>
        <w:t>9</w:t>
      </w:r>
      <w:r w:rsidRPr="00D1214D">
        <w:rPr>
          <w:sz w:val="24"/>
        </w:rPr>
        <w:t xml:space="preserve">.2. </w:t>
      </w:r>
      <w:r w:rsidR="004F1BF7" w:rsidRPr="00D1214D">
        <w:rPr>
          <w:sz w:val="24"/>
        </w:rPr>
        <w:t>p</w:t>
      </w:r>
      <w:r w:rsidR="00332858" w:rsidRPr="00D1214D">
        <w:rPr>
          <w:sz w:val="24"/>
        </w:rPr>
        <w:t>aaiškinti, kokius dokumentus ir kaip (asmeniškai ar paštu) reikėtų pateikti, kad prašymas arba skundas būtų išnagrinėtas</w:t>
      </w:r>
      <w:r w:rsidRPr="00D1214D">
        <w:rPr>
          <w:sz w:val="24"/>
        </w:rPr>
        <w:t>;</w:t>
      </w:r>
    </w:p>
    <w:p w:rsidR="00332858" w:rsidRPr="00D1214D" w:rsidRDefault="004315DB" w:rsidP="007254D8">
      <w:pPr>
        <w:pStyle w:val="Pagrindiniotekstotrauka31"/>
        <w:tabs>
          <w:tab w:val="num" w:pos="851"/>
        </w:tabs>
        <w:spacing w:after="0"/>
        <w:ind w:left="0" w:firstLine="426"/>
        <w:jc w:val="both"/>
        <w:rPr>
          <w:sz w:val="24"/>
        </w:rPr>
      </w:pPr>
      <w:r w:rsidRPr="00D1214D">
        <w:rPr>
          <w:sz w:val="24"/>
        </w:rPr>
        <w:t>7</w:t>
      </w:r>
      <w:r w:rsidR="00CA506C" w:rsidRPr="00D1214D">
        <w:rPr>
          <w:sz w:val="24"/>
        </w:rPr>
        <w:t>9</w:t>
      </w:r>
      <w:r w:rsidRPr="00D1214D">
        <w:rPr>
          <w:sz w:val="24"/>
        </w:rPr>
        <w:t xml:space="preserve">.3. </w:t>
      </w:r>
      <w:r w:rsidR="004F1BF7" w:rsidRPr="00D1214D">
        <w:rPr>
          <w:sz w:val="24"/>
        </w:rPr>
        <w:t>n</w:t>
      </w:r>
      <w:r w:rsidR="00332858" w:rsidRPr="00D1214D">
        <w:rPr>
          <w:sz w:val="24"/>
        </w:rPr>
        <w:t xml:space="preserve">urodyti instituciją (jos adresą ir telefono numerį), į kurią asmuo turėtų kreiptis, jeigu prašymą ar skundą gavusi </w:t>
      </w:r>
      <w:r w:rsidRPr="00D1214D">
        <w:rPr>
          <w:sz w:val="24"/>
        </w:rPr>
        <w:t>S</w:t>
      </w:r>
      <w:r w:rsidR="008A6A80" w:rsidRPr="00D1214D">
        <w:rPr>
          <w:sz w:val="24"/>
        </w:rPr>
        <w:t>avivaldybė</w:t>
      </w:r>
      <w:r w:rsidR="00661B34" w:rsidRPr="00D1214D">
        <w:rPr>
          <w:sz w:val="24"/>
        </w:rPr>
        <w:t xml:space="preserve">s </w:t>
      </w:r>
      <w:r w:rsidR="00661B34" w:rsidRPr="00D1214D">
        <w:rPr>
          <w:sz w:val="24"/>
          <w:szCs w:val="24"/>
        </w:rPr>
        <w:t>administracija</w:t>
      </w:r>
      <w:r w:rsidR="00332858" w:rsidRPr="00D1214D">
        <w:rPr>
          <w:sz w:val="24"/>
        </w:rPr>
        <w:t xml:space="preserve"> nekompetentinga nagrinėti jo prašymo</w:t>
      </w:r>
      <w:r w:rsidRPr="00D1214D">
        <w:rPr>
          <w:sz w:val="24"/>
        </w:rPr>
        <w:t>;</w:t>
      </w:r>
    </w:p>
    <w:p w:rsidR="00332858" w:rsidRPr="00D1214D" w:rsidRDefault="004315DB" w:rsidP="007254D8">
      <w:pPr>
        <w:pStyle w:val="Pagrindiniotekstotrauka31"/>
        <w:tabs>
          <w:tab w:val="num" w:pos="851"/>
        </w:tabs>
        <w:spacing w:after="0"/>
        <w:ind w:left="0" w:firstLine="426"/>
        <w:jc w:val="both"/>
        <w:rPr>
          <w:sz w:val="24"/>
        </w:rPr>
      </w:pPr>
      <w:r w:rsidRPr="00D1214D">
        <w:rPr>
          <w:sz w:val="24"/>
        </w:rPr>
        <w:t>7</w:t>
      </w:r>
      <w:r w:rsidR="00CA506C" w:rsidRPr="00D1214D">
        <w:rPr>
          <w:sz w:val="24"/>
        </w:rPr>
        <w:t>9</w:t>
      </w:r>
      <w:r w:rsidRPr="00D1214D">
        <w:rPr>
          <w:sz w:val="24"/>
        </w:rPr>
        <w:t xml:space="preserve">.4. </w:t>
      </w:r>
      <w:r w:rsidR="004F1BF7" w:rsidRPr="00D1214D">
        <w:rPr>
          <w:sz w:val="24"/>
        </w:rPr>
        <w:t>p</w:t>
      </w:r>
      <w:r w:rsidR="00332858" w:rsidRPr="00D1214D">
        <w:rPr>
          <w:sz w:val="24"/>
        </w:rPr>
        <w:t xml:space="preserve">ateikti kitą asmens pageidaujamą informaciją, kuria disponuoja </w:t>
      </w:r>
      <w:r w:rsidRPr="00D1214D">
        <w:rPr>
          <w:sz w:val="24"/>
        </w:rPr>
        <w:t>S</w:t>
      </w:r>
      <w:r w:rsidR="008A6A80" w:rsidRPr="00D1214D">
        <w:rPr>
          <w:sz w:val="24"/>
        </w:rPr>
        <w:t>avivaldybė</w:t>
      </w:r>
      <w:r w:rsidR="00661B34" w:rsidRPr="00D1214D">
        <w:rPr>
          <w:sz w:val="24"/>
        </w:rPr>
        <w:t xml:space="preserve">s </w:t>
      </w:r>
      <w:r w:rsidR="00661B34" w:rsidRPr="00D1214D">
        <w:rPr>
          <w:sz w:val="24"/>
          <w:szCs w:val="24"/>
        </w:rPr>
        <w:t>administracija</w:t>
      </w:r>
      <w:r w:rsidR="00332858" w:rsidRPr="00D1214D">
        <w:rPr>
          <w:sz w:val="24"/>
        </w:rPr>
        <w:t xml:space="preserve"> ir kurią asmuo turi teisę gauti Lietuvos Respublikos teisės gauti informaciją </w:t>
      </w:r>
      <w:r w:rsidR="00777508" w:rsidRPr="00D1214D">
        <w:rPr>
          <w:sz w:val="24"/>
        </w:rPr>
        <w:t xml:space="preserve">ir duomenų pakartotinio naudojimo </w:t>
      </w:r>
      <w:r w:rsidR="00332858" w:rsidRPr="00D1214D">
        <w:rPr>
          <w:sz w:val="24"/>
        </w:rPr>
        <w:t>įstatymo nustatyta tvarka</w:t>
      </w:r>
      <w:r w:rsidRPr="00D1214D">
        <w:rPr>
          <w:sz w:val="24"/>
        </w:rPr>
        <w:t>;</w:t>
      </w:r>
      <w:r w:rsidR="00332858" w:rsidRPr="00D1214D">
        <w:rPr>
          <w:sz w:val="24"/>
        </w:rPr>
        <w:t xml:space="preserve"> </w:t>
      </w:r>
    </w:p>
    <w:p w:rsidR="00332858" w:rsidRPr="00D1214D" w:rsidRDefault="004315DB" w:rsidP="007254D8">
      <w:pPr>
        <w:pStyle w:val="Pagrindiniotekstotrauka31"/>
        <w:tabs>
          <w:tab w:val="num" w:pos="851"/>
        </w:tabs>
        <w:spacing w:after="0"/>
        <w:ind w:left="0" w:firstLine="426"/>
        <w:jc w:val="both"/>
        <w:rPr>
          <w:sz w:val="24"/>
        </w:rPr>
      </w:pPr>
      <w:r w:rsidRPr="00D1214D">
        <w:rPr>
          <w:sz w:val="24"/>
          <w:szCs w:val="24"/>
        </w:rPr>
        <w:t>7</w:t>
      </w:r>
      <w:r w:rsidR="00CA506C" w:rsidRPr="00D1214D">
        <w:rPr>
          <w:sz w:val="24"/>
          <w:szCs w:val="24"/>
        </w:rPr>
        <w:t>9</w:t>
      </w:r>
      <w:r w:rsidRPr="00D1214D">
        <w:rPr>
          <w:sz w:val="24"/>
          <w:szCs w:val="24"/>
        </w:rPr>
        <w:t xml:space="preserve">.5. </w:t>
      </w:r>
      <w:r w:rsidR="004F1BF7" w:rsidRPr="00D1214D">
        <w:rPr>
          <w:sz w:val="24"/>
        </w:rPr>
        <w:t>n</w:t>
      </w:r>
      <w:r w:rsidR="00332858" w:rsidRPr="00D1214D">
        <w:rPr>
          <w:sz w:val="24"/>
        </w:rPr>
        <w:t xml:space="preserve">egalint pateikti išsamios informacijos </w:t>
      </w:r>
      <w:r w:rsidR="004F4FB3" w:rsidRPr="00D1214D">
        <w:rPr>
          <w:sz w:val="24"/>
        </w:rPr>
        <w:t>asmeniui</w:t>
      </w:r>
      <w:r w:rsidR="00332858" w:rsidRPr="00D1214D">
        <w:rPr>
          <w:sz w:val="24"/>
        </w:rPr>
        <w:t xml:space="preserve"> telefonu, pateikti kompetentingo </w:t>
      </w:r>
      <w:r w:rsidRPr="00D1214D">
        <w:rPr>
          <w:sz w:val="24"/>
        </w:rPr>
        <w:t>S</w:t>
      </w:r>
      <w:r w:rsidR="00332858" w:rsidRPr="00D1214D">
        <w:rPr>
          <w:sz w:val="24"/>
        </w:rPr>
        <w:t xml:space="preserve">avivaldybės </w:t>
      </w:r>
      <w:r w:rsidR="00661B34" w:rsidRPr="00D1214D">
        <w:rPr>
          <w:sz w:val="24"/>
          <w:szCs w:val="24"/>
        </w:rPr>
        <w:t>administracijos</w:t>
      </w:r>
      <w:r w:rsidR="00661B34" w:rsidRPr="00D1214D">
        <w:rPr>
          <w:sz w:val="24"/>
        </w:rPr>
        <w:t xml:space="preserve"> </w:t>
      </w:r>
      <w:r w:rsidR="00332858" w:rsidRPr="00D1214D">
        <w:rPr>
          <w:sz w:val="24"/>
        </w:rPr>
        <w:t>darbuotojo telefono numerį</w:t>
      </w:r>
      <w:r w:rsidRPr="00D1214D">
        <w:rPr>
          <w:sz w:val="24"/>
        </w:rPr>
        <w:t>.</w:t>
      </w:r>
    </w:p>
    <w:p w:rsidR="00332858" w:rsidRPr="00D1214D" w:rsidRDefault="00CA506C" w:rsidP="00CA506C">
      <w:pPr>
        <w:pStyle w:val="Pagrindiniotekstotrauka31"/>
        <w:spacing w:after="0"/>
        <w:ind w:firstLine="143"/>
        <w:jc w:val="both"/>
        <w:rPr>
          <w:sz w:val="24"/>
        </w:rPr>
      </w:pPr>
      <w:r w:rsidRPr="00D1214D">
        <w:rPr>
          <w:sz w:val="24"/>
        </w:rPr>
        <w:t>80</w:t>
      </w:r>
      <w:r w:rsidR="004315DB" w:rsidRPr="00D1214D">
        <w:rPr>
          <w:sz w:val="24"/>
        </w:rPr>
        <w:t xml:space="preserve">. </w:t>
      </w:r>
      <w:r w:rsidR="00332858" w:rsidRPr="00D1214D">
        <w:rPr>
          <w:sz w:val="24"/>
        </w:rPr>
        <w:t xml:space="preserve">Aptarnaudamas asmenį telefonu, Savivaldybės </w:t>
      </w:r>
      <w:r w:rsidR="00661B34" w:rsidRPr="00D1214D">
        <w:rPr>
          <w:sz w:val="24"/>
          <w:szCs w:val="24"/>
        </w:rPr>
        <w:t>administracijos</w:t>
      </w:r>
      <w:r w:rsidR="00661B34" w:rsidRPr="00D1214D">
        <w:rPr>
          <w:sz w:val="24"/>
        </w:rPr>
        <w:t xml:space="preserve"> </w:t>
      </w:r>
      <w:r w:rsidR="00332858" w:rsidRPr="00D1214D">
        <w:rPr>
          <w:sz w:val="24"/>
        </w:rPr>
        <w:t>darbuotojas turi laikytis šių taisyklių:</w:t>
      </w:r>
    </w:p>
    <w:p w:rsidR="00332858" w:rsidRPr="00D1214D" w:rsidRDefault="004315DB"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0</w:t>
      </w:r>
      <w:r w:rsidRPr="00D1214D">
        <w:rPr>
          <w:rFonts w:ascii="Times New Roman" w:hAnsi="Times New Roman"/>
          <w:sz w:val="24"/>
        </w:rPr>
        <w:t xml:space="preserve">.1. </w:t>
      </w:r>
      <w:r w:rsidR="00332858" w:rsidRPr="00D1214D">
        <w:rPr>
          <w:rFonts w:ascii="Times New Roman" w:hAnsi="Times New Roman"/>
          <w:sz w:val="24"/>
        </w:rPr>
        <w:t>pakelti telefono ragelį prieš trečią skambutį (pageidautina);</w:t>
      </w:r>
    </w:p>
    <w:p w:rsidR="00332858" w:rsidRPr="00D1214D" w:rsidRDefault="004315DB"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0</w:t>
      </w:r>
      <w:r w:rsidRPr="00D1214D">
        <w:rPr>
          <w:rFonts w:ascii="Times New Roman" w:hAnsi="Times New Roman"/>
          <w:sz w:val="24"/>
        </w:rPr>
        <w:t xml:space="preserve">.2. </w:t>
      </w:r>
      <w:r w:rsidR="00332858" w:rsidRPr="00D1214D">
        <w:rPr>
          <w:rFonts w:ascii="Times New Roman" w:hAnsi="Times New Roman"/>
          <w:sz w:val="24"/>
        </w:rPr>
        <w:t xml:space="preserve">prisistatyti skambinančiajam, pasakydamas </w:t>
      </w:r>
      <w:r w:rsidRPr="00D1214D">
        <w:rPr>
          <w:rFonts w:ascii="Times New Roman" w:hAnsi="Times New Roman"/>
          <w:sz w:val="24"/>
        </w:rPr>
        <w:t>S</w:t>
      </w:r>
      <w:r w:rsidR="008A6A80" w:rsidRPr="00D1214D">
        <w:rPr>
          <w:rFonts w:ascii="Times New Roman" w:hAnsi="Times New Roman"/>
          <w:sz w:val="24"/>
        </w:rPr>
        <w:t>avivaldybės a</w:t>
      </w:r>
      <w:r w:rsidR="00332858" w:rsidRPr="00D1214D">
        <w:rPr>
          <w:rFonts w:ascii="Times New Roman" w:hAnsi="Times New Roman"/>
          <w:sz w:val="24"/>
        </w:rPr>
        <w:t xml:space="preserve">dministracijos </w:t>
      </w:r>
      <w:r w:rsidR="008A6A80" w:rsidRPr="00D1214D">
        <w:rPr>
          <w:rFonts w:ascii="Times New Roman" w:hAnsi="Times New Roman"/>
          <w:sz w:val="24"/>
        </w:rPr>
        <w:t xml:space="preserve">struktūrinio </w:t>
      </w:r>
      <w:r w:rsidR="00332858" w:rsidRPr="00D1214D">
        <w:rPr>
          <w:rFonts w:ascii="Times New Roman" w:hAnsi="Times New Roman"/>
          <w:sz w:val="24"/>
        </w:rPr>
        <w:t>padalinio pavadinimą, savo pareigas, vardą ir pavardę;</w:t>
      </w:r>
    </w:p>
    <w:p w:rsidR="00332858" w:rsidRPr="00D1214D" w:rsidRDefault="004315DB"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0</w:t>
      </w:r>
      <w:r w:rsidRPr="00D1214D">
        <w:rPr>
          <w:rFonts w:ascii="Times New Roman" w:hAnsi="Times New Roman"/>
          <w:sz w:val="24"/>
        </w:rPr>
        <w:t xml:space="preserve">.3. </w:t>
      </w:r>
      <w:r w:rsidR="00332858" w:rsidRPr="00D1214D">
        <w:rPr>
          <w:rFonts w:ascii="Times New Roman" w:hAnsi="Times New Roman"/>
          <w:sz w:val="24"/>
        </w:rPr>
        <w:t xml:space="preserve">atidžiai išklausyti, prireikus paprašyti plačiau paaiškinti prašymą ar skundą; </w:t>
      </w:r>
    </w:p>
    <w:p w:rsidR="00332858" w:rsidRPr="00D1214D" w:rsidRDefault="004315DB"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0</w:t>
      </w:r>
      <w:r w:rsidRPr="00D1214D">
        <w:rPr>
          <w:rFonts w:ascii="Times New Roman" w:hAnsi="Times New Roman"/>
          <w:sz w:val="24"/>
        </w:rPr>
        <w:t xml:space="preserve">.4. </w:t>
      </w:r>
      <w:r w:rsidR="00332858" w:rsidRPr="00D1214D">
        <w:rPr>
          <w:rFonts w:ascii="Times New Roman" w:hAnsi="Times New Roman"/>
          <w:sz w:val="24"/>
        </w:rPr>
        <w:t>aiškiai ir tiksliai atsakyti į klausimus;</w:t>
      </w:r>
    </w:p>
    <w:p w:rsidR="00332858" w:rsidRPr="00D1214D" w:rsidRDefault="004315DB"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lastRenderedPageBreak/>
        <w:t>8</w:t>
      </w:r>
      <w:r w:rsidR="00CA506C" w:rsidRPr="00D1214D">
        <w:rPr>
          <w:rFonts w:ascii="Times New Roman" w:hAnsi="Times New Roman"/>
          <w:sz w:val="24"/>
        </w:rPr>
        <w:t>0</w:t>
      </w:r>
      <w:r w:rsidRPr="00D1214D">
        <w:rPr>
          <w:rFonts w:ascii="Times New Roman" w:hAnsi="Times New Roman"/>
          <w:sz w:val="24"/>
        </w:rPr>
        <w:t xml:space="preserve">.5. </w:t>
      </w:r>
      <w:r w:rsidR="00332858" w:rsidRPr="00D1214D">
        <w:rPr>
          <w:rFonts w:ascii="Times New Roman" w:hAnsi="Times New Roman"/>
          <w:sz w:val="24"/>
        </w:rPr>
        <w:t>pasistengti iš karto atsakyti į klausimus, prireikus laiko išsamiam atsakymui parengti, tiksliai nurodyti kito pokalbio telefonu laiką arba pasiūlyti perduoti atsakymą kita komunikacijos priemone;</w:t>
      </w:r>
    </w:p>
    <w:p w:rsidR="00332858" w:rsidRPr="00D1214D" w:rsidRDefault="004315DB"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0</w:t>
      </w:r>
      <w:r w:rsidRPr="00D1214D">
        <w:rPr>
          <w:rFonts w:ascii="Times New Roman" w:hAnsi="Times New Roman"/>
          <w:sz w:val="24"/>
        </w:rPr>
        <w:t xml:space="preserve">.6. </w:t>
      </w:r>
      <w:r w:rsidR="00332858" w:rsidRPr="00D1214D">
        <w:rPr>
          <w:rFonts w:ascii="Times New Roman" w:hAnsi="Times New Roman"/>
          <w:sz w:val="24"/>
        </w:rPr>
        <w:t>ramiai kalbėtis, mandagiai atsisveikinti.</w:t>
      </w:r>
    </w:p>
    <w:p w:rsidR="00332858" w:rsidRPr="00D1214D" w:rsidRDefault="00CA506C" w:rsidP="00CA506C">
      <w:pPr>
        <w:pStyle w:val="Pagrindiniotekstotrauka31"/>
        <w:spacing w:after="0"/>
        <w:ind w:left="0" w:firstLine="426"/>
        <w:jc w:val="both"/>
        <w:rPr>
          <w:sz w:val="24"/>
        </w:rPr>
      </w:pPr>
      <w:r w:rsidRPr="00D1214D">
        <w:rPr>
          <w:sz w:val="24"/>
        </w:rPr>
        <w:t>81</w:t>
      </w:r>
      <w:r w:rsidR="004315DB" w:rsidRPr="00D1214D">
        <w:rPr>
          <w:sz w:val="24"/>
        </w:rPr>
        <w:t xml:space="preserve">. </w:t>
      </w:r>
      <w:r w:rsidR="00332858" w:rsidRPr="00D1214D">
        <w:rPr>
          <w:sz w:val="24"/>
        </w:rPr>
        <w:t xml:space="preserve">Savivaldybės </w:t>
      </w:r>
      <w:r w:rsidR="00661B34" w:rsidRPr="00D1214D">
        <w:rPr>
          <w:sz w:val="24"/>
          <w:szCs w:val="24"/>
        </w:rPr>
        <w:t>administracijos</w:t>
      </w:r>
      <w:r w:rsidR="00661B34" w:rsidRPr="00D1214D">
        <w:rPr>
          <w:sz w:val="24"/>
        </w:rPr>
        <w:t xml:space="preserve"> </w:t>
      </w:r>
      <w:r w:rsidR="00332858" w:rsidRPr="00D1214D">
        <w:rPr>
          <w:sz w:val="24"/>
        </w:rPr>
        <w:t xml:space="preserve">darbuotojai, aptarnaujantys asmenis telefonu, teikia ir kitą pageidaujamą viešąją informaciją, kuria disponuoja </w:t>
      </w:r>
      <w:r w:rsidR="00D81867" w:rsidRPr="00D1214D">
        <w:rPr>
          <w:sz w:val="24"/>
        </w:rPr>
        <w:t>S</w:t>
      </w:r>
      <w:r w:rsidR="008A6A80" w:rsidRPr="00D1214D">
        <w:rPr>
          <w:sz w:val="24"/>
        </w:rPr>
        <w:t>avivaldybė</w:t>
      </w:r>
      <w:r w:rsidR="00661B34" w:rsidRPr="00D1214D">
        <w:rPr>
          <w:sz w:val="24"/>
        </w:rPr>
        <w:t xml:space="preserve">s </w:t>
      </w:r>
      <w:r w:rsidR="00661B34" w:rsidRPr="00D1214D">
        <w:rPr>
          <w:sz w:val="24"/>
          <w:szCs w:val="24"/>
        </w:rPr>
        <w:t>administracija</w:t>
      </w:r>
      <w:r w:rsidR="008A6A80" w:rsidRPr="00D1214D">
        <w:rPr>
          <w:sz w:val="24"/>
        </w:rPr>
        <w:t xml:space="preserve"> </w:t>
      </w:r>
      <w:r w:rsidR="00332858" w:rsidRPr="00D1214D">
        <w:rPr>
          <w:sz w:val="24"/>
        </w:rPr>
        <w:t xml:space="preserve"> ir kurią </w:t>
      </w:r>
      <w:r w:rsidR="004F4FB3" w:rsidRPr="00D1214D">
        <w:rPr>
          <w:sz w:val="24"/>
        </w:rPr>
        <w:t>asmuo</w:t>
      </w:r>
      <w:r w:rsidR="00332858" w:rsidRPr="00D1214D">
        <w:rPr>
          <w:sz w:val="24"/>
        </w:rPr>
        <w:t xml:space="preserve"> turi teisę gauti pagal Lietuvos Respublikos teisės gauti informaciją </w:t>
      </w:r>
      <w:r w:rsidR="00E41EE4" w:rsidRPr="00D1214D">
        <w:rPr>
          <w:sz w:val="24"/>
        </w:rPr>
        <w:t>ir duomenų pakartotinio naudojimo</w:t>
      </w:r>
      <w:r w:rsidR="00332858" w:rsidRPr="00D1214D">
        <w:rPr>
          <w:sz w:val="24"/>
        </w:rPr>
        <w:t xml:space="preserve"> įstatymą.</w:t>
      </w:r>
    </w:p>
    <w:p w:rsidR="00332858" w:rsidRPr="00D1214D" w:rsidRDefault="00D81867" w:rsidP="00CA506C">
      <w:pPr>
        <w:pStyle w:val="Pagrindiniotekstotrauka31"/>
        <w:spacing w:after="0"/>
        <w:ind w:left="0" w:firstLine="426"/>
        <w:jc w:val="both"/>
        <w:rPr>
          <w:sz w:val="24"/>
        </w:rPr>
      </w:pPr>
      <w:r w:rsidRPr="00D1214D">
        <w:rPr>
          <w:sz w:val="24"/>
        </w:rPr>
        <w:t>8</w:t>
      </w:r>
      <w:r w:rsidR="00CA506C" w:rsidRPr="00D1214D">
        <w:rPr>
          <w:sz w:val="24"/>
        </w:rPr>
        <w:t>2</w:t>
      </w:r>
      <w:r w:rsidRPr="00D1214D">
        <w:rPr>
          <w:sz w:val="24"/>
        </w:rPr>
        <w:t xml:space="preserve">. </w:t>
      </w:r>
      <w:r w:rsidR="008A6A80" w:rsidRPr="00D1214D">
        <w:rPr>
          <w:sz w:val="24"/>
        </w:rPr>
        <w:t>Savivaldybės a</w:t>
      </w:r>
      <w:r w:rsidR="00332858" w:rsidRPr="00D1214D">
        <w:rPr>
          <w:sz w:val="24"/>
        </w:rPr>
        <w:t>dministracijos direktoriaus įsakymu yra paskiriamas darbuotojas, atsakingas už asmenų aptarnavimą telefonu.</w:t>
      </w:r>
    </w:p>
    <w:p w:rsidR="00A32E74" w:rsidRPr="00D1214D" w:rsidRDefault="00A32E74" w:rsidP="007254D8">
      <w:pPr>
        <w:pStyle w:val="Pagrindiniotekstotrauka31"/>
        <w:tabs>
          <w:tab w:val="num" w:pos="851"/>
        </w:tabs>
        <w:spacing w:after="0"/>
        <w:ind w:left="0" w:firstLine="426"/>
        <w:jc w:val="both"/>
        <w:rPr>
          <w:sz w:val="24"/>
        </w:rPr>
      </w:pPr>
    </w:p>
    <w:p w:rsidR="0091547F" w:rsidRPr="00D1214D" w:rsidRDefault="0091547F" w:rsidP="007254D8">
      <w:pPr>
        <w:pStyle w:val="Antrat1"/>
        <w:numPr>
          <w:ilvl w:val="0"/>
          <w:numId w:val="0"/>
        </w:numPr>
        <w:tabs>
          <w:tab w:val="left" w:pos="1296"/>
        </w:tabs>
        <w:spacing w:before="0" w:after="0"/>
        <w:ind w:left="1800"/>
        <w:rPr>
          <w:rFonts w:ascii="Times New Roman" w:hAnsi="Times New Roman" w:cs="Times New Roman"/>
        </w:rPr>
      </w:pPr>
      <w:bookmarkStart w:id="15" w:name="__RefHeading__78_723356504"/>
      <w:bookmarkStart w:id="16" w:name="_Toc292801939"/>
      <w:bookmarkEnd w:id="15"/>
      <w:r w:rsidRPr="00D1214D">
        <w:rPr>
          <w:rFonts w:ascii="Times New Roman" w:hAnsi="Times New Roman" w:cs="Times New Roman"/>
        </w:rPr>
        <w:t xml:space="preserve">                                       VII SKYRIUS</w:t>
      </w:r>
    </w:p>
    <w:p w:rsidR="00332858" w:rsidRPr="00D1214D" w:rsidRDefault="00332858" w:rsidP="007254D8">
      <w:pPr>
        <w:pStyle w:val="Antrat1"/>
        <w:numPr>
          <w:ilvl w:val="0"/>
          <w:numId w:val="0"/>
        </w:numPr>
        <w:spacing w:before="0" w:after="0"/>
        <w:jc w:val="center"/>
        <w:rPr>
          <w:rFonts w:ascii="Times New Roman" w:hAnsi="Times New Roman" w:cs="Times New Roman"/>
        </w:rPr>
      </w:pPr>
      <w:r w:rsidRPr="00D1214D">
        <w:rPr>
          <w:rFonts w:ascii="Times New Roman" w:hAnsi="Times New Roman" w:cs="Times New Roman"/>
        </w:rPr>
        <w:t xml:space="preserve">ASMENŲ PRAŠYMŲ </w:t>
      </w:r>
      <w:r w:rsidR="004F4FB3" w:rsidRPr="00D1214D">
        <w:rPr>
          <w:rFonts w:ascii="Times New Roman" w:hAnsi="Times New Roman" w:cs="Times New Roman"/>
        </w:rPr>
        <w:t>IR</w:t>
      </w:r>
      <w:r w:rsidR="00D83909" w:rsidRPr="00D1214D">
        <w:rPr>
          <w:rFonts w:ascii="Times New Roman" w:hAnsi="Times New Roman" w:cs="Times New Roman"/>
        </w:rPr>
        <w:t xml:space="preserve"> </w:t>
      </w:r>
      <w:r w:rsidRPr="00D1214D">
        <w:rPr>
          <w:rFonts w:ascii="Times New Roman" w:hAnsi="Times New Roman" w:cs="Times New Roman"/>
        </w:rPr>
        <w:t>SKUNDŲ NAGRINĖJIMO IR APTARNAVIMO KOKYBĖS VERTINIMAS</w:t>
      </w:r>
      <w:bookmarkEnd w:id="16"/>
    </w:p>
    <w:p w:rsidR="00A32E74" w:rsidRPr="00D1214D" w:rsidRDefault="00A32E74" w:rsidP="007254D8">
      <w:pPr>
        <w:pStyle w:val="Alnostext"/>
        <w:spacing w:before="0" w:after="0"/>
      </w:pPr>
    </w:p>
    <w:p w:rsidR="00332858" w:rsidRPr="00D1214D" w:rsidRDefault="00D83909" w:rsidP="00CA506C">
      <w:pPr>
        <w:pStyle w:val="Pagrindiniotekstotrauka31"/>
        <w:spacing w:after="0"/>
        <w:ind w:left="0" w:firstLine="426"/>
        <w:jc w:val="both"/>
        <w:rPr>
          <w:sz w:val="24"/>
        </w:rPr>
      </w:pPr>
      <w:r w:rsidRPr="00D1214D">
        <w:rPr>
          <w:sz w:val="24"/>
        </w:rPr>
        <w:t>8</w:t>
      </w:r>
      <w:r w:rsidR="00CA506C" w:rsidRPr="00D1214D">
        <w:rPr>
          <w:sz w:val="24"/>
        </w:rPr>
        <w:t>3</w:t>
      </w:r>
      <w:r w:rsidRPr="00D1214D">
        <w:rPr>
          <w:sz w:val="24"/>
        </w:rPr>
        <w:t xml:space="preserve">. </w:t>
      </w:r>
      <w:r w:rsidR="00FC5D74" w:rsidRPr="00D1214D">
        <w:rPr>
          <w:sz w:val="24"/>
        </w:rPr>
        <w:t>Savivaldybės a</w:t>
      </w:r>
      <w:r w:rsidR="00332858" w:rsidRPr="00D1214D">
        <w:rPr>
          <w:sz w:val="24"/>
        </w:rPr>
        <w:t>dministracijos direktorius užtikrina asmenims galimybę pareikšti nuomonę apie prašymų ar skundų nagrinėjimą ir aptarnavimo kokybę, siekdamas nustatyti:</w:t>
      </w:r>
    </w:p>
    <w:p w:rsidR="00332858" w:rsidRPr="00D1214D" w:rsidRDefault="00D83909"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3</w:t>
      </w:r>
      <w:r w:rsidRPr="00D1214D">
        <w:rPr>
          <w:rFonts w:ascii="Times New Roman" w:hAnsi="Times New Roman"/>
          <w:sz w:val="24"/>
        </w:rPr>
        <w:t>.1.</w:t>
      </w:r>
      <w:r w:rsidR="00332858" w:rsidRPr="00D1214D">
        <w:rPr>
          <w:rFonts w:ascii="Times New Roman" w:hAnsi="Times New Roman"/>
          <w:sz w:val="24"/>
        </w:rPr>
        <w:t xml:space="preserve"> ar jie pakankamai informuoti apie </w:t>
      </w:r>
      <w:r w:rsidR="007152C2" w:rsidRPr="00D1214D">
        <w:rPr>
          <w:rFonts w:ascii="Times New Roman" w:hAnsi="Times New Roman"/>
          <w:sz w:val="24"/>
        </w:rPr>
        <w:t>S</w:t>
      </w:r>
      <w:r w:rsidR="00FC5D74" w:rsidRPr="00D1214D">
        <w:rPr>
          <w:rFonts w:ascii="Times New Roman" w:hAnsi="Times New Roman"/>
          <w:sz w:val="24"/>
        </w:rPr>
        <w:t>avivaldybės a</w:t>
      </w:r>
      <w:r w:rsidR="00332858" w:rsidRPr="00D1214D">
        <w:rPr>
          <w:rFonts w:ascii="Times New Roman" w:hAnsi="Times New Roman"/>
          <w:sz w:val="24"/>
        </w:rPr>
        <w:t>dministracijos darbo laiką;</w:t>
      </w:r>
      <w:r w:rsidR="00332858" w:rsidRPr="00D1214D">
        <w:rPr>
          <w:rFonts w:ascii="Times New Roman" w:hAnsi="Times New Roman"/>
          <w:sz w:val="24"/>
        </w:rPr>
        <w:tab/>
      </w:r>
    </w:p>
    <w:p w:rsidR="00332858" w:rsidRPr="00D1214D" w:rsidRDefault="00D83909"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3</w:t>
      </w:r>
      <w:r w:rsidRPr="00D1214D">
        <w:rPr>
          <w:rFonts w:ascii="Times New Roman" w:hAnsi="Times New Roman"/>
          <w:sz w:val="24"/>
        </w:rPr>
        <w:t xml:space="preserve">.2. </w:t>
      </w:r>
      <w:r w:rsidR="00332858" w:rsidRPr="00D1214D">
        <w:rPr>
          <w:rFonts w:ascii="Times New Roman" w:hAnsi="Times New Roman"/>
          <w:sz w:val="24"/>
        </w:rPr>
        <w:t>ar jiems patogus nustatytas asmenų priėmimo laikas;</w:t>
      </w:r>
    </w:p>
    <w:p w:rsidR="00332858" w:rsidRPr="00D1214D" w:rsidRDefault="00D83909"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3</w:t>
      </w:r>
      <w:r w:rsidRPr="00D1214D">
        <w:rPr>
          <w:rFonts w:ascii="Times New Roman" w:hAnsi="Times New Roman"/>
          <w:sz w:val="24"/>
        </w:rPr>
        <w:t xml:space="preserve">.3. </w:t>
      </w:r>
      <w:r w:rsidR="00332858" w:rsidRPr="00D1214D">
        <w:rPr>
          <w:rFonts w:ascii="Times New Roman" w:hAnsi="Times New Roman"/>
          <w:sz w:val="24"/>
        </w:rPr>
        <w:t xml:space="preserve">ar jiems tenka ilgai laukti priėmimo; </w:t>
      </w:r>
    </w:p>
    <w:p w:rsidR="00332858" w:rsidRPr="00D1214D" w:rsidRDefault="00D83909"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3</w:t>
      </w:r>
      <w:r w:rsidRPr="00D1214D">
        <w:rPr>
          <w:rFonts w:ascii="Times New Roman" w:hAnsi="Times New Roman"/>
          <w:sz w:val="24"/>
        </w:rPr>
        <w:t xml:space="preserve">.4. </w:t>
      </w:r>
      <w:r w:rsidR="00332858" w:rsidRPr="00D1214D">
        <w:rPr>
          <w:rFonts w:ascii="Times New Roman" w:hAnsi="Times New Roman"/>
          <w:sz w:val="24"/>
        </w:rPr>
        <w:t>ar jie mandagiai aptarnaujami;</w:t>
      </w:r>
    </w:p>
    <w:p w:rsidR="00332858" w:rsidRPr="00D1214D" w:rsidRDefault="00D83909"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3</w:t>
      </w:r>
      <w:r w:rsidRPr="00D1214D">
        <w:rPr>
          <w:rFonts w:ascii="Times New Roman" w:hAnsi="Times New Roman"/>
          <w:sz w:val="24"/>
        </w:rPr>
        <w:t xml:space="preserve">.5. </w:t>
      </w:r>
      <w:r w:rsidR="00332858" w:rsidRPr="00D1214D">
        <w:rPr>
          <w:rFonts w:ascii="Times New Roman" w:hAnsi="Times New Roman"/>
          <w:sz w:val="24"/>
        </w:rPr>
        <w:t xml:space="preserve">ar jiems rūpimi klausimai išspręsti pakankamai kvalifikuotai; </w:t>
      </w:r>
    </w:p>
    <w:p w:rsidR="00332858" w:rsidRPr="00D1214D" w:rsidRDefault="00D83909"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3</w:t>
      </w:r>
      <w:r w:rsidRPr="00D1214D">
        <w:rPr>
          <w:rFonts w:ascii="Times New Roman" w:hAnsi="Times New Roman"/>
          <w:sz w:val="24"/>
        </w:rPr>
        <w:t xml:space="preserve">.6. </w:t>
      </w:r>
      <w:r w:rsidR="00332858" w:rsidRPr="00D1214D">
        <w:rPr>
          <w:rFonts w:ascii="Times New Roman" w:hAnsi="Times New Roman"/>
          <w:sz w:val="24"/>
        </w:rPr>
        <w:t xml:space="preserve">ar juos patenkino atsakymų į prašymus ar skundus pateikimo terminai; </w:t>
      </w:r>
    </w:p>
    <w:p w:rsidR="00332858" w:rsidRPr="00D1214D" w:rsidRDefault="00D83909"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3</w:t>
      </w:r>
      <w:r w:rsidRPr="00D1214D">
        <w:rPr>
          <w:rFonts w:ascii="Times New Roman" w:hAnsi="Times New Roman"/>
          <w:sz w:val="24"/>
        </w:rPr>
        <w:t xml:space="preserve">.7. </w:t>
      </w:r>
      <w:r w:rsidR="00332858" w:rsidRPr="00D1214D">
        <w:rPr>
          <w:rFonts w:ascii="Times New Roman" w:hAnsi="Times New Roman"/>
          <w:sz w:val="24"/>
        </w:rPr>
        <w:t xml:space="preserve">ar jie informuoti apie veiksmus, kurių </w:t>
      </w:r>
      <w:r w:rsidR="00FC5D74" w:rsidRPr="00D1214D">
        <w:rPr>
          <w:rFonts w:ascii="Times New Roman" w:hAnsi="Times New Roman"/>
          <w:sz w:val="24"/>
        </w:rPr>
        <w:t>savivaldybė</w:t>
      </w:r>
      <w:r w:rsidR="00332858" w:rsidRPr="00D1214D">
        <w:rPr>
          <w:rFonts w:ascii="Times New Roman" w:hAnsi="Times New Roman"/>
          <w:sz w:val="24"/>
        </w:rPr>
        <w:t xml:space="preserve"> ėmėsi spręsdama jų klausimus;</w:t>
      </w:r>
    </w:p>
    <w:p w:rsidR="00332858" w:rsidRPr="00D1214D" w:rsidRDefault="00D83909" w:rsidP="007254D8">
      <w:pPr>
        <w:pStyle w:val="Alnostext"/>
        <w:tabs>
          <w:tab w:val="num" w:pos="851"/>
        </w:tabs>
        <w:spacing w:before="0" w:after="0"/>
        <w:ind w:firstLine="426"/>
        <w:rPr>
          <w:rFonts w:ascii="Times New Roman" w:hAnsi="Times New Roman"/>
          <w:sz w:val="24"/>
        </w:rPr>
      </w:pPr>
      <w:r w:rsidRPr="00D1214D">
        <w:rPr>
          <w:rFonts w:ascii="Times New Roman" w:hAnsi="Times New Roman"/>
          <w:sz w:val="24"/>
        </w:rPr>
        <w:t>8</w:t>
      </w:r>
      <w:r w:rsidR="00CA506C" w:rsidRPr="00D1214D">
        <w:rPr>
          <w:rFonts w:ascii="Times New Roman" w:hAnsi="Times New Roman"/>
          <w:sz w:val="24"/>
        </w:rPr>
        <w:t>3</w:t>
      </w:r>
      <w:r w:rsidRPr="00D1214D">
        <w:rPr>
          <w:rFonts w:ascii="Times New Roman" w:hAnsi="Times New Roman"/>
          <w:sz w:val="24"/>
        </w:rPr>
        <w:t xml:space="preserve">.8. </w:t>
      </w:r>
      <w:r w:rsidR="00332858" w:rsidRPr="00D1214D">
        <w:rPr>
          <w:rFonts w:ascii="Times New Roman" w:hAnsi="Times New Roman"/>
          <w:sz w:val="24"/>
        </w:rPr>
        <w:t xml:space="preserve">kitus </w:t>
      </w:r>
      <w:r w:rsidR="007152C2" w:rsidRPr="00D1214D">
        <w:rPr>
          <w:rFonts w:ascii="Times New Roman" w:hAnsi="Times New Roman"/>
          <w:sz w:val="24"/>
        </w:rPr>
        <w:t>Savivaldybės administracijai</w:t>
      </w:r>
      <w:r w:rsidR="00332858" w:rsidRPr="00D1214D">
        <w:rPr>
          <w:rFonts w:ascii="Times New Roman" w:hAnsi="Times New Roman"/>
          <w:sz w:val="24"/>
        </w:rPr>
        <w:t xml:space="preserve"> rūpimus klausimus, susijusius su asmenų aptarnavimu.</w:t>
      </w:r>
    </w:p>
    <w:p w:rsidR="00332858" w:rsidRPr="00D1214D" w:rsidRDefault="00D83909" w:rsidP="00CA506C">
      <w:pPr>
        <w:pStyle w:val="Pagrindiniotekstotrauka31"/>
        <w:spacing w:after="0"/>
        <w:ind w:left="0" w:firstLine="426"/>
        <w:jc w:val="both"/>
        <w:rPr>
          <w:sz w:val="24"/>
        </w:rPr>
      </w:pPr>
      <w:r w:rsidRPr="00D1214D">
        <w:rPr>
          <w:sz w:val="24"/>
        </w:rPr>
        <w:t>8</w:t>
      </w:r>
      <w:r w:rsidR="00CA506C" w:rsidRPr="00D1214D">
        <w:rPr>
          <w:sz w:val="24"/>
        </w:rPr>
        <w:t>4</w:t>
      </w:r>
      <w:r w:rsidRPr="00D1214D">
        <w:rPr>
          <w:sz w:val="24"/>
        </w:rPr>
        <w:t xml:space="preserve">. </w:t>
      </w:r>
      <w:r w:rsidR="00FC5D74" w:rsidRPr="00D1214D">
        <w:rPr>
          <w:sz w:val="24"/>
        </w:rPr>
        <w:t>Savivaldybė</w:t>
      </w:r>
      <w:r w:rsidR="007152C2" w:rsidRPr="00D1214D">
        <w:rPr>
          <w:sz w:val="24"/>
        </w:rPr>
        <w:t xml:space="preserve">s </w:t>
      </w:r>
      <w:r w:rsidR="007152C2" w:rsidRPr="00D1214D">
        <w:rPr>
          <w:sz w:val="24"/>
          <w:szCs w:val="24"/>
        </w:rPr>
        <w:t>administracijos pastate</w:t>
      </w:r>
      <w:r w:rsidR="00332858" w:rsidRPr="00D1214D">
        <w:rPr>
          <w:sz w:val="24"/>
        </w:rPr>
        <w:t xml:space="preserve"> įrengta pageidavimų ir siūlymų dėžutė, kad </w:t>
      </w:r>
      <w:r w:rsidR="004F4FB3" w:rsidRPr="00D1214D">
        <w:rPr>
          <w:sz w:val="24"/>
        </w:rPr>
        <w:t>asmenys</w:t>
      </w:r>
      <w:r w:rsidR="00332858" w:rsidRPr="00D1214D">
        <w:rPr>
          <w:sz w:val="24"/>
        </w:rPr>
        <w:t xml:space="preserve"> galėtų raštu pareikšti savo nuomonę apie aptarnavimo kokybę, išdėstyti savo pageidavimus ir siūlymus. Ne rečiau kaip </w:t>
      </w:r>
      <w:r w:rsidR="00CA55E8" w:rsidRPr="00D1214D">
        <w:rPr>
          <w:sz w:val="24"/>
        </w:rPr>
        <w:t>2</w:t>
      </w:r>
      <w:r w:rsidR="00332858" w:rsidRPr="00D1214D">
        <w:rPr>
          <w:sz w:val="24"/>
        </w:rPr>
        <w:t xml:space="preserve"> kartus per mėnesį </w:t>
      </w:r>
      <w:r w:rsidR="00CA55E8" w:rsidRPr="00D1214D">
        <w:rPr>
          <w:sz w:val="24"/>
        </w:rPr>
        <w:t xml:space="preserve">Savivaldybės </w:t>
      </w:r>
      <w:r w:rsidR="00CA55E8" w:rsidRPr="00D1214D">
        <w:rPr>
          <w:sz w:val="24"/>
          <w:szCs w:val="24"/>
        </w:rPr>
        <w:t>administracijos</w:t>
      </w:r>
      <w:r w:rsidR="00CA55E8" w:rsidRPr="00D1214D">
        <w:rPr>
          <w:sz w:val="24"/>
        </w:rPr>
        <w:t xml:space="preserve"> </w:t>
      </w:r>
      <w:r w:rsidR="00332858" w:rsidRPr="00D1214D">
        <w:rPr>
          <w:sz w:val="24"/>
        </w:rPr>
        <w:t xml:space="preserve">Bendrojo skyriaus atsakingas specialistas peržiūri laiškus pageidavimų ir siūlymų dėžutėje ir teikia informaciją Bendrojo skyriaus vedėjui. Bendrojo skyriaus vedėjas, apibendrinęs informaciją, teikia ją </w:t>
      </w:r>
      <w:r w:rsidR="004A1B62" w:rsidRPr="00D1214D">
        <w:rPr>
          <w:sz w:val="24"/>
        </w:rPr>
        <w:t>S</w:t>
      </w:r>
      <w:r w:rsidR="00FC5D74" w:rsidRPr="00D1214D">
        <w:rPr>
          <w:sz w:val="24"/>
        </w:rPr>
        <w:t>avivaldybės a</w:t>
      </w:r>
      <w:r w:rsidR="00332858" w:rsidRPr="00D1214D">
        <w:rPr>
          <w:sz w:val="24"/>
        </w:rPr>
        <w:t>dministracijos direktoriui.</w:t>
      </w:r>
    </w:p>
    <w:p w:rsidR="00332858" w:rsidRPr="00D1214D" w:rsidRDefault="004A1B62" w:rsidP="00CA506C">
      <w:pPr>
        <w:pStyle w:val="Pagrindiniotekstotrauka31"/>
        <w:spacing w:after="0"/>
        <w:ind w:left="426"/>
        <w:jc w:val="both"/>
        <w:rPr>
          <w:sz w:val="24"/>
        </w:rPr>
      </w:pPr>
      <w:r w:rsidRPr="00D1214D">
        <w:rPr>
          <w:sz w:val="24"/>
        </w:rPr>
        <w:t>8</w:t>
      </w:r>
      <w:r w:rsidR="00CA506C" w:rsidRPr="00D1214D">
        <w:rPr>
          <w:sz w:val="24"/>
        </w:rPr>
        <w:t>5</w:t>
      </w:r>
      <w:r w:rsidRPr="00D1214D">
        <w:rPr>
          <w:sz w:val="24"/>
        </w:rPr>
        <w:t xml:space="preserve">. </w:t>
      </w:r>
      <w:r w:rsidR="00332858" w:rsidRPr="00D1214D">
        <w:rPr>
          <w:sz w:val="24"/>
        </w:rPr>
        <w:t xml:space="preserve">Apklausą organizuoja </w:t>
      </w:r>
      <w:r w:rsidR="00CA55E8" w:rsidRPr="00D1214D">
        <w:rPr>
          <w:sz w:val="24"/>
        </w:rPr>
        <w:t xml:space="preserve">Savivaldybės </w:t>
      </w:r>
      <w:r w:rsidR="00CA55E8" w:rsidRPr="00D1214D">
        <w:rPr>
          <w:sz w:val="24"/>
          <w:szCs w:val="24"/>
        </w:rPr>
        <w:t>administracijos</w:t>
      </w:r>
      <w:r w:rsidR="00CA55E8" w:rsidRPr="00D1214D">
        <w:rPr>
          <w:sz w:val="24"/>
        </w:rPr>
        <w:t xml:space="preserve"> </w:t>
      </w:r>
      <w:r w:rsidR="00332858" w:rsidRPr="00D1214D">
        <w:rPr>
          <w:sz w:val="24"/>
        </w:rPr>
        <w:t>Bendr</w:t>
      </w:r>
      <w:r w:rsidR="003B5359" w:rsidRPr="00D1214D">
        <w:rPr>
          <w:sz w:val="24"/>
        </w:rPr>
        <w:t>asis skyrius.</w:t>
      </w:r>
    </w:p>
    <w:p w:rsidR="00332858" w:rsidRPr="00D1214D" w:rsidRDefault="004A1B62" w:rsidP="00CA506C">
      <w:pPr>
        <w:pStyle w:val="Pagrindiniotekstotrauka31"/>
        <w:spacing w:after="0"/>
        <w:ind w:left="0" w:firstLine="426"/>
        <w:jc w:val="both"/>
        <w:rPr>
          <w:sz w:val="24"/>
        </w:rPr>
      </w:pPr>
      <w:r w:rsidRPr="00D1214D">
        <w:rPr>
          <w:sz w:val="24"/>
        </w:rPr>
        <w:t>8</w:t>
      </w:r>
      <w:r w:rsidR="00CA506C" w:rsidRPr="00D1214D">
        <w:rPr>
          <w:sz w:val="24"/>
        </w:rPr>
        <w:t>6</w:t>
      </w:r>
      <w:r w:rsidRPr="00D1214D">
        <w:rPr>
          <w:sz w:val="24"/>
        </w:rPr>
        <w:t xml:space="preserve">. </w:t>
      </w:r>
      <w:r w:rsidR="00332858" w:rsidRPr="00D1214D">
        <w:rPr>
          <w:sz w:val="24"/>
        </w:rPr>
        <w:t>Apklausos duomenys naudojami asmenų prašymų ar skundų nagrinėjimui ir jų aptarnavimui gerinti.</w:t>
      </w:r>
    </w:p>
    <w:p w:rsidR="00332858" w:rsidRPr="00D1214D" w:rsidRDefault="004A1B62" w:rsidP="00CA506C">
      <w:pPr>
        <w:pStyle w:val="Pagrindiniotekstotrauka31"/>
        <w:spacing w:after="0"/>
        <w:ind w:left="0" w:firstLine="426"/>
        <w:jc w:val="both"/>
      </w:pPr>
      <w:r w:rsidRPr="00D1214D">
        <w:rPr>
          <w:sz w:val="24"/>
        </w:rPr>
        <w:t>8</w:t>
      </w:r>
      <w:r w:rsidR="00CA506C" w:rsidRPr="00D1214D">
        <w:rPr>
          <w:sz w:val="24"/>
        </w:rPr>
        <w:t>7</w:t>
      </w:r>
      <w:r w:rsidRPr="00D1214D">
        <w:rPr>
          <w:sz w:val="24"/>
        </w:rPr>
        <w:t xml:space="preserve">. </w:t>
      </w:r>
      <w:r w:rsidR="00332858" w:rsidRPr="00D1214D">
        <w:rPr>
          <w:sz w:val="24"/>
        </w:rPr>
        <w:t xml:space="preserve">Asmenų prašymų ar skundų nagrinėjimo ir jų aptarnavimo kokybės vertinimo rezultatai skelbiami </w:t>
      </w:r>
      <w:r w:rsidR="00CA55E8" w:rsidRPr="00D1214D">
        <w:rPr>
          <w:sz w:val="24"/>
        </w:rPr>
        <w:t>s</w:t>
      </w:r>
      <w:r w:rsidR="00332858" w:rsidRPr="00D1214D">
        <w:rPr>
          <w:sz w:val="24"/>
        </w:rPr>
        <w:t xml:space="preserve">avivaldybės interneto svetainėje </w:t>
      </w:r>
      <w:hyperlink r:id="rId11" w:history="1">
        <w:r w:rsidR="00B623FE" w:rsidRPr="00D1214D">
          <w:rPr>
            <w:rStyle w:val="Hipersaitas"/>
            <w:color w:val="auto"/>
            <w:sz w:val="24"/>
            <w:szCs w:val="24"/>
            <w:u w:val="none"/>
            <w:lang w:val="lt-LT"/>
          </w:rPr>
          <w:t>www.kedainiai.lt</w:t>
        </w:r>
      </w:hyperlink>
      <w:r w:rsidR="00332858" w:rsidRPr="00D1214D">
        <w:rPr>
          <w:sz w:val="24"/>
        </w:rPr>
        <w:t xml:space="preserve">. </w:t>
      </w:r>
      <w:r w:rsidR="00332858" w:rsidRPr="00D1214D">
        <w:t xml:space="preserve"> </w:t>
      </w:r>
    </w:p>
    <w:p w:rsidR="00FC5D74" w:rsidRPr="00D1214D" w:rsidRDefault="00FC5D74" w:rsidP="007254D8">
      <w:pPr>
        <w:pStyle w:val="Pagrindiniotekstotrauka31"/>
        <w:spacing w:after="0"/>
        <w:ind w:left="567"/>
        <w:jc w:val="both"/>
      </w:pPr>
    </w:p>
    <w:p w:rsidR="00A32E74" w:rsidRPr="00D1214D" w:rsidRDefault="00A32E74" w:rsidP="007254D8">
      <w:pPr>
        <w:pStyle w:val="Pagrindiniotekstotrauka31"/>
        <w:spacing w:after="0"/>
        <w:ind w:left="0"/>
        <w:jc w:val="both"/>
      </w:pPr>
    </w:p>
    <w:p w:rsidR="007F7501" w:rsidRPr="00D1214D" w:rsidRDefault="007F7501" w:rsidP="007254D8">
      <w:pPr>
        <w:pStyle w:val="Antrat1"/>
        <w:numPr>
          <w:ilvl w:val="0"/>
          <w:numId w:val="0"/>
        </w:numPr>
        <w:tabs>
          <w:tab w:val="left" w:pos="1296"/>
        </w:tabs>
        <w:spacing w:before="0" w:after="0"/>
        <w:ind w:left="1800"/>
        <w:rPr>
          <w:rFonts w:ascii="Times New Roman" w:hAnsi="Times New Roman" w:cs="Times New Roman"/>
        </w:rPr>
      </w:pPr>
      <w:bookmarkStart w:id="17" w:name="__RefHeading__80_723356504"/>
      <w:bookmarkStart w:id="18" w:name="_Toc292801940"/>
      <w:bookmarkEnd w:id="17"/>
      <w:r w:rsidRPr="00D1214D">
        <w:rPr>
          <w:rFonts w:ascii="Times New Roman" w:hAnsi="Times New Roman" w:cs="Times New Roman"/>
        </w:rPr>
        <w:t xml:space="preserve">                                      VIII SKYRIUS</w:t>
      </w:r>
    </w:p>
    <w:p w:rsidR="00332858" w:rsidRPr="00D1214D" w:rsidRDefault="00332858" w:rsidP="007254D8">
      <w:pPr>
        <w:pStyle w:val="Antrat1"/>
        <w:numPr>
          <w:ilvl w:val="0"/>
          <w:numId w:val="0"/>
        </w:numPr>
        <w:spacing w:before="0" w:after="0"/>
        <w:jc w:val="center"/>
        <w:rPr>
          <w:rFonts w:ascii="Times New Roman" w:hAnsi="Times New Roman" w:cs="Times New Roman"/>
        </w:rPr>
      </w:pPr>
      <w:r w:rsidRPr="00D1214D">
        <w:rPr>
          <w:rFonts w:ascii="Times New Roman" w:hAnsi="Times New Roman" w:cs="Times New Roman"/>
        </w:rPr>
        <w:t>VISUOMENĖS INFORMAVIMAS</w:t>
      </w:r>
      <w:bookmarkEnd w:id="18"/>
    </w:p>
    <w:p w:rsidR="00A32E74" w:rsidRPr="00D1214D" w:rsidRDefault="00A32E74" w:rsidP="007254D8">
      <w:pPr>
        <w:pStyle w:val="Alnostext"/>
        <w:spacing w:before="0" w:after="0"/>
      </w:pPr>
    </w:p>
    <w:p w:rsidR="00332858" w:rsidRPr="00D1214D" w:rsidRDefault="004602FC" w:rsidP="00C52634">
      <w:pPr>
        <w:pStyle w:val="Pagrindiniotekstotrauka31"/>
        <w:spacing w:after="0"/>
        <w:ind w:left="0" w:firstLine="426"/>
        <w:jc w:val="both"/>
        <w:rPr>
          <w:sz w:val="24"/>
        </w:rPr>
      </w:pPr>
      <w:r w:rsidRPr="00D1214D">
        <w:rPr>
          <w:sz w:val="24"/>
        </w:rPr>
        <w:t>8</w:t>
      </w:r>
      <w:r w:rsidR="00C52634" w:rsidRPr="00D1214D">
        <w:rPr>
          <w:sz w:val="24"/>
        </w:rPr>
        <w:t>8</w:t>
      </w:r>
      <w:r w:rsidRPr="00D1214D">
        <w:rPr>
          <w:sz w:val="24"/>
        </w:rPr>
        <w:t xml:space="preserve">. </w:t>
      </w:r>
      <w:r w:rsidR="00332858" w:rsidRPr="00D1214D">
        <w:rPr>
          <w:sz w:val="24"/>
        </w:rPr>
        <w:t>Vadovaudamasis Lietuvos Respublikos teisės gauti informaciją i</w:t>
      </w:r>
      <w:r w:rsidR="00D93761" w:rsidRPr="00D1214D">
        <w:rPr>
          <w:sz w:val="24"/>
        </w:rPr>
        <w:t xml:space="preserve">r duomenų pakartotinio naudojimo </w:t>
      </w:r>
      <w:r w:rsidR="00332858" w:rsidRPr="00D1214D">
        <w:rPr>
          <w:sz w:val="24"/>
        </w:rPr>
        <w:t xml:space="preserve">įstatymu, oficialią informaciją apie </w:t>
      </w:r>
      <w:r w:rsidR="0034100D" w:rsidRPr="00D1214D">
        <w:rPr>
          <w:sz w:val="24"/>
        </w:rPr>
        <w:t>s</w:t>
      </w:r>
      <w:r w:rsidR="00332858" w:rsidRPr="00D1214D">
        <w:rPr>
          <w:sz w:val="24"/>
        </w:rPr>
        <w:t xml:space="preserve">avivaldybės veiklą žiniasklaidai ir visuomenei teikia </w:t>
      </w:r>
      <w:r w:rsidR="0034100D" w:rsidRPr="00D1214D">
        <w:rPr>
          <w:sz w:val="24"/>
        </w:rPr>
        <w:t>s</w:t>
      </w:r>
      <w:r w:rsidR="0093719F" w:rsidRPr="00D1214D">
        <w:rPr>
          <w:sz w:val="24"/>
        </w:rPr>
        <w:t>avivaldybės m</w:t>
      </w:r>
      <w:r w:rsidR="00332858" w:rsidRPr="00D1214D">
        <w:rPr>
          <w:sz w:val="24"/>
        </w:rPr>
        <w:t>ero patarėjas</w:t>
      </w:r>
      <w:r w:rsidR="0093719F" w:rsidRPr="00D1214D">
        <w:rPr>
          <w:sz w:val="24"/>
        </w:rPr>
        <w:t xml:space="preserve"> ryšiams su visuomene</w:t>
      </w:r>
      <w:r w:rsidR="00332858" w:rsidRPr="00D1214D">
        <w:rPr>
          <w:sz w:val="24"/>
        </w:rPr>
        <w:t>. Atsisakyti suteikti informaciją galima tik įstatym</w:t>
      </w:r>
      <w:r w:rsidR="0093719F" w:rsidRPr="00D1214D">
        <w:rPr>
          <w:sz w:val="24"/>
        </w:rPr>
        <w:t>ų</w:t>
      </w:r>
      <w:r w:rsidR="00332858" w:rsidRPr="00D1214D">
        <w:rPr>
          <w:sz w:val="24"/>
        </w:rPr>
        <w:t xml:space="preserve"> nustatyta tvarka. </w:t>
      </w:r>
      <w:r w:rsidR="0093719F" w:rsidRPr="00D1214D">
        <w:rPr>
          <w:sz w:val="24"/>
        </w:rPr>
        <w:t>Savivaldybės a</w:t>
      </w:r>
      <w:r w:rsidR="00332858" w:rsidRPr="00D1214D">
        <w:rPr>
          <w:sz w:val="24"/>
        </w:rPr>
        <w:t>dministracijos skyri</w:t>
      </w:r>
      <w:r w:rsidR="00607DAC" w:rsidRPr="00D1214D">
        <w:rPr>
          <w:sz w:val="24"/>
        </w:rPr>
        <w:t>ų</w:t>
      </w:r>
      <w:r w:rsidR="00332858" w:rsidRPr="00D1214D">
        <w:rPr>
          <w:sz w:val="24"/>
        </w:rPr>
        <w:t xml:space="preserve"> vedėjai ir/ar jų įgalioti darbuotojai turi teikti informaciją žiniasklaidai apie </w:t>
      </w:r>
      <w:r w:rsidRPr="00D1214D">
        <w:rPr>
          <w:sz w:val="24"/>
        </w:rPr>
        <w:t>S</w:t>
      </w:r>
      <w:r w:rsidR="00332858" w:rsidRPr="00D1214D">
        <w:rPr>
          <w:sz w:val="24"/>
        </w:rPr>
        <w:t xml:space="preserve">avivaldybės </w:t>
      </w:r>
      <w:r w:rsidR="0034100D" w:rsidRPr="00D1214D">
        <w:rPr>
          <w:sz w:val="24"/>
          <w:szCs w:val="24"/>
        </w:rPr>
        <w:t>administracijos</w:t>
      </w:r>
      <w:r w:rsidR="0034100D" w:rsidRPr="00D1214D">
        <w:rPr>
          <w:sz w:val="24"/>
        </w:rPr>
        <w:t xml:space="preserve"> </w:t>
      </w:r>
      <w:r w:rsidR="00332858" w:rsidRPr="00D1214D">
        <w:rPr>
          <w:sz w:val="24"/>
        </w:rPr>
        <w:t>darbą ir įvykius, jei ši veikla susijusi su jų kuruojamos veiklos sritimis.</w:t>
      </w:r>
    </w:p>
    <w:p w:rsidR="00332858" w:rsidRPr="00D1214D" w:rsidRDefault="004602FC" w:rsidP="00C52634">
      <w:pPr>
        <w:pStyle w:val="Pagrindiniotekstotrauka31"/>
        <w:spacing w:after="0"/>
        <w:ind w:left="0" w:firstLine="426"/>
        <w:jc w:val="both"/>
        <w:rPr>
          <w:sz w:val="24"/>
        </w:rPr>
      </w:pPr>
      <w:r w:rsidRPr="00D1214D">
        <w:rPr>
          <w:sz w:val="24"/>
        </w:rPr>
        <w:t>8</w:t>
      </w:r>
      <w:r w:rsidR="00C52634" w:rsidRPr="00D1214D">
        <w:rPr>
          <w:sz w:val="24"/>
        </w:rPr>
        <w:t>9</w:t>
      </w:r>
      <w:r w:rsidRPr="00D1214D">
        <w:rPr>
          <w:sz w:val="24"/>
        </w:rPr>
        <w:t xml:space="preserve">. </w:t>
      </w:r>
      <w:r w:rsidR="0093719F" w:rsidRPr="00D1214D">
        <w:rPr>
          <w:sz w:val="24"/>
        </w:rPr>
        <w:t>Savivaldybės mero patarėjas ryšiams su visuomene</w:t>
      </w:r>
      <w:r w:rsidR="00332858" w:rsidRPr="00D1214D">
        <w:rPr>
          <w:sz w:val="24"/>
        </w:rPr>
        <w:t xml:space="preserve"> rengia žiniasklaidai ir </w:t>
      </w:r>
      <w:r w:rsidR="0034100D" w:rsidRPr="00D1214D">
        <w:rPr>
          <w:sz w:val="24"/>
        </w:rPr>
        <w:t>s</w:t>
      </w:r>
      <w:r w:rsidR="00332858" w:rsidRPr="00D1214D">
        <w:rPr>
          <w:sz w:val="24"/>
        </w:rPr>
        <w:t xml:space="preserve">avivaldybės interneto svetainei pranešimus apie svarbiausius </w:t>
      </w:r>
      <w:r w:rsidR="0034100D" w:rsidRPr="00D1214D">
        <w:rPr>
          <w:sz w:val="24"/>
        </w:rPr>
        <w:t>s</w:t>
      </w:r>
      <w:r w:rsidR="00332858" w:rsidRPr="00D1214D">
        <w:rPr>
          <w:sz w:val="24"/>
        </w:rPr>
        <w:t>avivaldybės vadovybės susitikimus</w:t>
      </w:r>
      <w:r w:rsidR="008F089D" w:rsidRPr="00D1214D">
        <w:rPr>
          <w:sz w:val="24"/>
        </w:rPr>
        <w:t>,</w:t>
      </w:r>
      <w:r w:rsidR="00607DAC" w:rsidRPr="00D1214D">
        <w:rPr>
          <w:sz w:val="24"/>
        </w:rPr>
        <w:t xml:space="preserve"> veiklą</w:t>
      </w:r>
      <w:r w:rsidR="00332858" w:rsidRPr="00D1214D">
        <w:rPr>
          <w:sz w:val="24"/>
        </w:rPr>
        <w:t xml:space="preserve">, kitus su </w:t>
      </w:r>
      <w:r w:rsidR="0034100D" w:rsidRPr="00D1214D">
        <w:rPr>
          <w:sz w:val="24"/>
        </w:rPr>
        <w:t>s</w:t>
      </w:r>
      <w:r w:rsidR="00332858" w:rsidRPr="00D1214D">
        <w:rPr>
          <w:sz w:val="24"/>
        </w:rPr>
        <w:t>avivaldybės kompetencija susijusius klausimus.</w:t>
      </w:r>
    </w:p>
    <w:p w:rsidR="00332858" w:rsidRPr="00D1214D" w:rsidRDefault="00C52634" w:rsidP="00C52634">
      <w:pPr>
        <w:pStyle w:val="Pagrindiniotekstotrauka31"/>
        <w:spacing w:after="0"/>
        <w:ind w:left="0" w:firstLine="426"/>
        <w:jc w:val="both"/>
        <w:rPr>
          <w:sz w:val="24"/>
        </w:rPr>
      </w:pPr>
      <w:r w:rsidRPr="00D1214D">
        <w:rPr>
          <w:sz w:val="24"/>
        </w:rPr>
        <w:t>90</w:t>
      </w:r>
      <w:r w:rsidR="004602FC" w:rsidRPr="00D1214D">
        <w:rPr>
          <w:sz w:val="24"/>
        </w:rPr>
        <w:t xml:space="preserve">. </w:t>
      </w:r>
      <w:r w:rsidR="00332858" w:rsidRPr="00D1214D">
        <w:rPr>
          <w:sz w:val="24"/>
        </w:rPr>
        <w:t xml:space="preserve">Piliečiai ir kiti asmenys turi teisę gauti iš </w:t>
      </w:r>
      <w:r w:rsidR="004602FC" w:rsidRPr="00D1214D">
        <w:rPr>
          <w:sz w:val="24"/>
        </w:rPr>
        <w:t>S</w:t>
      </w:r>
      <w:r w:rsidR="00332858" w:rsidRPr="00D1214D">
        <w:rPr>
          <w:sz w:val="24"/>
        </w:rPr>
        <w:t xml:space="preserve">avivaldybės </w:t>
      </w:r>
      <w:r w:rsidR="007E65DE" w:rsidRPr="00D1214D">
        <w:rPr>
          <w:sz w:val="24"/>
          <w:szCs w:val="24"/>
        </w:rPr>
        <w:t>administracijos</w:t>
      </w:r>
      <w:r w:rsidR="007E65DE" w:rsidRPr="00D1214D">
        <w:rPr>
          <w:sz w:val="24"/>
        </w:rPr>
        <w:t xml:space="preserve"> </w:t>
      </w:r>
      <w:r w:rsidR="00332858" w:rsidRPr="00D1214D">
        <w:rPr>
          <w:sz w:val="24"/>
        </w:rPr>
        <w:t xml:space="preserve">informaciją apie jos veiklą, oficialius jos veiklos dokumentus, taip pat informaciją, kurią </w:t>
      </w:r>
      <w:r w:rsidR="004602FC" w:rsidRPr="00D1214D">
        <w:rPr>
          <w:sz w:val="24"/>
        </w:rPr>
        <w:t>S</w:t>
      </w:r>
      <w:r w:rsidR="00332858" w:rsidRPr="00D1214D">
        <w:rPr>
          <w:sz w:val="24"/>
        </w:rPr>
        <w:t>avivaldybė</w:t>
      </w:r>
      <w:r w:rsidR="007E65DE" w:rsidRPr="00D1214D">
        <w:rPr>
          <w:sz w:val="24"/>
        </w:rPr>
        <w:t xml:space="preserve">s </w:t>
      </w:r>
      <w:r w:rsidR="007E65DE" w:rsidRPr="00D1214D">
        <w:rPr>
          <w:sz w:val="24"/>
          <w:szCs w:val="24"/>
        </w:rPr>
        <w:t>administracija</w:t>
      </w:r>
      <w:r w:rsidR="00332858" w:rsidRPr="00D1214D">
        <w:rPr>
          <w:sz w:val="24"/>
        </w:rPr>
        <w:t xml:space="preserve"> turi apie juos  pačius.</w:t>
      </w:r>
    </w:p>
    <w:p w:rsidR="00332858" w:rsidRPr="00D1214D" w:rsidRDefault="004602FC" w:rsidP="00C52634">
      <w:pPr>
        <w:pStyle w:val="Pagrindiniotekstotrauka31"/>
        <w:spacing w:after="0"/>
        <w:ind w:left="0" w:firstLine="426"/>
        <w:jc w:val="both"/>
        <w:rPr>
          <w:sz w:val="24"/>
        </w:rPr>
      </w:pPr>
      <w:r w:rsidRPr="00D1214D">
        <w:rPr>
          <w:sz w:val="24"/>
        </w:rPr>
        <w:lastRenderedPageBreak/>
        <w:t>9</w:t>
      </w:r>
      <w:r w:rsidR="00C52634" w:rsidRPr="00D1214D">
        <w:rPr>
          <w:sz w:val="24"/>
        </w:rPr>
        <w:t>1</w:t>
      </w:r>
      <w:r w:rsidRPr="00D1214D">
        <w:rPr>
          <w:sz w:val="24"/>
        </w:rPr>
        <w:t xml:space="preserve">. </w:t>
      </w:r>
      <w:r w:rsidR="00332858" w:rsidRPr="00D1214D">
        <w:rPr>
          <w:sz w:val="24"/>
        </w:rPr>
        <w:t xml:space="preserve">Asmuo, norintis susipažinti su </w:t>
      </w:r>
      <w:r w:rsidR="002A5F10" w:rsidRPr="00D1214D">
        <w:rPr>
          <w:sz w:val="24"/>
        </w:rPr>
        <w:t>S</w:t>
      </w:r>
      <w:r w:rsidR="00332858" w:rsidRPr="00D1214D">
        <w:rPr>
          <w:sz w:val="24"/>
        </w:rPr>
        <w:t xml:space="preserve">avivaldybės </w:t>
      </w:r>
      <w:r w:rsidR="007E65DE" w:rsidRPr="00D1214D">
        <w:rPr>
          <w:sz w:val="24"/>
          <w:szCs w:val="24"/>
        </w:rPr>
        <w:t>administracijos</w:t>
      </w:r>
      <w:r w:rsidR="007E65DE" w:rsidRPr="00D1214D">
        <w:rPr>
          <w:sz w:val="24"/>
        </w:rPr>
        <w:t xml:space="preserve"> </w:t>
      </w:r>
      <w:r w:rsidR="00332858" w:rsidRPr="00D1214D">
        <w:rPr>
          <w:sz w:val="24"/>
        </w:rPr>
        <w:t xml:space="preserve">veiklos dokumentais, prie kurių priėjimas neribojamas, turi kreiptis į </w:t>
      </w:r>
      <w:r w:rsidR="007E65DE" w:rsidRPr="00D1214D">
        <w:rPr>
          <w:sz w:val="24"/>
        </w:rPr>
        <w:t xml:space="preserve">Savivaldybės </w:t>
      </w:r>
      <w:r w:rsidR="007E65DE" w:rsidRPr="00D1214D">
        <w:rPr>
          <w:sz w:val="24"/>
          <w:szCs w:val="24"/>
        </w:rPr>
        <w:t>administracijos</w:t>
      </w:r>
      <w:r w:rsidR="007E65DE" w:rsidRPr="00D1214D">
        <w:rPr>
          <w:sz w:val="24"/>
        </w:rPr>
        <w:t xml:space="preserve"> </w:t>
      </w:r>
      <w:r w:rsidR="00332858" w:rsidRPr="00D1214D">
        <w:rPr>
          <w:sz w:val="24"/>
        </w:rPr>
        <w:t xml:space="preserve">Bendrąjį skyrių. Asmuo neprivalo nurodyti susipažinimo su dokumentais priežasčių. </w:t>
      </w:r>
    </w:p>
    <w:p w:rsidR="00332858" w:rsidRPr="00D1214D" w:rsidRDefault="002A5F10" w:rsidP="00C52634">
      <w:pPr>
        <w:pStyle w:val="Pagrindiniotekstotrauka31"/>
        <w:spacing w:after="0"/>
        <w:ind w:left="0" w:firstLine="426"/>
        <w:jc w:val="both"/>
        <w:rPr>
          <w:sz w:val="24"/>
        </w:rPr>
      </w:pPr>
      <w:r w:rsidRPr="00D1214D">
        <w:rPr>
          <w:sz w:val="24"/>
        </w:rPr>
        <w:t>9</w:t>
      </w:r>
      <w:r w:rsidR="00C52634" w:rsidRPr="00D1214D">
        <w:rPr>
          <w:sz w:val="24"/>
        </w:rPr>
        <w:t>2</w:t>
      </w:r>
      <w:r w:rsidRPr="00D1214D">
        <w:rPr>
          <w:sz w:val="24"/>
        </w:rPr>
        <w:t xml:space="preserve">. </w:t>
      </w:r>
      <w:r w:rsidR="00332858" w:rsidRPr="00D1214D">
        <w:rPr>
          <w:sz w:val="24"/>
        </w:rPr>
        <w:t>Dokumentai ir jų paieškos priemonės asmeniui susipažinti pateikiami nemokamai. Kai asmens prašymu pagaminamos dokumentų kopijos, asmuo neturi padengti su dokumentų kopijavimu susijusias išlaidas.</w:t>
      </w:r>
    </w:p>
    <w:p w:rsidR="00332858" w:rsidRPr="00D1214D" w:rsidRDefault="002A5F10" w:rsidP="00402EB9">
      <w:pPr>
        <w:pStyle w:val="Pagrindiniotekstotrauka31"/>
        <w:spacing w:after="0"/>
        <w:ind w:left="0" w:firstLine="426"/>
        <w:jc w:val="both"/>
        <w:rPr>
          <w:sz w:val="24"/>
        </w:rPr>
      </w:pPr>
      <w:r w:rsidRPr="00D1214D">
        <w:rPr>
          <w:sz w:val="24"/>
        </w:rPr>
        <w:t>9</w:t>
      </w:r>
      <w:r w:rsidR="00402EB9" w:rsidRPr="00D1214D">
        <w:rPr>
          <w:sz w:val="24"/>
        </w:rPr>
        <w:t>3</w:t>
      </w:r>
      <w:r w:rsidRPr="00D1214D">
        <w:rPr>
          <w:sz w:val="24"/>
        </w:rPr>
        <w:t xml:space="preserve">. </w:t>
      </w:r>
      <w:r w:rsidR="00332858" w:rsidRPr="00D1214D">
        <w:rPr>
          <w:sz w:val="24"/>
        </w:rPr>
        <w:t>Savivaldybė</w:t>
      </w:r>
      <w:r w:rsidR="007E65DE" w:rsidRPr="00D1214D">
        <w:rPr>
          <w:sz w:val="24"/>
        </w:rPr>
        <w:t xml:space="preserve">s </w:t>
      </w:r>
      <w:r w:rsidR="007E65DE" w:rsidRPr="00D1214D">
        <w:rPr>
          <w:sz w:val="24"/>
          <w:szCs w:val="24"/>
        </w:rPr>
        <w:t>administracija</w:t>
      </w:r>
      <w:r w:rsidR="00332858" w:rsidRPr="00D1214D">
        <w:rPr>
          <w:sz w:val="24"/>
        </w:rPr>
        <w:t xml:space="preserve"> teikia viešąją informaciją, taip pat turimą privačią informaciją, išskyrus įstatymų nustatytus atvejus, kai privati informacija neteikiama.</w:t>
      </w:r>
    </w:p>
    <w:p w:rsidR="00332858" w:rsidRPr="00D1214D" w:rsidRDefault="002A5F10" w:rsidP="00402EB9">
      <w:pPr>
        <w:pStyle w:val="Pagrindiniotekstotrauka31"/>
        <w:spacing w:after="0"/>
        <w:ind w:left="0" w:firstLine="426"/>
        <w:jc w:val="both"/>
        <w:rPr>
          <w:sz w:val="24"/>
        </w:rPr>
      </w:pPr>
      <w:r w:rsidRPr="00D1214D">
        <w:rPr>
          <w:sz w:val="24"/>
        </w:rPr>
        <w:t>9</w:t>
      </w:r>
      <w:r w:rsidR="00402EB9" w:rsidRPr="00D1214D">
        <w:rPr>
          <w:sz w:val="24"/>
        </w:rPr>
        <w:t>4</w:t>
      </w:r>
      <w:r w:rsidRPr="00D1214D">
        <w:rPr>
          <w:sz w:val="24"/>
        </w:rPr>
        <w:t xml:space="preserve">. </w:t>
      </w:r>
      <w:r w:rsidR="00332858" w:rsidRPr="00D1214D">
        <w:rPr>
          <w:sz w:val="24"/>
        </w:rPr>
        <w:t xml:space="preserve">Informacija, kurią rengiant nereikia kaupti papildomų duomenų, viešosios informacijos rengėjams ir (ar) platintojams pateikiama ne vėliau kaip per </w:t>
      </w:r>
      <w:r w:rsidR="006D7A88" w:rsidRPr="00D1214D">
        <w:rPr>
          <w:sz w:val="24"/>
        </w:rPr>
        <w:t>1</w:t>
      </w:r>
      <w:r w:rsidRPr="00D1214D">
        <w:rPr>
          <w:sz w:val="24"/>
        </w:rPr>
        <w:t xml:space="preserve"> </w:t>
      </w:r>
      <w:r w:rsidR="00332858" w:rsidRPr="00D1214D">
        <w:rPr>
          <w:sz w:val="24"/>
        </w:rPr>
        <w:t>darbo dien</w:t>
      </w:r>
      <w:r w:rsidR="00A56C8B" w:rsidRPr="00D1214D">
        <w:rPr>
          <w:sz w:val="24"/>
        </w:rPr>
        <w:t>ą</w:t>
      </w:r>
      <w:r w:rsidR="00332858" w:rsidRPr="00D1214D">
        <w:rPr>
          <w:sz w:val="24"/>
        </w:rPr>
        <w:t>, o informacija, kurią rengiant reikia kaupti papildomus duomenis, – ne vėliau kaip per 5 darbo dienas.</w:t>
      </w:r>
    </w:p>
    <w:p w:rsidR="00332858" w:rsidRPr="00D1214D" w:rsidRDefault="00410E7B" w:rsidP="00402EB9">
      <w:pPr>
        <w:pStyle w:val="Pagrindiniotekstotrauka31"/>
        <w:spacing w:after="0"/>
        <w:ind w:left="426"/>
        <w:jc w:val="both"/>
        <w:rPr>
          <w:sz w:val="24"/>
        </w:rPr>
      </w:pPr>
      <w:r w:rsidRPr="00D1214D">
        <w:rPr>
          <w:sz w:val="24"/>
        </w:rPr>
        <w:t>9</w:t>
      </w:r>
      <w:r w:rsidR="00402EB9" w:rsidRPr="00D1214D">
        <w:rPr>
          <w:sz w:val="24"/>
        </w:rPr>
        <w:t>5</w:t>
      </w:r>
      <w:r w:rsidRPr="00D1214D">
        <w:rPr>
          <w:sz w:val="24"/>
        </w:rPr>
        <w:t xml:space="preserve">. </w:t>
      </w:r>
      <w:r w:rsidR="00332858" w:rsidRPr="00D1214D">
        <w:rPr>
          <w:sz w:val="24"/>
        </w:rPr>
        <w:t>Savivaldybės viešoji informacija yra nemokama.</w:t>
      </w:r>
    </w:p>
    <w:p w:rsidR="00332858" w:rsidRPr="00D1214D" w:rsidRDefault="00632081" w:rsidP="00402EB9">
      <w:pPr>
        <w:pStyle w:val="Pagrindiniotekstotrauka31"/>
        <w:spacing w:after="0"/>
        <w:ind w:left="0" w:firstLine="426"/>
        <w:jc w:val="both"/>
        <w:rPr>
          <w:sz w:val="24"/>
        </w:rPr>
      </w:pPr>
      <w:r w:rsidRPr="00D1214D">
        <w:rPr>
          <w:sz w:val="24"/>
        </w:rPr>
        <w:t>9</w:t>
      </w:r>
      <w:r w:rsidR="00402EB9" w:rsidRPr="00D1214D">
        <w:rPr>
          <w:sz w:val="24"/>
        </w:rPr>
        <w:t>6</w:t>
      </w:r>
      <w:r w:rsidRPr="00D1214D">
        <w:rPr>
          <w:sz w:val="24"/>
        </w:rPr>
        <w:t xml:space="preserve">. </w:t>
      </w:r>
      <w:r w:rsidR="00332858" w:rsidRPr="00D1214D">
        <w:rPr>
          <w:sz w:val="24"/>
        </w:rPr>
        <w:t>Savivaldybė</w:t>
      </w:r>
      <w:r w:rsidR="007E65DE" w:rsidRPr="00D1214D">
        <w:rPr>
          <w:sz w:val="24"/>
        </w:rPr>
        <w:t xml:space="preserve">s </w:t>
      </w:r>
      <w:r w:rsidR="007E65DE" w:rsidRPr="00D1214D">
        <w:rPr>
          <w:sz w:val="24"/>
          <w:szCs w:val="24"/>
        </w:rPr>
        <w:t>administracija</w:t>
      </w:r>
      <w:r w:rsidR="00332858" w:rsidRPr="00D1214D">
        <w:rPr>
          <w:sz w:val="24"/>
        </w:rPr>
        <w:t xml:space="preserve"> neteikia viešosios informacijos rengėjams ir (ar) platintojams, kitiems asmenims tokios informacijos, kuri pagal įstatymus yra valstybės, tarnybos, profesinė paslaptis.</w:t>
      </w:r>
    </w:p>
    <w:p w:rsidR="00332858" w:rsidRPr="00D1214D" w:rsidRDefault="00632081" w:rsidP="00402EB9">
      <w:pPr>
        <w:pStyle w:val="Pagrindiniotekstotrauka31"/>
        <w:spacing w:after="0"/>
        <w:ind w:left="0" w:firstLine="426"/>
        <w:jc w:val="both"/>
        <w:rPr>
          <w:sz w:val="24"/>
        </w:rPr>
      </w:pPr>
      <w:r w:rsidRPr="00D1214D">
        <w:rPr>
          <w:sz w:val="24"/>
        </w:rPr>
        <w:t>9</w:t>
      </w:r>
      <w:r w:rsidR="00402EB9" w:rsidRPr="00D1214D">
        <w:rPr>
          <w:sz w:val="24"/>
        </w:rPr>
        <w:t>7</w:t>
      </w:r>
      <w:r w:rsidRPr="00D1214D">
        <w:rPr>
          <w:sz w:val="24"/>
        </w:rPr>
        <w:t xml:space="preserve">. </w:t>
      </w:r>
      <w:r w:rsidR="00332858" w:rsidRPr="00D1214D">
        <w:rPr>
          <w:sz w:val="24"/>
        </w:rPr>
        <w:t>Neteikiama ir ta informacija, kurią teikti draudžia įstatymai, nes jos suteikimas pakenktų valstybės saugumo ir gynybos interesams, baudžiamajam asmenų persekiojimui, pažeistų valstybės teritorijos vientisumą ar viešąją tvarką arba jos nesuteikimas užkirstų kelią sunkiems teisės pažeidimams ar  būtų labai svarbus žmonių sveikatai apsaugoti.</w:t>
      </w:r>
    </w:p>
    <w:p w:rsidR="00332858" w:rsidRPr="00D1214D" w:rsidRDefault="00632081" w:rsidP="00402EB9">
      <w:pPr>
        <w:pStyle w:val="Pagrindiniotekstotrauka31"/>
        <w:spacing w:after="0"/>
        <w:ind w:left="0" w:firstLine="426"/>
        <w:jc w:val="both"/>
        <w:rPr>
          <w:sz w:val="24"/>
        </w:rPr>
      </w:pPr>
      <w:r w:rsidRPr="00D1214D">
        <w:rPr>
          <w:sz w:val="24"/>
        </w:rPr>
        <w:t>9</w:t>
      </w:r>
      <w:r w:rsidR="00402EB9" w:rsidRPr="00D1214D">
        <w:rPr>
          <w:sz w:val="24"/>
        </w:rPr>
        <w:t>8</w:t>
      </w:r>
      <w:r w:rsidRPr="00D1214D">
        <w:rPr>
          <w:sz w:val="24"/>
        </w:rPr>
        <w:t xml:space="preserve">. </w:t>
      </w:r>
      <w:r w:rsidR="00332858" w:rsidRPr="00D1214D">
        <w:rPr>
          <w:sz w:val="24"/>
        </w:rPr>
        <w:t xml:space="preserve">Savivaldybės </w:t>
      </w:r>
      <w:r w:rsidR="007E65DE" w:rsidRPr="00D1214D">
        <w:rPr>
          <w:sz w:val="24"/>
          <w:szCs w:val="24"/>
        </w:rPr>
        <w:t>administracijos</w:t>
      </w:r>
      <w:r w:rsidR="007E65DE" w:rsidRPr="00D1214D">
        <w:rPr>
          <w:sz w:val="24"/>
        </w:rPr>
        <w:t xml:space="preserve"> </w:t>
      </w:r>
      <w:r w:rsidR="00332858" w:rsidRPr="00D1214D">
        <w:rPr>
          <w:sz w:val="24"/>
        </w:rPr>
        <w:t xml:space="preserve">darbuotojai viešąją informaciją viešosios informacijos rengėjams ar platintojams apie </w:t>
      </w:r>
      <w:r w:rsidRPr="00D1214D">
        <w:rPr>
          <w:sz w:val="24"/>
        </w:rPr>
        <w:t>S</w:t>
      </w:r>
      <w:r w:rsidR="00332858" w:rsidRPr="00D1214D">
        <w:rPr>
          <w:sz w:val="24"/>
        </w:rPr>
        <w:t xml:space="preserve">avivaldybės </w:t>
      </w:r>
      <w:r w:rsidR="007E65DE" w:rsidRPr="00D1214D">
        <w:rPr>
          <w:sz w:val="24"/>
          <w:szCs w:val="24"/>
        </w:rPr>
        <w:t>administracijos</w:t>
      </w:r>
      <w:r w:rsidR="007E65DE" w:rsidRPr="00D1214D">
        <w:rPr>
          <w:sz w:val="24"/>
        </w:rPr>
        <w:t xml:space="preserve"> </w:t>
      </w:r>
      <w:r w:rsidR="00332858" w:rsidRPr="00D1214D">
        <w:rPr>
          <w:sz w:val="24"/>
        </w:rPr>
        <w:t>veiklą gali teikti žodžiu arba raštu</w:t>
      </w:r>
      <w:r w:rsidR="00820BAB" w:rsidRPr="00D1214D">
        <w:rPr>
          <w:sz w:val="24"/>
        </w:rPr>
        <w:t>, jei ši informacija susijusi su jų kuruojamos veiklos sritimis</w:t>
      </w:r>
      <w:r w:rsidR="00332858" w:rsidRPr="00D1214D">
        <w:rPr>
          <w:sz w:val="24"/>
        </w:rPr>
        <w:t>.</w:t>
      </w:r>
    </w:p>
    <w:p w:rsidR="00332858" w:rsidRPr="00D1214D" w:rsidRDefault="00402EB9" w:rsidP="00402EB9">
      <w:pPr>
        <w:pStyle w:val="Pagrindiniotekstotrauka31"/>
        <w:tabs>
          <w:tab w:val="left" w:pos="426"/>
        </w:tabs>
        <w:spacing w:after="0"/>
        <w:ind w:left="0"/>
        <w:jc w:val="both"/>
        <w:rPr>
          <w:sz w:val="24"/>
        </w:rPr>
      </w:pPr>
      <w:r w:rsidRPr="00D1214D">
        <w:rPr>
          <w:sz w:val="24"/>
        </w:rPr>
        <w:tab/>
      </w:r>
      <w:r w:rsidR="00632081" w:rsidRPr="00D1214D">
        <w:rPr>
          <w:sz w:val="24"/>
        </w:rPr>
        <w:t>9</w:t>
      </w:r>
      <w:r w:rsidRPr="00D1214D">
        <w:rPr>
          <w:sz w:val="24"/>
        </w:rPr>
        <w:t>9</w:t>
      </w:r>
      <w:r w:rsidR="00632081" w:rsidRPr="00D1214D">
        <w:rPr>
          <w:sz w:val="24"/>
        </w:rPr>
        <w:t xml:space="preserve">. </w:t>
      </w:r>
      <w:r w:rsidR="00332858" w:rsidRPr="00D1214D">
        <w:rPr>
          <w:sz w:val="24"/>
        </w:rPr>
        <w:t xml:space="preserve">Su oficialiais </w:t>
      </w:r>
      <w:r w:rsidR="00632081" w:rsidRPr="00D1214D">
        <w:rPr>
          <w:sz w:val="24"/>
        </w:rPr>
        <w:t>S</w:t>
      </w:r>
      <w:r w:rsidR="00332858" w:rsidRPr="00D1214D">
        <w:rPr>
          <w:sz w:val="24"/>
        </w:rPr>
        <w:t xml:space="preserve">avivaldybės </w:t>
      </w:r>
      <w:r w:rsidR="009C0A88" w:rsidRPr="00D1214D">
        <w:rPr>
          <w:sz w:val="24"/>
          <w:szCs w:val="24"/>
        </w:rPr>
        <w:t>administracijos</w:t>
      </w:r>
      <w:r w:rsidR="009C0A88" w:rsidRPr="00D1214D">
        <w:rPr>
          <w:sz w:val="24"/>
        </w:rPr>
        <w:t xml:space="preserve"> </w:t>
      </w:r>
      <w:r w:rsidR="00332858" w:rsidRPr="00D1214D">
        <w:rPr>
          <w:sz w:val="24"/>
        </w:rPr>
        <w:t xml:space="preserve">veiklos dokumentais (originalais) viešosios informacijos rengėjus ar platintojus supažindina </w:t>
      </w:r>
      <w:r w:rsidR="00D22E94" w:rsidRPr="00D1214D">
        <w:rPr>
          <w:sz w:val="24"/>
        </w:rPr>
        <w:t>S</w:t>
      </w:r>
      <w:r w:rsidR="009B165C" w:rsidRPr="00D1214D">
        <w:rPr>
          <w:sz w:val="24"/>
        </w:rPr>
        <w:t>avivaldybės mero patarėjas ryšiams su visuomene</w:t>
      </w:r>
      <w:r w:rsidR="00332858" w:rsidRPr="00D1214D">
        <w:rPr>
          <w:sz w:val="24"/>
        </w:rPr>
        <w:t>.</w:t>
      </w:r>
    </w:p>
    <w:p w:rsidR="00332858" w:rsidRPr="00D1214D" w:rsidRDefault="00402EB9" w:rsidP="00402EB9">
      <w:pPr>
        <w:pStyle w:val="Pagrindiniotekstotrauka31"/>
        <w:tabs>
          <w:tab w:val="left" w:pos="426"/>
        </w:tabs>
        <w:spacing w:after="0"/>
        <w:ind w:left="0"/>
        <w:jc w:val="both"/>
        <w:rPr>
          <w:sz w:val="24"/>
        </w:rPr>
      </w:pPr>
      <w:r w:rsidRPr="00D1214D">
        <w:rPr>
          <w:sz w:val="24"/>
        </w:rPr>
        <w:tab/>
        <w:t>100</w:t>
      </w:r>
      <w:r w:rsidR="00D22E94" w:rsidRPr="00D1214D">
        <w:rPr>
          <w:sz w:val="24"/>
        </w:rPr>
        <w:t xml:space="preserve">. </w:t>
      </w:r>
      <w:r w:rsidR="00332858" w:rsidRPr="00D1214D">
        <w:rPr>
          <w:sz w:val="24"/>
        </w:rPr>
        <w:t xml:space="preserve">Savivaldybės </w:t>
      </w:r>
      <w:r w:rsidR="009C0A88" w:rsidRPr="00D1214D">
        <w:rPr>
          <w:sz w:val="24"/>
          <w:szCs w:val="24"/>
        </w:rPr>
        <w:t>administracijos</w:t>
      </w:r>
      <w:r w:rsidR="009C0A88" w:rsidRPr="00D1214D">
        <w:rPr>
          <w:sz w:val="24"/>
        </w:rPr>
        <w:t xml:space="preserve"> </w:t>
      </w:r>
      <w:r w:rsidR="00332858" w:rsidRPr="00D1214D">
        <w:rPr>
          <w:sz w:val="24"/>
        </w:rPr>
        <w:t xml:space="preserve">dokumentų, esančių </w:t>
      </w:r>
      <w:r w:rsidR="009C0A88" w:rsidRPr="00D1214D">
        <w:rPr>
          <w:sz w:val="24"/>
        </w:rPr>
        <w:t>s</w:t>
      </w:r>
      <w:r w:rsidR="00332858" w:rsidRPr="00D1214D">
        <w:rPr>
          <w:sz w:val="24"/>
        </w:rPr>
        <w:t>avivaldybės internet</w:t>
      </w:r>
      <w:r w:rsidR="009C0A88" w:rsidRPr="00D1214D">
        <w:rPr>
          <w:sz w:val="24"/>
        </w:rPr>
        <w:t>o</w:t>
      </w:r>
      <w:r w:rsidR="00332858" w:rsidRPr="00D1214D">
        <w:rPr>
          <w:sz w:val="24"/>
        </w:rPr>
        <w:t xml:space="preserve"> svetainėje kopijos, kurioms nebūtinas patvirtinimas, nekopijuojamos.</w:t>
      </w:r>
    </w:p>
    <w:p w:rsidR="00A62EF2" w:rsidRPr="00D1214D" w:rsidRDefault="00402EB9" w:rsidP="00402EB9">
      <w:pPr>
        <w:pStyle w:val="Pagrindiniotekstotrauka31"/>
        <w:tabs>
          <w:tab w:val="left" w:pos="426"/>
        </w:tabs>
        <w:spacing w:after="0"/>
        <w:ind w:left="0"/>
        <w:jc w:val="both"/>
        <w:rPr>
          <w:sz w:val="24"/>
        </w:rPr>
      </w:pPr>
      <w:r w:rsidRPr="00D1214D">
        <w:rPr>
          <w:sz w:val="24"/>
        </w:rPr>
        <w:tab/>
        <w:t>101</w:t>
      </w:r>
      <w:r w:rsidR="00D22E94" w:rsidRPr="00D1214D">
        <w:rPr>
          <w:sz w:val="24"/>
        </w:rPr>
        <w:t xml:space="preserve">. </w:t>
      </w:r>
      <w:r w:rsidR="00A62EF2" w:rsidRPr="00D1214D">
        <w:rPr>
          <w:sz w:val="24"/>
        </w:rPr>
        <w:t xml:space="preserve">Savivaldybės </w:t>
      </w:r>
      <w:r w:rsidR="009C0A88" w:rsidRPr="00D1214D">
        <w:rPr>
          <w:sz w:val="24"/>
          <w:szCs w:val="24"/>
        </w:rPr>
        <w:t>administracijos</w:t>
      </w:r>
      <w:r w:rsidR="009C0A88" w:rsidRPr="00D1214D">
        <w:rPr>
          <w:sz w:val="24"/>
        </w:rPr>
        <w:t xml:space="preserve"> </w:t>
      </w:r>
      <w:r w:rsidR="00A62EF2" w:rsidRPr="00D1214D">
        <w:rPr>
          <w:sz w:val="24"/>
        </w:rPr>
        <w:t xml:space="preserve">padalinių parengtas oficialių </w:t>
      </w:r>
      <w:r w:rsidR="009B165C" w:rsidRPr="00D1214D">
        <w:rPr>
          <w:sz w:val="24"/>
        </w:rPr>
        <w:t>s</w:t>
      </w:r>
      <w:r w:rsidR="00A62EF2" w:rsidRPr="00D1214D">
        <w:rPr>
          <w:sz w:val="24"/>
        </w:rPr>
        <w:t xml:space="preserve">avivaldybės dokumentų kopijas ir šio tvarkos aprašo nustatyta tvarka parengtą ir užregistruotą lydraštį viešosios informacijos rengėjams ar platintojams perduoda </w:t>
      </w:r>
      <w:r w:rsidR="009C0A88" w:rsidRPr="00D1214D">
        <w:rPr>
          <w:sz w:val="24"/>
        </w:rPr>
        <w:t xml:space="preserve">Savivaldybės </w:t>
      </w:r>
      <w:r w:rsidR="009C0A88" w:rsidRPr="00D1214D">
        <w:rPr>
          <w:sz w:val="24"/>
          <w:szCs w:val="24"/>
        </w:rPr>
        <w:t>administracijos</w:t>
      </w:r>
      <w:r w:rsidR="009C0A88" w:rsidRPr="00D1214D">
        <w:rPr>
          <w:sz w:val="24"/>
        </w:rPr>
        <w:t xml:space="preserve"> </w:t>
      </w:r>
      <w:r w:rsidR="00A62EF2" w:rsidRPr="00D1214D">
        <w:rPr>
          <w:sz w:val="24"/>
        </w:rPr>
        <w:t>Bendrasis skyrius</w:t>
      </w:r>
      <w:r w:rsidR="009C0A88" w:rsidRPr="00D1214D">
        <w:rPr>
          <w:sz w:val="24"/>
        </w:rPr>
        <w:t>.</w:t>
      </w:r>
    </w:p>
    <w:p w:rsidR="00B631FF" w:rsidRPr="00D1214D" w:rsidRDefault="00A62EF2" w:rsidP="007254D8">
      <w:pPr>
        <w:pStyle w:val="Pagrindiniotekstotrauka31"/>
        <w:tabs>
          <w:tab w:val="left" w:pos="900"/>
        </w:tabs>
        <w:spacing w:after="0"/>
        <w:ind w:left="0"/>
        <w:jc w:val="both"/>
        <w:rPr>
          <w:b/>
          <w:sz w:val="24"/>
        </w:rPr>
      </w:pPr>
      <w:r w:rsidRPr="00D1214D">
        <w:rPr>
          <w:b/>
          <w:sz w:val="24"/>
        </w:rPr>
        <w:t xml:space="preserve">                    </w:t>
      </w:r>
    </w:p>
    <w:p w:rsidR="007F7501" w:rsidRPr="00D1214D" w:rsidRDefault="007F7501" w:rsidP="007254D8">
      <w:pPr>
        <w:pStyle w:val="Antrat1"/>
        <w:numPr>
          <w:ilvl w:val="0"/>
          <w:numId w:val="0"/>
        </w:numPr>
        <w:tabs>
          <w:tab w:val="left" w:pos="1296"/>
        </w:tabs>
        <w:spacing w:before="0" w:after="0"/>
        <w:ind w:left="1800"/>
        <w:rPr>
          <w:rFonts w:ascii="Times New Roman" w:hAnsi="Times New Roman" w:cs="Times New Roman"/>
        </w:rPr>
      </w:pPr>
      <w:r w:rsidRPr="00D1214D">
        <w:rPr>
          <w:rFonts w:ascii="Times New Roman" w:hAnsi="Times New Roman" w:cs="Times New Roman"/>
        </w:rPr>
        <w:t xml:space="preserve">                                       IX SKYRIUS</w:t>
      </w:r>
    </w:p>
    <w:p w:rsidR="0006178E" w:rsidRPr="00D1214D" w:rsidRDefault="0006178E" w:rsidP="007254D8">
      <w:pPr>
        <w:pStyle w:val="Pagrindiniotekstotrauka31"/>
        <w:tabs>
          <w:tab w:val="left" w:pos="900"/>
        </w:tabs>
        <w:spacing w:after="0"/>
        <w:ind w:left="0"/>
        <w:jc w:val="center"/>
        <w:rPr>
          <w:b/>
          <w:sz w:val="24"/>
        </w:rPr>
      </w:pPr>
      <w:r w:rsidRPr="00D1214D">
        <w:rPr>
          <w:b/>
          <w:sz w:val="24"/>
        </w:rPr>
        <w:t>INFORMACIJOS APIE PAŽEIDIMUS TEIKIMAS</w:t>
      </w:r>
    </w:p>
    <w:p w:rsidR="00B631FF" w:rsidRPr="00D1214D" w:rsidRDefault="00B631FF" w:rsidP="007254D8">
      <w:pPr>
        <w:pStyle w:val="Pagrindiniotekstotrauka31"/>
        <w:tabs>
          <w:tab w:val="left" w:pos="900"/>
        </w:tabs>
        <w:spacing w:after="0"/>
        <w:ind w:left="0"/>
        <w:jc w:val="center"/>
        <w:rPr>
          <w:b/>
          <w:sz w:val="24"/>
        </w:rPr>
      </w:pPr>
    </w:p>
    <w:p w:rsidR="00A62EF2" w:rsidRPr="00D1214D" w:rsidRDefault="00913B50" w:rsidP="007254D8">
      <w:pPr>
        <w:pStyle w:val="Pagrindiniotekstotrauka31"/>
        <w:tabs>
          <w:tab w:val="left" w:pos="426"/>
          <w:tab w:val="left" w:pos="993"/>
        </w:tabs>
        <w:spacing w:after="0"/>
        <w:ind w:left="0" w:firstLine="426"/>
        <w:jc w:val="both"/>
        <w:rPr>
          <w:sz w:val="24"/>
          <w:szCs w:val="24"/>
        </w:rPr>
      </w:pPr>
      <w:r w:rsidRPr="00D1214D">
        <w:rPr>
          <w:sz w:val="24"/>
        </w:rPr>
        <w:t>10</w:t>
      </w:r>
      <w:r w:rsidR="00402EB9" w:rsidRPr="00D1214D">
        <w:rPr>
          <w:sz w:val="24"/>
        </w:rPr>
        <w:t>2</w:t>
      </w:r>
      <w:r w:rsidRPr="00D1214D">
        <w:rPr>
          <w:sz w:val="24"/>
        </w:rPr>
        <w:t xml:space="preserve">. </w:t>
      </w:r>
      <w:r w:rsidR="003D073D" w:rsidRPr="00D1214D">
        <w:rPr>
          <w:sz w:val="24"/>
          <w:szCs w:val="24"/>
        </w:rPr>
        <w:t>Asm</w:t>
      </w:r>
      <w:r w:rsidR="001C69F7" w:rsidRPr="00D1214D">
        <w:rPr>
          <w:sz w:val="24"/>
          <w:szCs w:val="24"/>
        </w:rPr>
        <w:t>enys</w:t>
      </w:r>
      <w:r w:rsidR="003D073D" w:rsidRPr="00D1214D">
        <w:rPr>
          <w:sz w:val="24"/>
          <w:szCs w:val="24"/>
        </w:rPr>
        <w:t xml:space="preserve"> informaciją gali pateikti nenurodydam</w:t>
      </w:r>
      <w:r w:rsidR="001C69F7" w:rsidRPr="00D1214D">
        <w:rPr>
          <w:sz w:val="24"/>
          <w:szCs w:val="24"/>
        </w:rPr>
        <w:t>i</w:t>
      </w:r>
      <w:r w:rsidR="003D073D" w:rsidRPr="00D1214D">
        <w:rPr>
          <w:sz w:val="24"/>
          <w:szCs w:val="24"/>
        </w:rPr>
        <w:t xml:space="preserve"> savo vardo, pavardės ir (ar) kontaktinių duomenų. </w:t>
      </w:r>
      <w:r w:rsidR="009B165C" w:rsidRPr="00D1214D">
        <w:rPr>
          <w:sz w:val="24"/>
          <w:szCs w:val="24"/>
        </w:rPr>
        <w:t>Savivaldybės a</w:t>
      </w:r>
      <w:r w:rsidR="003D073D" w:rsidRPr="00D1214D">
        <w:rPr>
          <w:sz w:val="24"/>
          <w:szCs w:val="24"/>
        </w:rPr>
        <w:t>dministracijos direktorius turi teisę priimti sprendimą nenagrinėti anonimiškai pateiktos informacijos.</w:t>
      </w:r>
    </w:p>
    <w:p w:rsidR="00E5521D" w:rsidRPr="00D1214D" w:rsidRDefault="00913B50" w:rsidP="007254D8">
      <w:pPr>
        <w:pStyle w:val="nospacing"/>
        <w:tabs>
          <w:tab w:val="left" w:pos="426"/>
          <w:tab w:val="left" w:pos="567"/>
          <w:tab w:val="left" w:pos="993"/>
        </w:tabs>
        <w:spacing w:before="0" w:beforeAutospacing="0" w:after="0" w:afterAutospacing="0"/>
        <w:ind w:firstLine="426"/>
        <w:jc w:val="both"/>
      </w:pPr>
      <w:r w:rsidRPr="00D1214D">
        <w:t>10</w:t>
      </w:r>
      <w:r w:rsidR="00402EB9" w:rsidRPr="00D1214D">
        <w:t>3</w:t>
      </w:r>
      <w:r w:rsidRPr="00D1214D">
        <w:t xml:space="preserve">. </w:t>
      </w:r>
      <w:r w:rsidR="003D073D" w:rsidRPr="00D1214D">
        <w:t xml:space="preserve">Gaunama informacija telefonu </w:t>
      </w:r>
      <w:r w:rsidR="00E5521D" w:rsidRPr="00D1214D">
        <w:rPr>
          <w:rFonts w:eastAsia="Times New Roman"/>
          <w:bCs/>
          <w:lang w:eastAsia="ar-SA"/>
        </w:rPr>
        <w:t xml:space="preserve">+370 347 69 517 </w:t>
      </w:r>
      <w:r w:rsidR="003D073D" w:rsidRPr="00D1214D">
        <w:t>fiksuojama garso įrašu. Asmuo, prieš jam pateikiant informaciją telefonu, turi būti informuojamas apie teikiamos informacijos fiksavimą įrašant telefono pokalbį, apie tokio įrašymo tikslą.</w:t>
      </w:r>
      <w:r w:rsidR="00E5521D" w:rsidRPr="00D1214D">
        <w:t xml:space="preserve"> Informacija taip pat gali būti teikiama el.p. </w:t>
      </w:r>
      <w:hyperlink r:id="rId12" w:history="1">
        <w:r w:rsidR="00E5521D" w:rsidRPr="00D1214D">
          <w:rPr>
            <w:rStyle w:val="Hipersaitas"/>
            <w:color w:val="auto"/>
            <w:lang w:val="lt-LT"/>
          </w:rPr>
          <w:t>informacija</w:t>
        </w:r>
        <w:r w:rsidR="00E5521D" w:rsidRPr="00D1214D">
          <w:rPr>
            <w:rStyle w:val="Hipersaitas"/>
            <w:color w:val="auto"/>
            <w:lang w:val="fr-FR"/>
          </w:rPr>
          <w:t>@kedainiai.lt</w:t>
        </w:r>
      </w:hyperlink>
    </w:p>
    <w:p w:rsidR="00F449EC" w:rsidRPr="00D1214D" w:rsidRDefault="00913B50" w:rsidP="007254D8">
      <w:pPr>
        <w:pStyle w:val="nospacing"/>
        <w:tabs>
          <w:tab w:val="left" w:pos="426"/>
          <w:tab w:val="left" w:pos="567"/>
          <w:tab w:val="left" w:pos="993"/>
        </w:tabs>
        <w:spacing w:before="0" w:beforeAutospacing="0" w:after="0" w:afterAutospacing="0"/>
        <w:ind w:firstLine="426"/>
        <w:jc w:val="both"/>
      </w:pPr>
      <w:r w:rsidRPr="00D1214D">
        <w:t>10</w:t>
      </w:r>
      <w:r w:rsidR="00402EB9" w:rsidRPr="00D1214D">
        <w:t>4</w:t>
      </w:r>
      <w:r w:rsidRPr="00D1214D">
        <w:t xml:space="preserve">. </w:t>
      </w:r>
      <w:r w:rsidR="00F449EC" w:rsidRPr="00D1214D">
        <w:t>Savivaldyb</w:t>
      </w:r>
      <w:r w:rsidR="005F38F3" w:rsidRPr="00D1214D">
        <w:t>ės</w:t>
      </w:r>
      <w:r w:rsidR="00F449EC" w:rsidRPr="00D1214D">
        <w:t xml:space="preserve"> </w:t>
      </w:r>
      <w:r w:rsidR="005F38F3" w:rsidRPr="00D1214D">
        <w:t xml:space="preserve">administracijai </w:t>
      </w:r>
      <w:r w:rsidR="00F449EC" w:rsidRPr="00D1214D">
        <w:t xml:space="preserve">pateiktą informaciją tvarko </w:t>
      </w:r>
      <w:r w:rsidRPr="00D1214D">
        <w:t>S</w:t>
      </w:r>
      <w:r w:rsidR="009B165C" w:rsidRPr="00D1214D">
        <w:t>avivaldybės a</w:t>
      </w:r>
      <w:r w:rsidR="00F449EC" w:rsidRPr="00D1214D">
        <w:t>dministracijos direktoriaus įgaliotas asmuo. Gaut</w:t>
      </w:r>
      <w:r w:rsidR="004F1BF7" w:rsidRPr="00D1214D">
        <w:t>ą</w:t>
      </w:r>
      <w:r w:rsidR="00F449EC" w:rsidRPr="00D1214D">
        <w:t xml:space="preserve"> informacij</w:t>
      </w:r>
      <w:r w:rsidR="004F1BF7" w:rsidRPr="00D1214D">
        <w:t>ą</w:t>
      </w:r>
      <w:r w:rsidR="00F449EC" w:rsidRPr="00D1214D">
        <w:t xml:space="preserve"> ne vėliau kaip </w:t>
      </w:r>
      <w:r w:rsidR="001C69F7" w:rsidRPr="00D1214D">
        <w:t>kitą</w:t>
      </w:r>
      <w:r w:rsidR="00F449EC" w:rsidRPr="00D1214D">
        <w:t xml:space="preserve"> darbo dieną</w:t>
      </w:r>
      <w:r w:rsidR="004D4450" w:rsidRPr="00D1214D">
        <w:t xml:space="preserve"> įgaliota</w:t>
      </w:r>
      <w:r w:rsidR="00D36956" w:rsidRPr="00D1214D">
        <w:t>s</w:t>
      </w:r>
      <w:r w:rsidR="004D4450" w:rsidRPr="00D1214D">
        <w:t xml:space="preserve"> asmuo perduoda </w:t>
      </w:r>
      <w:r w:rsidR="00907BEA" w:rsidRPr="00D1214D">
        <w:t>S</w:t>
      </w:r>
      <w:r w:rsidR="009B165C" w:rsidRPr="00D1214D">
        <w:t>avivaldybės a</w:t>
      </w:r>
      <w:r w:rsidR="004D4450" w:rsidRPr="00D1214D">
        <w:t>dministracijos direktoriui</w:t>
      </w:r>
      <w:r w:rsidR="00D36956" w:rsidRPr="00D1214D">
        <w:t>.</w:t>
      </w:r>
      <w:r w:rsidR="00F449EC" w:rsidRPr="00D1214D">
        <w:t xml:space="preserve"> </w:t>
      </w:r>
    </w:p>
    <w:p w:rsidR="003D073D" w:rsidRPr="00D1214D" w:rsidRDefault="00913B50" w:rsidP="007254D8">
      <w:pPr>
        <w:pStyle w:val="nospacing"/>
        <w:tabs>
          <w:tab w:val="left" w:pos="426"/>
          <w:tab w:val="left" w:pos="993"/>
        </w:tabs>
        <w:spacing w:before="0" w:beforeAutospacing="0" w:after="0" w:afterAutospacing="0"/>
        <w:ind w:firstLine="426"/>
        <w:jc w:val="both"/>
      </w:pPr>
      <w:r w:rsidRPr="00D1214D">
        <w:t>10</w:t>
      </w:r>
      <w:r w:rsidR="00402EB9" w:rsidRPr="00D1214D">
        <w:t>5</w:t>
      </w:r>
      <w:r w:rsidRPr="00D1214D">
        <w:t xml:space="preserve">. </w:t>
      </w:r>
      <w:r w:rsidR="003D073D" w:rsidRPr="00D1214D">
        <w:t xml:space="preserve">Jeigu pateikta informacija nesusijusi su </w:t>
      </w:r>
      <w:r w:rsidR="00907BEA" w:rsidRPr="00D1214D">
        <w:t>S</w:t>
      </w:r>
      <w:r w:rsidR="003D073D" w:rsidRPr="00D1214D">
        <w:t xml:space="preserve">avivaldybės </w:t>
      </w:r>
      <w:r w:rsidR="005F38F3" w:rsidRPr="00D1214D">
        <w:t xml:space="preserve">administracijos </w:t>
      </w:r>
      <w:r w:rsidR="003D073D" w:rsidRPr="00D1214D">
        <w:t xml:space="preserve">kompetencija, </w:t>
      </w:r>
      <w:r w:rsidR="00907BEA" w:rsidRPr="00D1214D">
        <w:t>S</w:t>
      </w:r>
      <w:r w:rsidR="009B165C" w:rsidRPr="00D1214D">
        <w:t>avivaldybės a</w:t>
      </w:r>
      <w:r w:rsidR="003D073D" w:rsidRPr="00D1214D">
        <w:t>dministracijos direktori</w:t>
      </w:r>
      <w:r w:rsidR="009B165C" w:rsidRPr="00D1214D">
        <w:t>a</w:t>
      </w:r>
      <w:r w:rsidR="003D073D" w:rsidRPr="00D1214D">
        <w:t xml:space="preserve">us </w:t>
      </w:r>
      <w:r w:rsidR="00A66E39" w:rsidRPr="00D1214D">
        <w:t>sprendimu</w:t>
      </w:r>
      <w:r w:rsidR="003D073D" w:rsidRPr="00D1214D">
        <w:t xml:space="preserve"> jo įgaliotas asmuo per 5 darbo dienas nuo informacijos gavimo persiunčia ją nagrinėti pagal kompetenciją. </w:t>
      </w:r>
    </w:p>
    <w:p w:rsidR="00A5516E" w:rsidRPr="00D1214D" w:rsidRDefault="00913B50" w:rsidP="007254D8">
      <w:pPr>
        <w:pStyle w:val="nospacing"/>
        <w:tabs>
          <w:tab w:val="left" w:pos="426"/>
          <w:tab w:val="left" w:pos="993"/>
        </w:tabs>
        <w:spacing w:before="0" w:beforeAutospacing="0" w:after="0" w:afterAutospacing="0"/>
        <w:ind w:firstLine="426"/>
        <w:jc w:val="both"/>
      </w:pPr>
      <w:r w:rsidRPr="00D1214D">
        <w:t>10</w:t>
      </w:r>
      <w:r w:rsidR="00402EB9" w:rsidRPr="00D1214D">
        <w:t>6</w:t>
      </w:r>
      <w:r w:rsidRPr="00D1214D">
        <w:t xml:space="preserve">. </w:t>
      </w:r>
      <w:r w:rsidR="003D073D" w:rsidRPr="00D1214D">
        <w:t>Pateikti asmens duomenys tvarkomi laikantis Lietuvos Respublikos asmens duomenų teisinės apsaugos įstatymo.</w:t>
      </w:r>
    </w:p>
    <w:p w:rsidR="00F87FF7" w:rsidRPr="00D1214D" w:rsidRDefault="00913B50" w:rsidP="007254D8">
      <w:pPr>
        <w:pStyle w:val="nospacing"/>
        <w:tabs>
          <w:tab w:val="left" w:pos="426"/>
          <w:tab w:val="left" w:pos="993"/>
        </w:tabs>
        <w:spacing w:before="0" w:beforeAutospacing="0" w:after="0" w:afterAutospacing="0"/>
        <w:ind w:firstLine="426"/>
        <w:jc w:val="both"/>
      </w:pPr>
      <w:r w:rsidRPr="00D1214D">
        <w:t>10</w:t>
      </w:r>
      <w:r w:rsidR="00402EB9" w:rsidRPr="00D1214D">
        <w:t>7</w:t>
      </w:r>
      <w:r w:rsidRPr="00D1214D">
        <w:t xml:space="preserve">. </w:t>
      </w:r>
      <w:r w:rsidR="00A5516E" w:rsidRPr="00D1214D">
        <w:t>Įgaliotas asmuo privalo užtikrinti gautos inf</w:t>
      </w:r>
      <w:r w:rsidR="00572D48" w:rsidRPr="00D1214D">
        <w:t xml:space="preserve">ormacijos konfidencialumą tiek </w:t>
      </w:r>
      <w:r w:rsidR="00A5516E" w:rsidRPr="00D1214D">
        <w:t xml:space="preserve">darbo metu, tiek po </w:t>
      </w:r>
      <w:r w:rsidR="00572D48" w:rsidRPr="00D1214D">
        <w:t>j</w:t>
      </w:r>
      <w:r w:rsidR="00A5516E" w:rsidRPr="00D1214D">
        <w:t>o</w:t>
      </w:r>
      <w:r w:rsidR="00A66E39" w:rsidRPr="00D1214D">
        <w:t>. D</w:t>
      </w:r>
      <w:r w:rsidR="00A5516E" w:rsidRPr="00D1214D">
        <w:t>raudžiama gautą informaciją skelbti viešai, perduoti pažeidimą planuojantiems daryti, darantiems arba padariusiems ar tretiesiems asmenims.</w:t>
      </w:r>
    </w:p>
    <w:p w:rsidR="00F87FF7" w:rsidRPr="00D1214D" w:rsidRDefault="00913B50" w:rsidP="007254D8">
      <w:pPr>
        <w:pStyle w:val="nospacing"/>
        <w:tabs>
          <w:tab w:val="left" w:pos="426"/>
          <w:tab w:val="left" w:pos="993"/>
        </w:tabs>
        <w:spacing w:before="0" w:beforeAutospacing="0" w:after="0" w:afterAutospacing="0"/>
        <w:ind w:firstLine="426"/>
        <w:jc w:val="both"/>
      </w:pPr>
      <w:r w:rsidRPr="00D1214D">
        <w:lastRenderedPageBreak/>
        <w:t>10</w:t>
      </w:r>
      <w:r w:rsidR="00402EB9" w:rsidRPr="00D1214D">
        <w:t>8</w:t>
      </w:r>
      <w:r w:rsidRPr="00D1214D">
        <w:t xml:space="preserve">. </w:t>
      </w:r>
      <w:r w:rsidR="00572D48" w:rsidRPr="00D1214D">
        <w:t>P</w:t>
      </w:r>
      <w:r w:rsidR="00F87FF7" w:rsidRPr="00D1214D">
        <w:t xml:space="preserve">erklausant informacijos </w:t>
      </w:r>
      <w:r w:rsidR="00572D48" w:rsidRPr="00D1214D">
        <w:t xml:space="preserve">telefono </w:t>
      </w:r>
      <w:r w:rsidR="00F87FF7" w:rsidRPr="00D1214D">
        <w:t xml:space="preserve">garso įrašus, peržiūrint elektroniniu </w:t>
      </w:r>
      <w:r w:rsidR="00E5521D" w:rsidRPr="00D1214D">
        <w:t>paštu</w:t>
      </w:r>
      <w:r w:rsidR="00F87FF7" w:rsidRPr="00D1214D">
        <w:t xml:space="preserve"> gautą informaciją, turi būti registruojami duomenys apie tokių veiksmų atlikimą, tai yra kas, kada ir kokiais tikslais:</w:t>
      </w:r>
    </w:p>
    <w:p w:rsidR="00F87FF7" w:rsidRPr="00D1214D" w:rsidRDefault="00913B50" w:rsidP="007254D8">
      <w:pPr>
        <w:pStyle w:val="nospacing"/>
        <w:tabs>
          <w:tab w:val="left" w:pos="426"/>
          <w:tab w:val="left" w:pos="993"/>
        </w:tabs>
        <w:spacing w:before="0" w:beforeAutospacing="0" w:after="0" w:afterAutospacing="0"/>
        <w:ind w:firstLine="426"/>
        <w:jc w:val="both"/>
      </w:pPr>
      <w:r w:rsidRPr="00D1214D">
        <w:t>10</w:t>
      </w:r>
      <w:r w:rsidR="00402EB9" w:rsidRPr="00D1214D">
        <w:t>8</w:t>
      </w:r>
      <w:r w:rsidRPr="00D1214D">
        <w:t xml:space="preserve">.1. </w:t>
      </w:r>
      <w:r w:rsidR="008D744B" w:rsidRPr="00D1214D">
        <w:t>perklausė telefono garso įrašus;</w:t>
      </w:r>
    </w:p>
    <w:p w:rsidR="00F87FF7" w:rsidRPr="00D1214D" w:rsidRDefault="00907BEA" w:rsidP="007254D8">
      <w:pPr>
        <w:pStyle w:val="nospacing"/>
        <w:tabs>
          <w:tab w:val="left" w:pos="426"/>
          <w:tab w:val="left" w:pos="993"/>
        </w:tabs>
        <w:spacing w:before="0" w:beforeAutospacing="0" w:after="0" w:afterAutospacing="0"/>
        <w:ind w:firstLine="426"/>
        <w:jc w:val="both"/>
      </w:pPr>
      <w:r w:rsidRPr="00D1214D">
        <w:t>10</w:t>
      </w:r>
      <w:r w:rsidR="00402EB9" w:rsidRPr="00D1214D">
        <w:t>8</w:t>
      </w:r>
      <w:r w:rsidRPr="00D1214D">
        <w:t xml:space="preserve">.2. </w:t>
      </w:r>
      <w:r w:rsidR="00096CE6" w:rsidRPr="00D1214D">
        <w:t>peržiūrėjo elektroniniu</w:t>
      </w:r>
      <w:r w:rsidR="008D744B" w:rsidRPr="00D1214D">
        <w:t xml:space="preserve"> būdu gautą informaciją</w:t>
      </w:r>
    </w:p>
    <w:p w:rsidR="00E5521D" w:rsidRPr="00D1214D" w:rsidRDefault="00907BEA" w:rsidP="007254D8">
      <w:pPr>
        <w:pStyle w:val="nospacing"/>
        <w:tabs>
          <w:tab w:val="left" w:pos="426"/>
          <w:tab w:val="left" w:pos="993"/>
        </w:tabs>
        <w:spacing w:before="0" w:beforeAutospacing="0" w:after="0" w:afterAutospacing="0"/>
        <w:ind w:firstLine="426"/>
        <w:jc w:val="both"/>
      </w:pPr>
      <w:r w:rsidRPr="00D1214D">
        <w:t>10</w:t>
      </w:r>
      <w:r w:rsidR="00402EB9" w:rsidRPr="00D1214D">
        <w:t>8</w:t>
      </w:r>
      <w:r w:rsidRPr="00D1214D">
        <w:t xml:space="preserve">.3. </w:t>
      </w:r>
      <w:r w:rsidR="008D744B" w:rsidRPr="00D1214D">
        <w:t>padarė informacijos kopijas.</w:t>
      </w:r>
    </w:p>
    <w:p w:rsidR="00E5521D" w:rsidRPr="00D1214D" w:rsidRDefault="00907BEA" w:rsidP="007254D8">
      <w:pPr>
        <w:pStyle w:val="nospacing"/>
        <w:tabs>
          <w:tab w:val="left" w:pos="426"/>
          <w:tab w:val="left" w:pos="993"/>
        </w:tabs>
        <w:spacing w:before="0" w:beforeAutospacing="0" w:after="0" w:afterAutospacing="0"/>
        <w:ind w:firstLine="426"/>
        <w:jc w:val="both"/>
      </w:pPr>
      <w:r w:rsidRPr="00D1214D">
        <w:t>10</w:t>
      </w:r>
      <w:r w:rsidR="00402EB9" w:rsidRPr="00D1214D">
        <w:t>9</w:t>
      </w:r>
      <w:r w:rsidRPr="00D1214D">
        <w:t xml:space="preserve">. </w:t>
      </w:r>
      <w:r w:rsidR="000A6A75" w:rsidRPr="00D1214D">
        <w:t>Gauta i</w:t>
      </w:r>
      <w:r w:rsidR="00E5521D" w:rsidRPr="00D1214D">
        <w:t>nformacija</w:t>
      </w:r>
      <w:r w:rsidR="000A6A75" w:rsidRPr="00D1214D">
        <w:t xml:space="preserve"> saugoma </w:t>
      </w:r>
      <w:r w:rsidR="00E5521D" w:rsidRPr="00D1214D">
        <w:t xml:space="preserve">30 </w:t>
      </w:r>
      <w:r w:rsidR="000A6A75" w:rsidRPr="00D1214D">
        <w:t xml:space="preserve">darbo </w:t>
      </w:r>
      <w:r w:rsidR="00E5521D" w:rsidRPr="00D1214D">
        <w:t>dienų</w:t>
      </w:r>
      <w:r w:rsidR="000A6A75" w:rsidRPr="00D1214D">
        <w:t>, po to sunaikinama</w:t>
      </w:r>
      <w:r w:rsidR="00E5521D" w:rsidRPr="00D1214D">
        <w:t xml:space="preserve">. </w:t>
      </w:r>
    </w:p>
    <w:p w:rsidR="00C01002" w:rsidRPr="00D1214D" w:rsidRDefault="00C01002" w:rsidP="007254D8">
      <w:pPr>
        <w:tabs>
          <w:tab w:val="left" w:pos="6237"/>
        </w:tabs>
        <w:ind w:left="5670"/>
        <w:rPr>
          <w:rFonts w:ascii="Times New Roman" w:hAnsi="Times New Roman"/>
          <w:sz w:val="24"/>
        </w:rPr>
      </w:pPr>
    </w:p>
    <w:p w:rsidR="00402EB9" w:rsidRPr="00D1214D" w:rsidRDefault="00402EB9" w:rsidP="007254D8">
      <w:pPr>
        <w:tabs>
          <w:tab w:val="left" w:pos="6237"/>
        </w:tabs>
        <w:ind w:left="5670"/>
        <w:rPr>
          <w:rFonts w:ascii="Times New Roman" w:hAnsi="Times New Roman"/>
          <w:sz w:val="24"/>
        </w:rPr>
      </w:pPr>
    </w:p>
    <w:p w:rsidR="00402EB9" w:rsidRPr="00D1214D" w:rsidRDefault="00402EB9" w:rsidP="007254D8">
      <w:pPr>
        <w:tabs>
          <w:tab w:val="left" w:pos="6237"/>
        </w:tabs>
        <w:ind w:left="5670"/>
        <w:rPr>
          <w:rFonts w:ascii="Times New Roman" w:hAnsi="Times New Roman"/>
          <w:sz w:val="24"/>
        </w:rPr>
      </w:pPr>
    </w:p>
    <w:p w:rsidR="00402EB9" w:rsidRPr="00D1214D" w:rsidRDefault="00402EB9" w:rsidP="007254D8">
      <w:pPr>
        <w:tabs>
          <w:tab w:val="left" w:pos="6237"/>
        </w:tabs>
        <w:ind w:left="5670"/>
        <w:rPr>
          <w:rFonts w:ascii="Times New Roman" w:hAnsi="Times New Roman"/>
          <w:sz w:val="24"/>
        </w:rPr>
      </w:pPr>
    </w:p>
    <w:p w:rsidR="00402EB9" w:rsidRPr="00D1214D" w:rsidRDefault="00402EB9" w:rsidP="007254D8">
      <w:pPr>
        <w:tabs>
          <w:tab w:val="left" w:pos="6237"/>
        </w:tabs>
        <w:ind w:left="5670"/>
        <w:rPr>
          <w:rFonts w:ascii="Times New Roman" w:hAnsi="Times New Roman"/>
          <w:sz w:val="24"/>
        </w:rPr>
      </w:pPr>
    </w:p>
    <w:p w:rsidR="00402EB9" w:rsidRPr="00D1214D" w:rsidRDefault="00402EB9" w:rsidP="007254D8">
      <w:pPr>
        <w:tabs>
          <w:tab w:val="left" w:pos="6237"/>
        </w:tabs>
        <w:ind w:left="5670"/>
        <w:rPr>
          <w:rFonts w:ascii="Times New Roman" w:hAnsi="Times New Roman"/>
          <w:sz w:val="24"/>
        </w:rPr>
      </w:pPr>
    </w:p>
    <w:p w:rsidR="00402EB9" w:rsidRPr="00D1214D" w:rsidRDefault="00402EB9" w:rsidP="007254D8">
      <w:pPr>
        <w:tabs>
          <w:tab w:val="left" w:pos="6237"/>
        </w:tabs>
        <w:ind w:left="5670"/>
        <w:rPr>
          <w:rFonts w:ascii="Times New Roman" w:hAnsi="Times New Roman"/>
          <w:sz w:val="24"/>
        </w:rPr>
      </w:pPr>
    </w:p>
    <w:p w:rsidR="00402EB9" w:rsidRPr="00D1214D" w:rsidRDefault="00402EB9"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402EB9" w:rsidRPr="00D1214D" w:rsidRDefault="00402EB9" w:rsidP="007254D8">
      <w:pPr>
        <w:tabs>
          <w:tab w:val="left" w:pos="6237"/>
        </w:tabs>
        <w:ind w:left="5670"/>
        <w:rPr>
          <w:rFonts w:ascii="Times New Roman" w:hAnsi="Times New Roman"/>
          <w:sz w:val="24"/>
        </w:rPr>
      </w:pPr>
    </w:p>
    <w:p w:rsidR="00402EB9" w:rsidRPr="00D1214D" w:rsidRDefault="00402EB9" w:rsidP="007254D8">
      <w:pPr>
        <w:tabs>
          <w:tab w:val="left" w:pos="6237"/>
        </w:tabs>
        <w:ind w:left="5670"/>
        <w:rPr>
          <w:rFonts w:ascii="Times New Roman" w:hAnsi="Times New Roman"/>
          <w:sz w:val="24"/>
        </w:rPr>
      </w:pPr>
    </w:p>
    <w:p w:rsidR="00B23BE1" w:rsidRPr="00D1214D" w:rsidRDefault="00B23BE1" w:rsidP="007254D8">
      <w:pPr>
        <w:tabs>
          <w:tab w:val="left" w:pos="6237"/>
        </w:tabs>
        <w:ind w:left="5670"/>
        <w:rPr>
          <w:rFonts w:ascii="Times New Roman" w:hAnsi="Times New Roman"/>
          <w:sz w:val="24"/>
        </w:rPr>
      </w:pPr>
    </w:p>
    <w:p w:rsidR="00B23BE1" w:rsidRPr="00D1214D" w:rsidRDefault="00B23BE1" w:rsidP="007254D8">
      <w:pPr>
        <w:tabs>
          <w:tab w:val="left" w:pos="6237"/>
        </w:tabs>
        <w:ind w:left="5670"/>
        <w:rPr>
          <w:rFonts w:ascii="Times New Roman" w:hAnsi="Times New Roman"/>
          <w:sz w:val="24"/>
        </w:rPr>
      </w:pPr>
    </w:p>
    <w:p w:rsidR="00B23BE1" w:rsidRPr="00D1214D" w:rsidRDefault="00B23BE1" w:rsidP="007254D8">
      <w:pPr>
        <w:tabs>
          <w:tab w:val="left" w:pos="6237"/>
        </w:tabs>
        <w:ind w:left="5670"/>
        <w:rPr>
          <w:rFonts w:ascii="Times New Roman" w:hAnsi="Times New Roman"/>
          <w:sz w:val="24"/>
        </w:rPr>
      </w:pPr>
    </w:p>
    <w:p w:rsidR="00C01002" w:rsidRPr="00D1214D" w:rsidRDefault="00C01002" w:rsidP="007254D8">
      <w:pPr>
        <w:tabs>
          <w:tab w:val="left" w:pos="6237"/>
        </w:tabs>
        <w:ind w:left="5670"/>
        <w:rPr>
          <w:rFonts w:ascii="Times New Roman" w:hAnsi="Times New Roman"/>
          <w:sz w:val="24"/>
        </w:rPr>
      </w:pPr>
    </w:p>
    <w:p w:rsidR="005F38F3" w:rsidRPr="00D1214D" w:rsidRDefault="005F38F3" w:rsidP="007254D8">
      <w:pPr>
        <w:tabs>
          <w:tab w:val="left" w:pos="6237"/>
        </w:tabs>
        <w:ind w:left="5670"/>
        <w:rPr>
          <w:rFonts w:ascii="Times New Roman" w:hAnsi="Times New Roman"/>
          <w:sz w:val="24"/>
        </w:rPr>
      </w:pPr>
    </w:p>
    <w:p w:rsidR="00F34D18" w:rsidRPr="00D1214D" w:rsidRDefault="00F34D18" w:rsidP="007254D8">
      <w:pPr>
        <w:tabs>
          <w:tab w:val="left" w:pos="6237"/>
        </w:tabs>
        <w:ind w:left="5670"/>
        <w:rPr>
          <w:rFonts w:ascii="Times New Roman" w:hAnsi="Times New Roman"/>
          <w:sz w:val="24"/>
        </w:rPr>
      </w:pPr>
      <w:r w:rsidRPr="00D1214D">
        <w:rPr>
          <w:rFonts w:ascii="Times New Roman" w:hAnsi="Times New Roman"/>
          <w:sz w:val="24"/>
        </w:rPr>
        <w:lastRenderedPageBreak/>
        <w:t>Asmenų praš</w:t>
      </w:r>
      <w:r w:rsidR="004F4FB3" w:rsidRPr="00D1214D">
        <w:rPr>
          <w:rFonts w:ascii="Times New Roman" w:hAnsi="Times New Roman"/>
          <w:sz w:val="24"/>
        </w:rPr>
        <w:t xml:space="preserve">ymų ir skundų nagrinėjimo </w:t>
      </w:r>
    </w:p>
    <w:p w:rsidR="00242EDE" w:rsidRPr="00D1214D" w:rsidRDefault="00F34D18" w:rsidP="007254D8">
      <w:pPr>
        <w:tabs>
          <w:tab w:val="left" w:pos="6237"/>
        </w:tabs>
        <w:ind w:left="5670"/>
        <w:rPr>
          <w:rFonts w:ascii="Times New Roman" w:hAnsi="Times New Roman"/>
          <w:sz w:val="24"/>
          <w:lang w:eastAsia="lt-LT"/>
        </w:rPr>
      </w:pPr>
      <w:r w:rsidRPr="00D1214D">
        <w:rPr>
          <w:rFonts w:ascii="Times New Roman" w:hAnsi="Times New Roman"/>
          <w:sz w:val="24"/>
        </w:rPr>
        <w:t>Kėdainių rajono savivaldybė</w:t>
      </w:r>
      <w:r w:rsidR="005F38F3" w:rsidRPr="00D1214D">
        <w:rPr>
          <w:rFonts w:ascii="Times New Roman" w:hAnsi="Times New Roman"/>
          <w:sz w:val="24"/>
        </w:rPr>
        <w:t xml:space="preserve">s administracijoje </w:t>
      </w:r>
      <w:r w:rsidRPr="00D1214D">
        <w:rPr>
          <w:rFonts w:ascii="Times New Roman" w:hAnsi="Times New Roman"/>
          <w:sz w:val="24"/>
        </w:rPr>
        <w:t>tvarkos apraš</w:t>
      </w:r>
      <w:r w:rsidR="007254D8" w:rsidRPr="00D1214D">
        <w:rPr>
          <w:rFonts w:ascii="Times New Roman" w:hAnsi="Times New Roman"/>
          <w:sz w:val="24"/>
        </w:rPr>
        <w:t>o</w:t>
      </w:r>
      <w:r w:rsidRPr="00D1214D">
        <w:rPr>
          <w:rFonts w:ascii="Times New Roman" w:hAnsi="Times New Roman"/>
          <w:sz w:val="24"/>
        </w:rPr>
        <w:t xml:space="preserve"> priedas</w:t>
      </w:r>
    </w:p>
    <w:p w:rsidR="00242EDE" w:rsidRPr="00D1214D" w:rsidRDefault="00242EDE" w:rsidP="007254D8">
      <w:pPr>
        <w:rPr>
          <w:rFonts w:ascii="Times New Roman" w:hAnsi="Times New Roman"/>
          <w:sz w:val="24"/>
          <w:lang w:eastAsia="en-US"/>
        </w:rPr>
      </w:pPr>
    </w:p>
    <w:p w:rsidR="003C0AE1" w:rsidRDefault="003C0AE1" w:rsidP="007254D8">
      <w:pPr>
        <w:jc w:val="center"/>
        <w:rPr>
          <w:rFonts w:ascii="Times New Roman" w:hAnsi="Times New Roman"/>
          <w:b/>
          <w:bCs/>
          <w:sz w:val="24"/>
          <w:lang w:eastAsia="lt-LT"/>
        </w:rPr>
      </w:pPr>
    </w:p>
    <w:p w:rsidR="003C0AE1" w:rsidRDefault="003C0AE1" w:rsidP="007254D8">
      <w:pPr>
        <w:jc w:val="center"/>
        <w:rPr>
          <w:rFonts w:ascii="Times New Roman" w:hAnsi="Times New Roman"/>
          <w:b/>
          <w:bCs/>
          <w:sz w:val="24"/>
          <w:lang w:eastAsia="lt-LT"/>
        </w:rPr>
      </w:pPr>
    </w:p>
    <w:p w:rsidR="00242EDE" w:rsidRPr="00D1214D" w:rsidRDefault="00242EDE" w:rsidP="007254D8">
      <w:pPr>
        <w:jc w:val="center"/>
        <w:rPr>
          <w:rFonts w:ascii="Times New Roman" w:hAnsi="Times New Roman"/>
          <w:b/>
          <w:bCs/>
          <w:sz w:val="24"/>
          <w:lang w:eastAsia="lt-LT"/>
        </w:rPr>
      </w:pPr>
      <w:r w:rsidRPr="00D1214D">
        <w:rPr>
          <w:rFonts w:ascii="Times New Roman" w:hAnsi="Times New Roman"/>
          <w:b/>
          <w:bCs/>
          <w:sz w:val="24"/>
          <w:lang w:eastAsia="lt-LT"/>
        </w:rPr>
        <w:t>(Prašymo, skundo ar kito kreipimosi priėmimo faktą patvirtinančio dokumento forma)</w:t>
      </w:r>
    </w:p>
    <w:p w:rsidR="00992A71" w:rsidRPr="00D1214D" w:rsidRDefault="00992A71" w:rsidP="007254D8">
      <w:pPr>
        <w:rPr>
          <w:rFonts w:ascii="Times New Roman" w:hAnsi="Times New Roman"/>
          <w:sz w:val="24"/>
          <w:lang w:eastAsia="en-US"/>
        </w:rPr>
      </w:pPr>
    </w:p>
    <w:p w:rsidR="00242EDE" w:rsidRDefault="00242EDE" w:rsidP="00992A71">
      <w:pPr>
        <w:jc w:val="center"/>
        <w:rPr>
          <w:rFonts w:ascii="Times New Roman" w:hAnsi="Times New Roman"/>
          <w:sz w:val="24"/>
          <w:lang w:eastAsia="en-US"/>
        </w:rPr>
      </w:pPr>
    </w:p>
    <w:p w:rsidR="00992A71" w:rsidRPr="00D1214D" w:rsidRDefault="00992A71" w:rsidP="00992A71">
      <w:pPr>
        <w:rPr>
          <w:rFonts w:ascii="Times New Roman" w:hAnsi="Times New Roman"/>
          <w:sz w:val="24"/>
          <w:lang w:eastAsia="en-US"/>
        </w:rPr>
      </w:pPr>
    </w:p>
    <w:p w:rsidR="00647BC6" w:rsidRDefault="00647BC6" w:rsidP="00992A71">
      <w:pPr>
        <w:jc w:val="center"/>
        <w:rPr>
          <w:rFonts w:ascii="Times New Roman" w:hAnsi="Times New Roman"/>
          <w:szCs w:val="20"/>
          <w:lang w:eastAsia="lt-LT"/>
        </w:rPr>
      </w:pPr>
    </w:p>
    <w:p w:rsidR="00647BC6" w:rsidRDefault="00647BC6" w:rsidP="00992A71">
      <w:pPr>
        <w:jc w:val="center"/>
        <w:rPr>
          <w:rFonts w:ascii="Times New Roman" w:hAnsi="Times New Roman"/>
          <w:szCs w:val="20"/>
          <w:lang w:eastAsia="lt-LT"/>
        </w:rPr>
      </w:pPr>
    </w:p>
    <w:p w:rsidR="00242EDE" w:rsidRPr="00D1214D" w:rsidRDefault="00242EDE" w:rsidP="00992A71">
      <w:pPr>
        <w:jc w:val="center"/>
        <w:rPr>
          <w:rFonts w:ascii="Times New Roman" w:hAnsi="Times New Roman"/>
          <w:szCs w:val="20"/>
          <w:lang w:eastAsia="lt-LT"/>
        </w:rPr>
      </w:pPr>
      <w:r w:rsidRPr="00D1214D">
        <w:rPr>
          <w:rFonts w:ascii="Times New Roman" w:hAnsi="Times New Roman"/>
          <w:szCs w:val="20"/>
          <w:lang w:eastAsia="lt-LT"/>
        </w:rPr>
        <w:t>_____________________________________________</w:t>
      </w:r>
    </w:p>
    <w:p w:rsidR="00242EDE" w:rsidRPr="00D1214D" w:rsidRDefault="00242EDE" w:rsidP="00992A71">
      <w:pPr>
        <w:rPr>
          <w:rFonts w:ascii="Times New Roman" w:hAnsi="Times New Roman"/>
          <w:szCs w:val="20"/>
          <w:lang w:eastAsia="en-US"/>
        </w:rPr>
      </w:pPr>
    </w:p>
    <w:p w:rsidR="00242EDE" w:rsidRPr="00D1214D" w:rsidRDefault="00242EDE" w:rsidP="00992A71">
      <w:pPr>
        <w:jc w:val="center"/>
        <w:rPr>
          <w:rFonts w:ascii="Times New Roman" w:hAnsi="Times New Roman"/>
          <w:szCs w:val="20"/>
          <w:lang w:eastAsia="lt-LT"/>
        </w:rPr>
      </w:pPr>
      <w:r w:rsidRPr="00D1214D">
        <w:rPr>
          <w:rFonts w:ascii="Times New Roman" w:hAnsi="Times New Roman"/>
          <w:szCs w:val="20"/>
          <w:lang w:eastAsia="lt-LT"/>
        </w:rPr>
        <w:t>(pareiškėjo vardas ir pavardė, adresas, telefono numeris</w:t>
      </w:r>
    </w:p>
    <w:p w:rsidR="00992A71" w:rsidRDefault="00992A71" w:rsidP="00992A71">
      <w:pPr>
        <w:jc w:val="center"/>
        <w:rPr>
          <w:rFonts w:ascii="Times New Roman" w:hAnsi="Times New Roman"/>
          <w:szCs w:val="20"/>
          <w:lang w:eastAsia="lt-LT"/>
        </w:rPr>
      </w:pPr>
    </w:p>
    <w:p w:rsidR="00242EDE" w:rsidRPr="00D1214D" w:rsidRDefault="00242EDE" w:rsidP="00992A71">
      <w:pPr>
        <w:jc w:val="center"/>
        <w:rPr>
          <w:rFonts w:ascii="Times New Roman" w:hAnsi="Times New Roman"/>
          <w:szCs w:val="20"/>
          <w:lang w:eastAsia="lt-LT"/>
        </w:rPr>
      </w:pPr>
      <w:r w:rsidRPr="00D1214D">
        <w:rPr>
          <w:rFonts w:ascii="Times New Roman" w:hAnsi="Times New Roman"/>
          <w:szCs w:val="20"/>
          <w:lang w:eastAsia="lt-LT"/>
        </w:rPr>
        <w:t>_____________________________________________</w:t>
      </w:r>
    </w:p>
    <w:p w:rsidR="00242EDE" w:rsidRPr="00D1214D" w:rsidRDefault="00242EDE" w:rsidP="00992A71">
      <w:pPr>
        <w:rPr>
          <w:rFonts w:ascii="Times New Roman" w:hAnsi="Times New Roman"/>
          <w:szCs w:val="20"/>
          <w:lang w:eastAsia="en-US"/>
        </w:rPr>
      </w:pPr>
    </w:p>
    <w:p w:rsidR="00242EDE" w:rsidRPr="00D1214D" w:rsidRDefault="00242EDE" w:rsidP="00992A71">
      <w:pPr>
        <w:jc w:val="center"/>
        <w:rPr>
          <w:rFonts w:ascii="Times New Roman" w:hAnsi="Times New Roman"/>
          <w:szCs w:val="20"/>
          <w:lang w:eastAsia="lt-LT"/>
        </w:rPr>
      </w:pPr>
      <w:r w:rsidRPr="00D1214D">
        <w:rPr>
          <w:rFonts w:ascii="Times New Roman" w:hAnsi="Times New Roman"/>
          <w:szCs w:val="20"/>
          <w:lang w:eastAsia="lt-LT"/>
        </w:rPr>
        <w:t>arba pavadinimas, buveinės adresas, telefono numeris)</w:t>
      </w:r>
    </w:p>
    <w:p w:rsidR="00242EDE" w:rsidRPr="00D1214D" w:rsidRDefault="00242EDE" w:rsidP="00992A71">
      <w:pPr>
        <w:rPr>
          <w:rFonts w:ascii="Times New Roman" w:hAnsi="Times New Roman"/>
          <w:szCs w:val="20"/>
          <w:lang w:eastAsia="en-US"/>
        </w:rPr>
      </w:pPr>
    </w:p>
    <w:p w:rsidR="00242EDE" w:rsidRPr="00D1214D" w:rsidRDefault="00242EDE" w:rsidP="00992A71">
      <w:pPr>
        <w:rPr>
          <w:rFonts w:ascii="Times New Roman" w:hAnsi="Times New Roman"/>
          <w:sz w:val="24"/>
          <w:lang w:eastAsia="en-US"/>
        </w:rPr>
      </w:pPr>
    </w:p>
    <w:p w:rsidR="00242EDE" w:rsidRPr="00D1214D" w:rsidRDefault="00242EDE" w:rsidP="00992A71">
      <w:pPr>
        <w:jc w:val="center"/>
        <w:rPr>
          <w:rFonts w:ascii="Times New Roman" w:hAnsi="Times New Roman"/>
          <w:b/>
          <w:sz w:val="24"/>
          <w:lang w:eastAsia="lt-LT"/>
        </w:rPr>
      </w:pPr>
      <w:r w:rsidRPr="00D1214D">
        <w:rPr>
          <w:rFonts w:ascii="Times New Roman" w:hAnsi="Times New Roman"/>
          <w:b/>
          <w:sz w:val="24"/>
          <w:lang w:eastAsia="lt-LT"/>
        </w:rPr>
        <w:t xml:space="preserve">PAŽYMA APIE PRIIMTUS </w:t>
      </w:r>
      <w:r w:rsidRPr="00D1214D">
        <w:rPr>
          <w:rFonts w:ascii="Times New Roman" w:hAnsi="Times New Roman"/>
          <w:b/>
          <w:caps/>
          <w:sz w:val="24"/>
          <w:lang w:eastAsia="lt-LT"/>
        </w:rPr>
        <w:t>dokumentus</w:t>
      </w:r>
    </w:p>
    <w:p w:rsidR="00242EDE" w:rsidRPr="00D1214D" w:rsidRDefault="00242EDE" w:rsidP="00992A71">
      <w:pPr>
        <w:rPr>
          <w:rFonts w:ascii="Times New Roman" w:hAnsi="Times New Roman"/>
          <w:sz w:val="24"/>
          <w:lang w:eastAsia="en-US"/>
        </w:rPr>
      </w:pPr>
    </w:p>
    <w:p w:rsidR="00242EDE" w:rsidRPr="00D1214D" w:rsidRDefault="00242EDE" w:rsidP="00992A71">
      <w:pPr>
        <w:jc w:val="center"/>
        <w:rPr>
          <w:rFonts w:ascii="Times New Roman" w:hAnsi="Times New Roman"/>
          <w:sz w:val="24"/>
          <w:lang w:eastAsia="lt-LT"/>
        </w:rPr>
      </w:pPr>
      <w:r w:rsidRPr="00D1214D">
        <w:rPr>
          <w:rFonts w:ascii="Times New Roman" w:hAnsi="Times New Roman"/>
          <w:sz w:val="24"/>
          <w:lang w:eastAsia="lt-LT"/>
        </w:rPr>
        <w:t>_____________ Nr. ___________</w:t>
      </w:r>
    </w:p>
    <w:p w:rsidR="00242EDE" w:rsidRPr="00D1214D" w:rsidRDefault="00242EDE" w:rsidP="00992A71">
      <w:pPr>
        <w:rPr>
          <w:rFonts w:ascii="Times New Roman" w:hAnsi="Times New Roman"/>
          <w:sz w:val="24"/>
          <w:lang w:eastAsia="en-US"/>
        </w:rPr>
      </w:pPr>
    </w:p>
    <w:p w:rsidR="00242EDE" w:rsidRPr="00D1214D" w:rsidRDefault="00242EDE" w:rsidP="00992A71">
      <w:pPr>
        <w:ind w:firstLine="142"/>
        <w:rPr>
          <w:rFonts w:ascii="Times New Roman" w:hAnsi="Times New Roman"/>
          <w:sz w:val="24"/>
          <w:lang w:eastAsia="lt-LT"/>
        </w:rPr>
      </w:pPr>
      <w:r w:rsidRPr="00D1214D">
        <w:rPr>
          <w:rFonts w:ascii="Times New Roman" w:hAnsi="Times New Roman"/>
          <w:sz w:val="24"/>
          <w:lang w:eastAsia="lt-LT"/>
        </w:rPr>
        <w:t xml:space="preserve">                                                          (data)</w:t>
      </w:r>
    </w:p>
    <w:p w:rsidR="00242EDE" w:rsidRPr="00D1214D" w:rsidRDefault="00242EDE" w:rsidP="00992A71">
      <w:pPr>
        <w:rPr>
          <w:rFonts w:ascii="Times New Roman" w:hAnsi="Times New Roman"/>
          <w:sz w:val="24"/>
          <w:lang w:eastAsia="lt-LT"/>
        </w:rPr>
      </w:pPr>
    </w:p>
    <w:p w:rsidR="00242EDE" w:rsidRPr="00D1214D" w:rsidRDefault="00242EDE" w:rsidP="00992A71">
      <w:pPr>
        <w:rPr>
          <w:rFonts w:ascii="Times New Roman" w:hAnsi="Times New Roman"/>
          <w:sz w:val="24"/>
          <w:lang w:eastAsia="en-US"/>
        </w:rPr>
      </w:pPr>
    </w:p>
    <w:p w:rsidR="00242EDE" w:rsidRPr="00D1214D" w:rsidRDefault="00242EDE" w:rsidP="00992A71">
      <w:pPr>
        <w:tabs>
          <w:tab w:val="right" w:leader="underscore" w:pos="9356"/>
        </w:tabs>
        <w:jc w:val="both"/>
        <w:rPr>
          <w:rFonts w:ascii="Times New Roman" w:hAnsi="Times New Roman"/>
          <w:sz w:val="24"/>
          <w:lang w:eastAsia="lt-LT"/>
        </w:rPr>
      </w:pPr>
      <w:r w:rsidRPr="00D1214D">
        <w:rPr>
          <w:rFonts w:ascii="Times New Roman" w:hAnsi="Times New Roman"/>
          <w:sz w:val="24"/>
          <w:lang w:eastAsia="lt-LT"/>
        </w:rPr>
        <w:t xml:space="preserve">Jūsų prašymas / skundas / kitas kreipimasis dėl </w:t>
      </w:r>
      <w:r w:rsidRPr="00D1214D">
        <w:rPr>
          <w:rFonts w:ascii="Times New Roman" w:hAnsi="Times New Roman"/>
          <w:sz w:val="24"/>
          <w:lang w:eastAsia="lt-LT"/>
        </w:rPr>
        <w:tab/>
      </w:r>
    </w:p>
    <w:p w:rsidR="00242EDE" w:rsidRPr="00D1214D" w:rsidRDefault="00242EDE" w:rsidP="00992A71">
      <w:pPr>
        <w:rPr>
          <w:rFonts w:ascii="Times New Roman" w:hAnsi="Times New Roman"/>
          <w:sz w:val="24"/>
          <w:lang w:eastAsia="en-US"/>
        </w:rPr>
      </w:pPr>
    </w:p>
    <w:p w:rsidR="00242EDE" w:rsidRPr="00D1214D" w:rsidRDefault="00242EDE" w:rsidP="00992A71">
      <w:pPr>
        <w:jc w:val="right"/>
        <w:rPr>
          <w:rFonts w:ascii="Times New Roman" w:hAnsi="Times New Roman"/>
          <w:sz w:val="24"/>
          <w:lang w:eastAsia="lt-LT"/>
        </w:rPr>
      </w:pPr>
      <w:r w:rsidRPr="00D1214D">
        <w:rPr>
          <w:rFonts w:ascii="Times New Roman" w:hAnsi="Times New Roman"/>
          <w:sz w:val="24"/>
          <w:lang w:eastAsia="lt-LT"/>
        </w:rPr>
        <w:t>(trumpas turinio apibūdinimas)</w:t>
      </w:r>
    </w:p>
    <w:p w:rsidR="00242EDE" w:rsidRPr="00D1214D" w:rsidRDefault="00242EDE" w:rsidP="00992A71">
      <w:pPr>
        <w:tabs>
          <w:tab w:val="right" w:leader="underscore" w:pos="9356"/>
        </w:tabs>
        <w:rPr>
          <w:rFonts w:ascii="Times New Roman" w:hAnsi="Times New Roman"/>
          <w:sz w:val="24"/>
          <w:lang w:eastAsia="lt-LT"/>
        </w:rPr>
      </w:pPr>
      <w:r w:rsidRPr="00D1214D">
        <w:rPr>
          <w:rFonts w:ascii="Times New Roman" w:hAnsi="Times New Roman"/>
          <w:sz w:val="24"/>
          <w:lang w:eastAsia="lt-LT"/>
        </w:rPr>
        <w:tab/>
      </w:r>
    </w:p>
    <w:p w:rsidR="00242EDE" w:rsidRPr="00D1214D" w:rsidRDefault="00242EDE" w:rsidP="00992A71">
      <w:pPr>
        <w:rPr>
          <w:rFonts w:ascii="Times New Roman" w:hAnsi="Times New Roman"/>
          <w:sz w:val="24"/>
          <w:lang w:eastAsia="en-US"/>
        </w:rPr>
      </w:pPr>
    </w:p>
    <w:p w:rsidR="00242EDE" w:rsidRPr="00D1214D" w:rsidRDefault="00242EDE" w:rsidP="00992A71">
      <w:pPr>
        <w:tabs>
          <w:tab w:val="right" w:leader="underscore" w:pos="9356"/>
        </w:tabs>
        <w:rPr>
          <w:rFonts w:ascii="Times New Roman" w:hAnsi="Times New Roman"/>
          <w:sz w:val="24"/>
          <w:lang w:eastAsia="lt-LT"/>
        </w:rPr>
      </w:pPr>
      <w:r w:rsidRPr="00D1214D">
        <w:rPr>
          <w:rFonts w:ascii="Times New Roman" w:hAnsi="Times New Roman"/>
          <w:sz w:val="24"/>
          <w:lang w:eastAsia="lt-LT"/>
        </w:rPr>
        <w:tab/>
      </w:r>
    </w:p>
    <w:p w:rsidR="00242EDE" w:rsidRPr="00D1214D" w:rsidRDefault="00242EDE" w:rsidP="00992A71">
      <w:pPr>
        <w:rPr>
          <w:rFonts w:ascii="Times New Roman" w:hAnsi="Times New Roman"/>
          <w:sz w:val="24"/>
          <w:lang w:eastAsia="en-US"/>
        </w:rPr>
      </w:pPr>
    </w:p>
    <w:p w:rsidR="00242EDE" w:rsidRPr="00D1214D" w:rsidRDefault="00242EDE" w:rsidP="00992A71">
      <w:pPr>
        <w:tabs>
          <w:tab w:val="right" w:leader="underscore" w:pos="9356"/>
          <w:tab w:val="right" w:leader="underscore" w:pos="9570"/>
        </w:tabs>
        <w:rPr>
          <w:rFonts w:ascii="Times New Roman" w:hAnsi="Times New Roman"/>
          <w:sz w:val="24"/>
          <w:lang w:eastAsia="lt-LT"/>
        </w:rPr>
      </w:pPr>
      <w:r w:rsidRPr="00D1214D">
        <w:rPr>
          <w:rFonts w:ascii="Times New Roman" w:hAnsi="Times New Roman"/>
          <w:sz w:val="24"/>
          <w:lang w:eastAsia="lt-LT"/>
        </w:rPr>
        <w:tab/>
        <w:t xml:space="preserve"> gautas ____________ Nr. _______________.</w:t>
      </w:r>
    </w:p>
    <w:p w:rsidR="00242EDE" w:rsidRPr="00D1214D" w:rsidRDefault="00242EDE" w:rsidP="00992A71">
      <w:pPr>
        <w:rPr>
          <w:rFonts w:ascii="Times New Roman" w:hAnsi="Times New Roman"/>
          <w:sz w:val="24"/>
          <w:lang w:eastAsia="en-US"/>
        </w:rPr>
      </w:pPr>
    </w:p>
    <w:p w:rsidR="00242EDE" w:rsidRPr="00D1214D" w:rsidRDefault="00563BA9" w:rsidP="00992A71">
      <w:pPr>
        <w:tabs>
          <w:tab w:val="right" w:pos="9356"/>
        </w:tabs>
        <w:ind w:firstLine="709"/>
        <w:rPr>
          <w:rFonts w:ascii="Times New Roman" w:hAnsi="Times New Roman"/>
          <w:sz w:val="24"/>
          <w:lang w:eastAsia="lt-LT"/>
        </w:rPr>
      </w:pPr>
      <w:r w:rsidRPr="00D1214D">
        <w:rPr>
          <w:rFonts w:ascii="Times New Roman" w:hAnsi="Times New Roman"/>
          <w:sz w:val="24"/>
          <w:lang w:eastAsia="lt-LT"/>
        </w:rPr>
        <w:t xml:space="preserve">                                                                                       </w:t>
      </w:r>
      <w:r w:rsidR="00242EDE" w:rsidRPr="00D1214D">
        <w:rPr>
          <w:rFonts w:ascii="Times New Roman" w:hAnsi="Times New Roman"/>
          <w:sz w:val="24"/>
          <w:lang w:eastAsia="lt-LT"/>
        </w:rPr>
        <w:t>(data)</w:t>
      </w:r>
      <w:r w:rsidR="00242EDE" w:rsidRPr="00D1214D">
        <w:rPr>
          <w:rFonts w:ascii="Times New Roman" w:hAnsi="Times New Roman"/>
          <w:sz w:val="24"/>
          <w:lang w:eastAsia="lt-LT"/>
        </w:rPr>
        <w:tab/>
        <w:t>(registracijos numeris)</w:t>
      </w:r>
    </w:p>
    <w:p w:rsidR="00242EDE" w:rsidRPr="00D1214D" w:rsidRDefault="00242EDE" w:rsidP="00992A71">
      <w:pPr>
        <w:rPr>
          <w:rFonts w:ascii="Times New Roman" w:hAnsi="Times New Roman"/>
          <w:sz w:val="24"/>
          <w:lang w:eastAsia="en-US"/>
        </w:rPr>
      </w:pPr>
    </w:p>
    <w:p w:rsidR="00242EDE" w:rsidRPr="00D1214D" w:rsidRDefault="00242EDE" w:rsidP="00992A71">
      <w:pPr>
        <w:rPr>
          <w:rFonts w:ascii="Times New Roman" w:hAnsi="Times New Roman"/>
          <w:sz w:val="24"/>
          <w:lang w:eastAsia="lt-LT"/>
        </w:rPr>
      </w:pPr>
      <w:r w:rsidRPr="00D1214D">
        <w:rPr>
          <w:rFonts w:ascii="Times New Roman" w:hAnsi="Times New Roman"/>
          <w:sz w:val="24"/>
          <w:lang w:eastAsia="lt-LT"/>
        </w:rPr>
        <w:t>Dokumentus priėmė</w:t>
      </w:r>
    </w:p>
    <w:p w:rsidR="00242EDE" w:rsidRPr="00D1214D" w:rsidRDefault="00242EDE" w:rsidP="00992A71">
      <w:pPr>
        <w:rPr>
          <w:rFonts w:ascii="Times New Roman" w:hAnsi="Times New Roman"/>
          <w:sz w:val="24"/>
          <w:lang w:eastAsia="en-US"/>
        </w:rPr>
      </w:pPr>
    </w:p>
    <w:p w:rsidR="00242EDE" w:rsidRPr="00D1214D" w:rsidRDefault="00242EDE" w:rsidP="00992A71">
      <w:pPr>
        <w:tabs>
          <w:tab w:val="center" w:pos="3828"/>
          <w:tab w:val="center" w:pos="4253"/>
        </w:tabs>
        <w:rPr>
          <w:rFonts w:ascii="Times New Roman" w:hAnsi="Times New Roman"/>
          <w:sz w:val="24"/>
          <w:lang w:eastAsia="lt-LT"/>
        </w:rPr>
      </w:pPr>
      <w:r w:rsidRPr="00D1214D">
        <w:rPr>
          <w:rFonts w:ascii="Times New Roman" w:hAnsi="Times New Roman"/>
          <w:sz w:val="24"/>
          <w:lang w:eastAsia="lt-LT"/>
        </w:rPr>
        <w:t>_______________________</w:t>
      </w:r>
      <w:r w:rsidRPr="00D1214D">
        <w:rPr>
          <w:rFonts w:ascii="Times New Roman" w:hAnsi="Times New Roman"/>
          <w:sz w:val="24"/>
          <w:lang w:eastAsia="lt-LT"/>
        </w:rPr>
        <w:tab/>
      </w:r>
      <w:r w:rsidRPr="00D1214D">
        <w:rPr>
          <w:rFonts w:ascii="Times New Roman" w:hAnsi="Times New Roman"/>
          <w:sz w:val="24"/>
          <w:lang w:eastAsia="lt-LT"/>
        </w:rPr>
        <w:tab/>
        <w:t>______________</w:t>
      </w:r>
      <w:r w:rsidRPr="00D1214D">
        <w:rPr>
          <w:rFonts w:ascii="Times New Roman" w:hAnsi="Times New Roman"/>
          <w:sz w:val="24"/>
          <w:lang w:eastAsia="lt-LT"/>
        </w:rPr>
        <w:tab/>
      </w:r>
      <w:r w:rsidR="00563BA9" w:rsidRPr="00D1214D">
        <w:rPr>
          <w:rFonts w:ascii="Times New Roman" w:hAnsi="Times New Roman"/>
          <w:sz w:val="24"/>
          <w:lang w:eastAsia="lt-LT"/>
        </w:rPr>
        <w:t xml:space="preserve">               </w:t>
      </w:r>
      <w:r w:rsidRPr="00D1214D">
        <w:rPr>
          <w:rFonts w:ascii="Times New Roman" w:hAnsi="Times New Roman"/>
          <w:sz w:val="24"/>
          <w:lang w:eastAsia="lt-LT"/>
        </w:rPr>
        <w:t>_______________________</w:t>
      </w:r>
    </w:p>
    <w:p w:rsidR="00242EDE" w:rsidRPr="00D1214D" w:rsidRDefault="00242EDE" w:rsidP="00992A71">
      <w:pPr>
        <w:rPr>
          <w:rFonts w:ascii="Times New Roman" w:hAnsi="Times New Roman"/>
          <w:sz w:val="24"/>
          <w:lang w:eastAsia="en-US"/>
        </w:rPr>
      </w:pPr>
    </w:p>
    <w:p w:rsidR="00242EDE" w:rsidRPr="00D1214D" w:rsidRDefault="00563BA9" w:rsidP="00992A71">
      <w:pPr>
        <w:tabs>
          <w:tab w:val="center" w:pos="4253"/>
          <w:tab w:val="center" w:pos="7371"/>
        </w:tabs>
        <w:rPr>
          <w:rFonts w:ascii="Times New Roman" w:hAnsi="Times New Roman"/>
          <w:sz w:val="24"/>
          <w:lang w:eastAsia="lt-LT"/>
        </w:rPr>
      </w:pPr>
      <w:r w:rsidRPr="00D1214D">
        <w:rPr>
          <w:rFonts w:ascii="Times New Roman" w:hAnsi="Times New Roman"/>
          <w:sz w:val="24"/>
          <w:lang w:eastAsia="lt-LT"/>
        </w:rPr>
        <w:t xml:space="preserve">    </w:t>
      </w:r>
      <w:r w:rsidR="00242EDE" w:rsidRPr="00D1214D">
        <w:rPr>
          <w:rFonts w:ascii="Times New Roman" w:hAnsi="Times New Roman"/>
          <w:sz w:val="24"/>
          <w:lang w:eastAsia="lt-LT"/>
        </w:rPr>
        <w:t>(pareigų pavadinimas)</w:t>
      </w:r>
      <w:r w:rsidR="00242EDE" w:rsidRPr="00D1214D">
        <w:rPr>
          <w:rFonts w:ascii="Times New Roman" w:hAnsi="Times New Roman"/>
          <w:sz w:val="24"/>
          <w:lang w:eastAsia="lt-LT"/>
        </w:rPr>
        <w:tab/>
        <w:t xml:space="preserve">               (parašas)</w:t>
      </w:r>
      <w:r w:rsidR="00242EDE" w:rsidRPr="00D1214D">
        <w:rPr>
          <w:rFonts w:ascii="Times New Roman" w:hAnsi="Times New Roman"/>
          <w:sz w:val="24"/>
          <w:lang w:eastAsia="lt-LT"/>
        </w:rPr>
        <w:tab/>
        <w:t xml:space="preserve">                            (vardas ir pavardė)</w:t>
      </w:r>
    </w:p>
    <w:p w:rsidR="00242EDE" w:rsidRPr="00D1214D" w:rsidRDefault="00242EDE" w:rsidP="00992A71">
      <w:pPr>
        <w:rPr>
          <w:rFonts w:ascii="Times New Roman" w:hAnsi="Times New Roman"/>
          <w:sz w:val="24"/>
          <w:lang w:eastAsia="en-US"/>
        </w:rPr>
      </w:pPr>
    </w:p>
    <w:p w:rsidR="00242EDE" w:rsidRPr="00D1214D" w:rsidRDefault="00242EDE" w:rsidP="00992A71">
      <w:pPr>
        <w:rPr>
          <w:rFonts w:ascii="Times New Roman" w:hAnsi="Times New Roman"/>
          <w:sz w:val="24"/>
          <w:lang w:eastAsia="lt-LT"/>
        </w:rPr>
      </w:pPr>
      <w:r w:rsidRPr="00D1214D">
        <w:rPr>
          <w:rFonts w:ascii="Times New Roman" w:hAnsi="Times New Roman"/>
          <w:sz w:val="24"/>
          <w:lang w:eastAsia="lt-LT"/>
        </w:rPr>
        <w:t>________________</w:t>
      </w:r>
    </w:p>
    <w:p w:rsidR="00242EDE" w:rsidRPr="00D1214D" w:rsidRDefault="00242EDE" w:rsidP="00992A71">
      <w:pPr>
        <w:rPr>
          <w:rFonts w:ascii="Times New Roman" w:hAnsi="Times New Roman"/>
          <w:sz w:val="24"/>
          <w:lang w:eastAsia="en-US"/>
        </w:rPr>
      </w:pPr>
    </w:p>
    <w:p w:rsidR="00242EDE" w:rsidRDefault="00242EDE" w:rsidP="00992A71">
      <w:pPr>
        <w:rPr>
          <w:rFonts w:ascii="Times New Roman" w:hAnsi="Times New Roman"/>
          <w:sz w:val="24"/>
          <w:lang w:eastAsia="lt-LT"/>
        </w:rPr>
      </w:pPr>
      <w:r w:rsidRPr="00D1214D">
        <w:rPr>
          <w:rFonts w:ascii="Times New Roman" w:hAnsi="Times New Roman"/>
          <w:sz w:val="24"/>
          <w:lang w:eastAsia="lt-LT"/>
        </w:rPr>
        <w:t>(telefono numeris)</w:t>
      </w:r>
    </w:p>
    <w:p w:rsidR="00647BC6" w:rsidRDefault="00647BC6" w:rsidP="00992A71">
      <w:pPr>
        <w:rPr>
          <w:rFonts w:ascii="Times New Roman" w:hAnsi="Times New Roman"/>
          <w:sz w:val="24"/>
          <w:lang w:eastAsia="lt-LT"/>
        </w:rPr>
      </w:pPr>
    </w:p>
    <w:p w:rsidR="00647BC6" w:rsidRPr="00D1214D" w:rsidRDefault="00647BC6" w:rsidP="00992A71">
      <w:pPr>
        <w:rPr>
          <w:rFonts w:ascii="Times New Roman" w:hAnsi="Times New Roman"/>
          <w:sz w:val="24"/>
          <w:lang w:eastAsia="lt-LT"/>
        </w:rPr>
      </w:pPr>
    </w:p>
    <w:p w:rsidR="009C048C" w:rsidRPr="00D1214D" w:rsidRDefault="009C048C" w:rsidP="00992A71">
      <w:pPr>
        <w:rPr>
          <w:rFonts w:ascii="Times New Roman" w:hAnsi="Times New Roman"/>
          <w:sz w:val="24"/>
          <w:lang w:eastAsia="lt-LT"/>
        </w:rPr>
      </w:pPr>
    </w:p>
    <w:p w:rsidR="00242EDE" w:rsidRPr="00D1214D" w:rsidRDefault="00242EDE" w:rsidP="00992A71">
      <w:pPr>
        <w:tabs>
          <w:tab w:val="left" w:pos="6237"/>
        </w:tabs>
        <w:jc w:val="center"/>
        <w:rPr>
          <w:rFonts w:ascii="Times New Roman" w:hAnsi="Times New Roman"/>
          <w:sz w:val="24"/>
          <w:lang w:eastAsia="en-US"/>
        </w:rPr>
      </w:pPr>
      <w:r w:rsidRPr="00D1214D">
        <w:rPr>
          <w:rFonts w:ascii="Times New Roman" w:hAnsi="Times New Roman"/>
          <w:sz w:val="24"/>
          <w:lang w:eastAsia="lt-LT"/>
        </w:rPr>
        <w:t>––––––––––––––––––––</w:t>
      </w:r>
    </w:p>
    <w:sectPr w:rsidR="00242EDE" w:rsidRPr="00D1214D" w:rsidSect="00F17CCC">
      <w:type w:val="continuous"/>
      <w:pgSz w:w="11906" w:h="16838"/>
      <w:pgMar w:top="1135" w:right="566" w:bottom="568" w:left="1701" w:header="357" w:footer="340"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552" w:rsidRDefault="004B4552">
      <w:r>
        <w:separator/>
      </w:r>
    </w:p>
  </w:endnote>
  <w:endnote w:type="continuationSeparator" w:id="0">
    <w:p w:rsidR="004B4552" w:rsidRDefault="004B45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552" w:rsidRDefault="004B4552">
      <w:r>
        <w:separator/>
      </w:r>
    </w:p>
  </w:footnote>
  <w:footnote w:type="continuationSeparator" w:id="0">
    <w:p w:rsidR="004B4552" w:rsidRDefault="004B45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Antrat1"/>
      <w:lvlText w:val="%1."/>
      <w:lvlJc w:val="left"/>
      <w:pPr>
        <w:tabs>
          <w:tab w:val="num" w:pos="397"/>
        </w:tabs>
        <w:ind w:left="397" w:hanging="397"/>
      </w:pPr>
      <w:rPr>
        <w:color w:val="auto"/>
      </w:rPr>
    </w:lvl>
    <w:lvl w:ilvl="1">
      <w:start w:val="1"/>
      <w:numFmt w:val="decimal"/>
      <w:pStyle w:val="Antrat2"/>
      <w:lvlText w:val="%1.%2."/>
      <w:lvlJc w:val="left"/>
      <w:pPr>
        <w:tabs>
          <w:tab w:val="num" w:pos="9073"/>
        </w:tabs>
        <w:ind w:left="9073" w:hanging="567"/>
      </w:pPr>
    </w:lvl>
    <w:lvl w:ilvl="2">
      <w:start w:val="1"/>
      <w:numFmt w:val="decimal"/>
      <w:lvlText w:val="%1.%2.%3."/>
      <w:lvlJc w:val="left"/>
      <w:pPr>
        <w:tabs>
          <w:tab w:val="num" w:pos="720"/>
        </w:tabs>
        <w:ind w:left="720" w:hanging="720"/>
      </w:pPr>
    </w:lvl>
    <w:lvl w:ilvl="3">
      <w:start w:val="1"/>
      <w:numFmt w:val="decimal"/>
      <w:pStyle w:val="Antrat4"/>
      <w:lvlText w:val="%1.%2.%3.%4."/>
      <w:lvlJc w:val="left"/>
      <w:pPr>
        <w:tabs>
          <w:tab w:val="num" w:pos="1080"/>
        </w:tabs>
        <w:ind w:left="864" w:hanging="864"/>
      </w:pPr>
    </w:lvl>
    <w:lvl w:ilvl="4">
      <w:start w:val="1"/>
      <w:numFmt w:val="decimal"/>
      <w:pStyle w:val="Antrat5"/>
      <w:lvlText w:val="%1.%2.%3.%4.%5."/>
      <w:lvlJc w:val="left"/>
      <w:pPr>
        <w:tabs>
          <w:tab w:val="num" w:pos="1440"/>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2160"/>
        </w:tabs>
        <w:ind w:left="1440" w:hanging="1440"/>
      </w:pPr>
    </w:lvl>
    <w:lvl w:ilvl="8">
      <w:start w:val="1"/>
      <w:numFmt w:val="decimal"/>
      <w:lvlText w:val="%1.%2.%3.%4.%5.%6.%7.%8.%9."/>
      <w:lvlJc w:val="left"/>
      <w:pPr>
        <w:tabs>
          <w:tab w:val="num" w:pos="2160"/>
        </w:tabs>
        <w:ind w:left="1584" w:hanging="1584"/>
      </w:pPr>
    </w:lvl>
  </w:abstractNum>
  <w:abstractNum w:abstractNumId="1">
    <w:nsid w:val="00000002"/>
    <w:multiLevelType w:val="multilevel"/>
    <w:tmpl w:val="0EF2BB14"/>
    <w:name w:val="WW8Num2"/>
    <w:lvl w:ilvl="0">
      <w:start w:val="54"/>
      <w:numFmt w:val="decimal"/>
      <w:lvlText w:val="%1."/>
      <w:lvlJc w:val="left"/>
      <w:pPr>
        <w:tabs>
          <w:tab w:val="num" w:pos="0"/>
        </w:tabs>
        <w:ind w:left="0" w:firstLine="0"/>
      </w:pPr>
      <w:rPr>
        <w:strike/>
        <w:color w:val="auto"/>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56A206FE"/>
    <w:name w:val="WW8Num3"/>
    <w:lvl w:ilvl="0">
      <w:start w:val="3"/>
      <w:numFmt w:val="decimal"/>
      <w:lvlText w:val="1.%1."/>
      <w:lvlJc w:val="left"/>
      <w:pPr>
        <w:tabs>
          <w:tab w:val="num" w:pos="0"/>
        </w:tabs>
        <w:ind w:left="0" w:firstLine="0"/>
      </w:pPr>
      <w:rPr>
        <w:strike/>
        <w:color w:val="auto"/>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26784648"/>
    <w:name w:val="WW8Num4"/>
    <w:lvl w:ilvl="0">
      <w:start w:val="2"/>
      <w:numFmt w:val="decimal"/>
      <w:lvlText w:val="%1."/>
      <w:lvlJc w:val="left"/>
      <w:pPr>
        <w:tabs>
          <w:tab w:val="num" w:pos="0"/>
        </w:tabs>
        <w:ind w:left="0" w:firstLine="0"/>
      </w:pPr>
      <w:rPr>
        <w:rFonts w:cs="Times New Roman"/>
        <w:b w:val="0"/>
        <w:bCs w:val="0"/>
        <w:i w:val="0"/>
        <w:iCs w:val="0"/>
        <w:caps w:val="0"/>
        <w:smallCaps w:val="0"/>
        <w:strike/>
        <w:dstrike w:val="0"/>
        <w:vanish w:val="0"/>
        <w:color w:val="000000"/>
        <w:spacing w:val="0"/>
        <w:kern w:val="1"/>
        <w:position w:val="0"/>
        <w:sz w:val="24"/>
        <w:u w:val="none"/>
        <w:vertAlign w:val="baseline"/>
        <w:em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5"/>
    <w:multiLevelType w:val="multilevel"/>
    <w:tmpl w:val="8FC4BDAC"/>
    <w:name w:val="WW8Num5"/>
    <w:lvl w:ilvl="0">
      <w:start w:val="6"/>
      <w:numFmt w:val="decimal"/>
      <w:lvlText w:val="1.%1."/>
      <w:lvlJc w:val="left"/>
      <w:pPr>
        <w:tabs>
          <w:tab w:val="num" w:pos="0"/>
        </w:tabs>
        <w:ind w:left="0" w:firstLine="0"/>
      </w:pPr>
      <w:rPr>
        <w:rFonts w:ascii="Times New Roman" w:hAnsi="Times New Roman" w:cs="Times New Roman" w:hint="default"/>
        <w:b/>
        <w:i w:val="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000006"/>
    <w:multiLevelType w:val="multilevel"/>
    <w:tmpl w:val="A6409846"/>
    <w:name w:val="WW8Num6"/>
    <w:lvl w:ilvl="0">
      <w:start w:val="1"/>
      <w:numFmt w:val="decimal"/>
      <w:lvlText w:val="%1."/>
      <w:lvlJc w:val="left"/>
      <w:pPr>
        <w:tabs>
          <w:tab w:val="num" w:pos="0"/>
        </w:tabs>
        <w:ind w:left="1146" w:hanging="696"/>
      </w:pPr>
    </w:lvl>
    <w:lvl w:ilvl="1">
      <w:start w:val="4"/>
      <w:numFmt w:val="decimal"/>
      <w:lvlText w:val="%1.%2."/>
      <w:lvlJc w:val="left"/>
      <w:pPr>
        <w:tabs>
          <w:tab w:val="num" w:pos="543"/>
        </w:tabs>
        <w:ind w:left="1869" w:hanging="876"/>
      </w:pPr>
      <w:rPr>
        <w:strike/>
      </w:rPr>
    </w:lvl>
    <w:lvl w:ilvl="2">
      <w:start w:val="1"/>
      <w:numFmt w:val="decimal"/>
      <w:lvlText w:val="%1.%2.%3."/>
      <w:lvlJc w:val="left"/>
      <w:pPr>
        <w:tabs>
          <w:tab w:val="num" w:pos="0"/>
        </w:tabs>
        <w:ind w:left="1326" w:hanging="876"/>
      </w:pPr>
    </w:lvl>
    <w:lvl w:ilvl="3">
      <w:start w:val="1"/>
      <w:numFmt w:val="decimal"/>
      <w:lvlText w:val="%1.%2.%3.%4."/>
      <w:lvlJc w:val="left"/>
      <w:pPr>
        <w:tabs>
          <w:tab w:val="num" w:pos="0"/>
        </w:tabs>
        <w:ind w:left="1326" w:hanging="876"/>
      </w:pPr>
    </w:lvl>
    <w:lvl w:ilvl="4">
      <w:start w:val="1"/>
      <w:numFmt w:val="decimal"/>
      <w:lvlText w:val="%1.%2.%3.%4.%5."/>
      <w:lvlJc w:val="left"/>
      <w:pPr>
        <w:tabs>
          <w:tab w:val="num" w:pos="0"/>
        </w:tabs>
        <w:ind w:left="1530" w:hanging="1080"/>
      </w:pPr>
    </w:lvl>
    <w:lvl w:ilvl="5">
      <w:start w:val="1"/>
      <w:numFmt w:val="decimal"/>
      <w:lvlText w:val="%1.%2.%3.%4.%5.%6."/>
      <w:lvlJc w:val="left"/>
      <w:pPr>
        <w:tabs>
          <w:tab w:val="num" w:pos="0"/>
        </w:tabs>
        <w:ind w:left="1530" w:hanging="1080"/>
      </w:pPr>
    </w:lvl>
    <w:lvl w:ilvl="6">
      <w:start w:val="1"/>
      <w:numFmt w:val="decimal"/>
      <w:lvlText w:val="%1.%2.%3.%4.%5.%6.%7."/>
      <w:lvlJc w:val="left"/>
      <w:pPr>
        <w:tabs>
          <w:tab w:val="num" w:pos="0"/>
        </w:tabs>
        <w:ind w:left="1890" w:hanging="1440"/>
      </w:pPr>
    </w:lvl>
    <w:lvl w:ilvl="7">
      <w:start w:val="1"/>
      <w:numFmt w:val="decimal"/>
      <w:lvlText w:val="%1.%2.%3.%4.%5.%6.%7.%8."/>
      <w:lvlJc w:val="left"/>
      <w:pPr>
        <w:tabs>
          <w:tab w:val="num" w:pos="0"/>
        </w:tabs>
        <w:ind w:left="1890" w:hanging="1440"/>
      </w:pPr>
    </w:lvl>
    <w:lvl w:ilvl="8">
      <w:start w:val="1"/>
      <w:numFmt w:val="decimal"/>
      <w:lvlText w:val="%1.%2.%3.%4.%5.%6.%7.%8.%9."/>
      <w:lvlJc w:val="left"/>
      <w:pPr>
        <w:tabs>
          <w:tab w:val="num" w:pos="0"/>
        </w:tabs>
        <w:ind w:left="2250" w:hanging="1800"/>
      </w:pPr>
    </w:lvl>
  </w:abstractNum>
  <w:abstractNum w:abstractNumId="6">
    <w:nsid w:val="037C4DAE"/>
    <w:multiLevelType w:val="hybridMultilevel"/>
    <w:tmpl w:val="6BFC099E"/>
    <w:lvl w:ilvl="0" w:tplc="1C26282C">
      <w:start w:val="2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0A8D6D31"/>
    <w:multiLevelType w:val="hybridMultilevel"/>
    <w:tmpl w:val="AB068292"/>
    <w:lvl w:ilvl="0" w:tplc="AD8C5DA2">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nsid w:val="0DCA361A"/>
    <w:multiLevelType w:val="multilevel"/>
    <w:tmpl w:val="A442F7B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04A14EC"/>
    <w:multiLevelType w:val="hybridMultilevel"/>
    <w:tmpl w:val="F20A1236"/>
    <w:lvl w:ilvl="0" w:tplc="3CFE55DA">
      <w:start w:val="24"/>
      <w:numFmt w:val="decimal"/>
      <w:lvlText w:val="%1."/>
      <w:lvlJc w:val="left"/>
      <w:pPr>
        <w:ind w:left="643" w:hanging="360"/>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10">
    <w:nsid w:val="1C8D738A"/>
    <w:multiLevelType w:val="multilevel"/>
    <w:tmpl w:val="7A76924E"/>
    <w:lvl w:ilvl="0">
      <w:start w:val="3"/>
      <w:numFmt w:val="decimal"/>
      <w:lvlText w:val="%1."/>
      <w:lvlJc w:val="left"/>
      <w:pPr>
        <w:ind w:left="360" w:hanging="360"/>
      </w:pPr>
      <w:rPr>
        <w:rFonts w:hint="default"/>
      </w:rPr>
    </w:lvl>
    <w:lvl w:ilvl="1">
      <w:start w:val="4"/>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nsid w:val="1F1C3B2E"/>
    <w:multiLevelType w:val="hybridMultilevel"/>
    <w:tmpl w:val="F20A1236"/>
    <w:lvl w:ilvl="0" w:tplc="3CFE55DA">
      <w:start w:val="24"/>
      <w:numFmt w:val="decimal"/>
      <w:lvlText w:val="%1."/>
      <w:lvlJc w:val="left"/>
      <w:pPr>
        <w:ind w:left="643" w:hanging="360"/>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12">
    <w:nsid w:val="25A85C76"/>
    <w:multiLevelType w:val="hybridMultilevel"/>
    <w:tmpl w:val="EF3201E8"/>
    <w:lvl w:ilvl="0" w:tplc="78AA9E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nsid w:val="294B5D0E"/>
    <w:multiLevelType w:val="hybridMultilevel"/>
    <w:tmpl w:val="E63E8964"/>
    <w:lvl w:ilvl="0" w:tplc="0427000F">
      <w:start w:val="2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29612698"/>
    <w:multiLevelType w:val="multilevel"/>
    <w:tmpl w:val="066EE66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DB65DE6"/>
    <w:multiLevelType w:val="multilevel"/>
    <w:tmpl w:val="22A68E76"/>
    <w:lvl w:ilvl="0">
      <w:start w:val="3"/>
      <w:numFmt w:val="decimal"/>
      <w:lvlText w:val="%1."/>
      <w:lvlJc w:val="left"/>
      <w:pPr>
        <w:ind w:left="360" w:hanging="360"/>
      </w:pPr>
      <w:rPr>
        <w:rFonts w:hint="default"/>
      </w:rPr>
    </w:lvl>
    <w:lvl w:ilvl="1">
      <w:start w:val="4"/>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nsid w:val="348879A0"/>
    <w:multiLevelType w:val="multilevel"/>
    <w:tmpl w:val="8B94537A"/>
    <w:lvl w:ilvl="0">
      <w:start w:val="3"/>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nsid w:val="3D437C60"/>
    <w:multiLevelType w:val="hybridMultilevel"/>
    <w:tmpl w:val="72EC67BA"/>
    <w:lvl w:ilvl="0" w:tplc="0C9ACDCA">
      <w:start w:val="1"/>
      <w:numFmt w:val="upperRoman"/>
      <w:lvlText w:val="%1&gt;"/>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3F1E3037"/>
    <w:multiLevelType w:val="hybridMultilevel"/>
    <w:tmpl w:val="1088B754"/>
    <w:lvl w:ilvl="0" w:tplc="AC7C98CE">
      <w:start w:val="24"/>
      <w:numFmt w:val="decimal"/>
      <w:lvlText w:val="%1."/>
      <w:lvlJc w:val="left"/>
      <w:pPr>
        <w:ind w:left="644" w:hanging="360"/>
      </w:pPr>
      <w:rPr>
        <w:rFonts w:hint="default"/>
        <w:strike/>
        <w:color w:val="auto"/>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9">
    <w:nsid w:val="45922502"/>
    <w:multiLevelType w:val="hybridMultilevel"/>
    <w:tmpl w:val="7748800A"/>
    <w:lvl w:ilvl="0" w:tplc="6E94B454">
      <w:start w:val="24"/>
      <w:numFmt w:val="decimal"/>
      <w:lvlText w:val="%1."/>
      <w:lvlJc w:val="left"/>
      <w:pPr>
        <w:ind w:left="644" w:hanging="360"/>
      </w:pPr>
      <w:rPr>
        <w:rFonts w:hint="default"/>
        <w:strike/>
        <w:color w:val="auto"/>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0">
    <w:nsid w:val="4A724B9D"/>
    <w:multiLevelType w:val="hybridMultilevel"/>
    <w:tmpl w:val="FEDCD4B8"/>
    <w:lvl w:ilvl="0" w:tplc="0406DB06">
      <w:start w:val="1"/>
      <w:numFmt w:val="decimal"/>
      <w:lvlText w:val="%1."/>
      <w:lvlJc w:val="left"/>
      <w:pPr>
        <w:ind w:left="930" w:hanging="360"/>
      </w:pPr>
    </w:lvl>
    <w:lvl w:ilvl="1" w:tplc="04270019">
      <w:start w:val="1"/>
      <w:numFmt w:val="lowerLetter"/>
      <w:lvlText w:val="%2."/>
      <w:lvlJc w:val="left"/>
      <w:pPr>
        <w:ind w:left="1650" w:hanging="360"/>
      </w:pPr>
    </w:lvl>
    <w:lvl w:ilvl="2" w:tplc="0427001B">
      <w:start w:val="1"/>
      <w:numFmt w:val="lowerRoman"/>
      <w:lvlText w:val="%3."/>
      <w:lvlJc w:val="right"/>
      <w:pPr>
        <w:ind w:left="2370" w:hanging="180"/>
      </w:pPr>
    </w:lvl>
    <w:lvl w:ilvl="3" w:tplc="0427000F">
      <w:start w:val="1"/>
      <w:numFmt w:val="decimal"/>
      <w:lvlText w:val="%4."/>
      <w:lvlJc w:val="left"/>
      <w:pPr>
        <w:ind w:left="3090" w:hanging="360"/>
      </w:pPr>
    </w:lvl>
    <w:lvl w:ilvl="4" w:tplc="04270019">
      <w:start w:val="1"/>
      <w:numFmt w:val="lowerLetter"/>
      <w:lvlText w:val="%5."/>
      <w:lvlJc w:val="left"/>
      <w:pPr>
        <w:ind w:left="3810" w:hanging="360"/>
      </w:pPr>
    </w:lvl>
    <w:lvl w:ilvl="5" w:tplc="0427001B">
      <w:start w:val="1"/>
      <w:numFmt w:val="lowerRoman"/>
      <w:lvlText w:val="%6."/>
      <w:lvlJc w:val="right"/>
      <w:pPr>
        <w:ind w:left="4530" w:hanging="180"/>
      </w:pPr>
    </w:lvl>
    <w:lvl w:ilvl="6" w:tplc="0427000F">
      <w:start w:val="1"/>
      <w:numFmt w:val="decimal"/>
      <w:lvlText w:val="%7."/>
      <w:lvlJc w:val="left"/>
      <w:pPr>
        <w:ind w:left="5250" w:hanging="360"/>
      </w:pPr>
    </w:lvl>
    <w:lvl w:ilvl="7" w:tplc="04270019">
      <w:start w:val="1"/>
      <w:numFmt w:val="lowerLetter"/>
      <w:lvlText w:val="%8."/>
      <w:lvlJc w:val="left"/>
      <w:pPr>
        <w:ind w:left="5970" w:hanging="360"/>
      </w:pPr>
    </w:lvl>
    <w:lvl w:ilvl="8" w:tplc="0427001B">
      <w:start w:val="1"/>
      <w:numFmt w:val="lowerRoman"/>
      <w:lvlText w:val="%9."/>
      <w:lvlJc w:val="right"/>
      <w:pPr>
        <w:ind w:left="6690" w:hanging="180"/>
      </w:pPr>
    </w:lvl>
  </w:abstractNum>
  <w:abstractNum w:abstractNumId="21">
    <w:nsid w:val="4F1A4D29"/>
    <w:multiLevelType w:val="hybridMultilevel"/>
    <w:tmpl w:val="AB42A024"/>
    <w:lvl w:ilvl="0" w:tplc="EC6A41EE">
      <w:start w:val="20"/>
      <w:numFmt w:val="decimal"/>
      <w:lvlText w:val="%1."/>
      <w:lvlJc w:val="left"/>
      <w:pPr>
        <w:ind w:left="720" w:hanging="360"/>
      </w:pPr>
      <w:rPr>
        <w:rFonts w:hint="default"/>
        <w:strik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553D4BC4"/>
    <w:multiLevelType w:val="hybridMultilevel"/>
    <w:tmpl w:val="F476D418"/>
    <w:lvl w:ilvl="0" w:tplc="F3E40D2E">
      <w:start w:val="1"/>
      <w:numFmt w:val="upperRoman"/>
      <w:lvlText w:val="%1."/>
      <w:lvlJc w:val="left"/>
      <w:pPr>
        <w:ind w:left="1123" w:hanging="720"/>
      </w:pPr>
      <w:rPr>
        <w:rFonts w:hint="default"/>
      </w:rPr>
    </w:lvl>
    <w:lvl w:ilvl="1" w:tplc="04270019">
      <w:start w:val="1"/>
      <w:numFmt w:val="lowerLetter"/>
      <w:lvlText w:val="%2."/>
      <w:lvlJc w:val="left"/>
      <w:pPr>
        <w:ind w:left="1483" w:hanging="360"/>
      </w:pPr>
    </w:lvl>
    <w:lvl w:ilvl="2" w:tplc="0427001B" w:tentative="1">
      <w:start w:val="1"/>
      <w:numFmt w:val="lowerRoman"/>
      <w:lvlText w:val="%3."/>
      <w:lvlJc w:val="right"/>
      <w:pPr>
        <w:ind w:left="2203" w:hanging="180"/>
      </w:pPr>
    </w:lvl>
    <w:lvl w:ilvl="3" w:tplc="0427000F" w:tentative="1">
      <w:start w:val="1"/>
      <w:numFmt w:val="decimal"/>
      <w:lvlText w:val="%4."/>
      <w:lvlJc w:val="left"/>
      <w:pPr>
        <w:ind w:left="2923" w:hanging="360"/>
      </w:pPr>
    </w:lvl>
    <w:lvl w:ilvl="4" w:tplc="04270019" w:tentative="1">
      <w:start w:val="1"/>
      <w:numFmt w:val="lowerLetter"/>
      <w:lvlText w:val="%5."/>
      <w:lvlJc w:val="left"/>
      <w:pPr>
        <w:ind w:left="3643" w:hanging="360"/>
      </w:pPr>
    </w:lvl>
    <w:lvl w:ilvl="5" w:tplc="0427001B" w:tentative="1">
      <w:start w:val="1"/>
      <w:numFmt w:val="lowerRoman"/>
      <w:lvlText w:val="%6."/>
      <w:lvlJc w:val="right"/>
      <w:pPr>
        <w:ind w:left="4363" w:hanging="180"/>
      </w:pPr>
    </w:lvl>
    <w:lvl w:ilvl="6" w:tplc="0427000F" w:tentative="1">
      <w:start w:val="1"/>
      <w:numFmt w:val="decimal"/>
      <w:lvlText w:val="%7."/>
      <w:lvlJc w:val="left"/>
      <w:pPr>
        <w:ind w:left="5083" w:hanging="360"/>
      </w:pPr>
    </w:lvl>
    <w:lvl w:ilvl="7" w:tplc="04270019" w:tentative="1">
      <w:start w:val="1"/>
      <w:numFmt w:val="lowerLetter"/>
      <w:lvlText w:val="%8."/>
      <w:lvlJc w:val="left"/>
      <w:pPr>
        <w:ind w:left="5803" w:hanging="360"/>
      </w:pPr>
    </w:lvl>
    <w:lvl w:ilvl="8" w:tplc="0427001B" w:tentative="1">
      <w:start w:val="1"/>
      <w:numFmt w:val="lowerRoman"/>
      <w:lvlText w:val="%9."/>
      <w:lvlJc w:val="right"/>
      <w:pPr>
        <w:ind w:left="6523"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2"/>
  </w:num>
  <w:num w:numId="8">
    <w:abstractNumId w:val="12"/>
  </w:num>
  <w:num w:numId="9">
    <w:abstractNumId w:val="6"/>
  </w:num>
  <w:num w:numId="10">
    <w:abstractNumId w:val="17"/>
  </w:num>
  <w:num w:numId="11">
    <w:abstractNumId w:val="7"/>
  </w:num>
  <w:num w:numId="12">
    <w:abstractNumId w:val="21"/>
  </w:num>
  <w:num w:numId="13">
    <w:abstractNumId w:val="19"/>
  </w:num>
  <w:num w:numId="14">
    <w:abstractNumId w:val="11"/>
  </w:num>
  <w:num w:numId="15">
    <w:abstractNumId w:val="9"/>
  </w:num>
  <w:num w:numId="16">
    <w:abstractNumId w:val="13"/>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8"/>
  </w:num>
  <w:num w:numId="20">
    <w:abstractNumId w:val="8"/>
  </w:num>
  <w:num w:numId="21">
    <w:abstractNumId w:val="10"/>
  </w:num>
  <w:num w:numId="22">
    <w:abstractNumId w:val="15"/>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attachedTemplate r:id="rId1"/>
  <w:stylePaneFormatFilter w:val="000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C2422"/>
    <w:rsid w:val="00000A46"/>
    <w:rsid w:val="000074E6"/>
    <w:rsid w:val="00010B47"/>
    <w:rsid w:val="00017565"/>
    <w:rsid w:val="00017B01"/>
    <w:rsid w:val="000237A5"/>
    <w:rsid w:val="0003129A"/>
    <w:rsid w:val="000324F3"/>
    <w:rsid w:val="000344CE"/>
    <w:rsid w:val="00042B1D"/>
    <w:rsid w:val="00051E19"/>
    <w:rsid w:val="00054F9A"/>
    <w:rsid w:val="00060577"/>
    <w:rsid w:val="0006178E"/>
    <w:rsid w:val="00072BF8"/>
    <w:rsid w:val="00076AAD"/>
    <w:rsid w:val="00096CE6"/>
    <w:rsid w:val="000A6A75"/>
    <w:rsid w:val="000B45F7"/>
    <w:rsid w:val="000B771C"/>
    <w:rsid w:val="000C2542"/>
    <w:rsid w:val="000C31F7"/>
    <w:rsid w:val="000E1A50"/>
    <w:rsid w:val="000F298B"/>
    <w:rsid w:val="000F5027"/>
    <w:rsid w:val="00107A54"/>
    <w:rsid w:val="00122BDE"/>
    <w:rsid w:val="001251DD"/>
    <w:rsid w:val="00132993"/>
    <w:rsid w:val="00133F34"/>
    <w:rsid w:val="00140861"/>
    <w:rsid w:val="00145A61"/>
    <w:rsid w:val="001529A2"/>
    <w:rsid w:val="001672E4"/>
    <w:rsid w:val="0017345D"/>
    <w:rsid w:val="00175A37"/>
    <w:rsid w:val="0017648E"/>
    <w:rsid w:val="001764DB"/>
    <w:rsid w:val="001828BB"/>
    <w:rsid w:val="001835A3"/>
    <w:rsid w:val="00187ED9"/>
    <w:rsid w:val="0019162A"/>
    <w:rsid w:val="001A29B9"/>
    <w:rsid w:val="001A31E2"/>
    <w:rsid w:val="001A5A06"/>
    <w:rsid w:val="001A67E7"/>
    <w:rsid w:val="001B58AC"/>
    <w:rsid w:val="001B59B5"/>
    <w:rsid w:val="001C69F7"/>
    <w:rsid w:val="001C7F7F"/>
    <w:rsid w:val="001D121D"/>
    <w:rsid w:val="001E0F3A"/>
    <w:rsid w:val="001E1B7F"/>
    <w:rsid w:val="001E432F"/>
    <w:rsid w:val="001E7D53"/>
    <w:rsid w:val="001F1C01"/>
    <w:rsid w:val="001F4FEE"/>
    <w:rsid w:val="00200B1B"/>
    <w:rsid w:val="00210604"/>
    <w:rsid w:val="00236243"/>
    <w:rsid w:val="00242EDE"/>
    <w:rsid w:val="00244850"/>
    <w:rsid w:val="002606EC"/>
    <w:rsid w:val="0026684B"/>
    <w:rsid w:val="002725F8"/>
    <w:rsid w:val="002760BF"/>
    <w:rsid w:val="00291014"/>
    <w:rsid w:val="0029278E"/>
    <w:rsid w:val="00293179"/>
    <w:rsid w:val="0029363E"/>
    <w:rsid w:val="00293DCC"/>
    <w:rsid w:val="00295D58"/>
    <w:rsid w:val="002A0E46"/>
    <w:rsid w:val="002A5811"/>
    <w:rsid w:val="002A5F10"/>
    <w:rsid w:val="002B6DDD"/>
    <w:rsid w:val="002C42D2"/>
    <w:rsid w:val="002D79C9"/>
    <w:rsid w:val="002E4727"/>
    <w:rsid w:val="002F29EC"/>
    <w:rsid w:val="002F4655"/>
    <w:rsid w:val="002F7B16"/>
    <w:rsid w:val="00300B48"/>
    <w:rsid w:val="00304900"/>
    <w:rsid w:val="00312358"/>
    <w:rsid w:val="00312DFF"/>
    <w:rsid w:val="00324AC3"/>
    <w:rsid w:val="00332118"/>
    <w:rsid w:val="00332858"/>
    <w:rsid w:val="00333233"/>
    <w:rsid w:val="003358B9"/>
    <w:rsid w:val="00337AB2"/>
    <w:rsid w:val="0034100D"/>
    <w:rsid w:val="00355612"/>
    <w:rsid w:val="003613C3"/>
    <w:rsid w:val="003662E2"/>
    <w:rsid w:val="00371C53"/>
    <w:rsid w:val="00375133"/>
    <w:rsid w:val="00375F88"/>
    <w:rsid w:val="0038422F"/>
    <w:rsid w:val="003902F3"/>
    <w:rsid w:val="00396996"/>
    <w:rsid w:val="003A387E"/>
    <w:rsid w:val="003B0FBE"/>
    <w:rsid w:val="003B5142"/>
    <w:rsid w:val="003B5359"/>
    <w:rsid w:val="003B7132"/>
    <w:rsid w:val="003C0AE1"/>
    <w:rsid w:val="003C1079"/>
    <w:rsid w:val="003C7018"/>
    <w:rsid w:val="003D073D"/>
    <w:rsid w:val="003F2D62"/>
    <w:rsid w:val="003F3A23"/>
    <w:rsid w:val="003F69B5"/>
    <w:rsid w:val="00401A75"/>
    <w:rsid w:val="00402EB9"/>
    <w:rsid w:val="00410E7B"/>
    <w:rsid w:val="004124AA"/>
    <w:rsid w:val="0041493F"/>
    <w:rsid w:val="004165A3"/>
    <w:rsid w:val="00420998"/>
    <w:rsid w:val="004311BF"/>
    <w:rsid w:val="004315DB"/>
    <w:rsid w:val="00433B48"/>
    <w:rsid w:val="00434E88"/>
    <w:rsid w:val="004409E4"/>
    <w:rsid w:val="00443172"/>
    <w:rsid w:val="00446867"/>
    <w:rsid w:val="004473EF"/>
    <w:rsid w:val="00451A46"/>
    <w:rsid w:val="004602FC"/>
    <w:rsid w:val="004766B3"/>
    <w:rsid w:val="00481332"/>
    <w:rsid w:val="0048372A"/>
    <w:rsid w:val="00485749"/>
    <w:rsid w:val="004870C0"/>
    <w:rsid w:val="0048734F"/>
    <w:rsid w:val="004A1338"/>
    <w:rsid w:val="004A1B62"/>
    <w:rsid w:val="004A30DE"/>
    <w:rsid w:val="004A39B4"/>
    <w:rsid w:val="004B4552"/>
    <w:rsid w:val="004C00A1"/>
    <w:rsid w:val="004C169D"/>
    <w:rsid w:val="004C4E3A"/>
    <w:rsid w:val="004C7190"/>
    <w:rsid w:val="004C7198"/>
    <w:rsid w:val="004D4450"/>
    <w:rsid w:val="004E114E"/>
    <w:rsid w:val="004E29FF"/>
    <w:rsid w:val="004E306B"/>
    <w:rsid w:val="004E7B07"/>
    <w:rsid w:val="004F1BF7"/>
    <w:rsid w:val="004F4DEA"/>
    <w:rsid w:val="004F4FB3"/>
    <w:rsid w:val="00512394"/>
    <w:rsid w:val="00525992"/>
    <w:rsid w:val="00531008"/>
    <w:rsid w:val="00555A44"/>
    <w:rsid w:val="00563523"/>
    <w:rsid w:val="00563BA9"/>
    <w:rsid w:val="00564F36"/>
    <w:rsid w:val="00572D48"/>
    <w:rsid w:val="00574E7F"/>
    <w:rsid w:val="0058737B"/>
    <w:rsid w:val="00593D1E"/>
    <w:rsid w:val="00597DA0"/>
    <w:rsid w:val="005A1D0F"/>
    <w:rsid w:val="005C4384"/>
    <w:rsid w:val="005D7023"/>
    <w:rsid w:val="005E5515"/>
    <w:rsid w:val="005F38F3"/>
    <w:rsid w:val="006029F4"/>
    <w:rsid w:val="0060301B"/>
    <w:rsid w:val="00604F5F"/>
    <w:rsid w:val="00607259"/>
    <w:rsid w:val="00607DAC"/>
    <w:rsid w:val="00613264"/>
    <w:rsid w:val="0062486A"/>
    <w:rsid w:val="00625A61"/>
    <w:rsid w:val="00625D04"/>
    <w:rsid w:val="00625DAB"/>
    <w:rsid w:val="00632081"/>
    <w:rsid w:val="006425FD"/>
    <w:rsid w:val="00644C29"/>
    <w:rsid w:val="0064538A"/>
    <w:rsid w:val="006467DD"/>
    <w:rsid w:val="00647BC6"/>
    <w:rsid w:val="006533A8"/>
    <w:rsid w:val="00661B34"/>
    <w:rsid w:val="00663292"/>
    <w:rsid w:val="0067792B"/>
    <w:rsid w:val="00685AD9"/>
    <w:rsid w:val="00692B6D"/>
    <w:rsid w:val="006963A2"/>
    <w:rsid w:val="006A51EA"/>
    <w:rsid w:val="006B0D1A"/>
    <w:rsid w:val="006B3909"/>
    <w:rsid w:val="006B4984"/>
    <w:rsid w:val="006B6728"/>
    <w:rsid w:val="006D21E2"/>
    <w:rsid w:val="006D5C8E"/>
    <w:rsid w:val="006D7A88"/>
    <w:rsid w:val="006E13E2"/>
    <w:rsid w:val="006E2ADD"/>
    <w:rsid w:val="006E5612"/>
    <w:rsid w:val="006E7276"/>
    <w:rsid w:val="006E751C"/>
    <w:rsid w:val="006F42BD"/>
    <w:rsid w:val="00700D84"/>
    <w:rsid w:val="00703669"/>
    <w:rsid w:val="00707060"/>
    <w:rsid w:val="00714AC4"/>
    <w:rsid w:val="007152C2"/>
    <w:rsid w:val="00715DF2"/>
    <w:rsid w:val="007254D8"/>
    <w:rsid w:val="00727C63"/>
    <w:rsid w:val="00737552"/>
    <w:rsid w:val="00746693"/>
    <w:rsid w:val="00755F54"/>
    <w:rsid w:val="00757E64"/>
    <w:rsid w:val="00760AD4"/>
    <w:rsid w:val="00764A06"/>
    <w:rsid w:val="00764C0D"/>
    <w:rsid w:val="00770EC0"/>
    <w:rsid w:val="0077275A"/>
    <w:rsid w:val="00774462"/>
    <w:rsid w:val="00775453"/>
    <w:rsid w:val="00775EA9"/>
    <w:rsid w:val="00777508"/>
    <w:rsid w:val="00783DE8"/>
    <w:rsid w:val="00787D93"/>
    <w:rsid w:val="007A5EBE"/>
    <w:rsid w:val="007B2F0F"/>
    <w:rsid w:val="007B3EB6"/>
    <w:rsid w:val="007B6B73"/>
    <w:rsid w:val="007C3501"/>
    <w:rsid w:val="007C6422"/>
    <w:rsid w:val="007E65DE"/>
    <w:rsid w:val="007F38FF"/>
    <w:rsid w:val="007F48BD"/>
    <w:rsid w:val="007F5BB1"/>
    <w:rsid w:val="007F6C78"/>
    <w:rsid w:val="007F7501"/>
    <w:rsid w:val="00820BAB"/>
    <w:rsid w:val="00820E47"/>
    <w:rsid w:val="00822021"/>
    <w:rsid w:val="00825B8E"/>
    <w:rsid w:val="00827BF1"/>
    <w:rsid w:val="00830391"/>
    <w:rsid w:val="00835FEE"/>
    <w:rsid w:val="008422C1"/>
    <w:rsid w:val="00846C4F"/>
    <w:rsid w:val="00852E3C"/>
    <w:rsid w:val="00894465"/>
    <w:rsid w:val="008A00A1"/>
    <w:rsid w:val="008A6A80"/>
    <w:rsid w:val="008B1DAA"/>
    <w:rsid w:val="008B5EFA"/>
    <w:rsid w:val="008C123D"/>
    <w:rsid w:val="008D744B"/>
    <w:rsid w:val="008D7991"/>
    <w:rsid w:val="008E0F43"/>
    <w:rsid w:val="008E17E0"/>
    <w:rsid w:val="008E1BF5"/>
    <w:rsid w:val="008E60EB"/>
    <w:rsid w:val="008F089D"/>
    <w:rsid w:val="008F2725"/>
    <w:rsid w:val="00901E60"/>
    <w:rsid w:val="00905E1E"/>
    <w:rsid w:val="0090619F"/>
    <w:rsid w:val="00907BEA"/>
    <w:rsid w:val="00913B50"/>
    <w:rsid w:val="0091547F"/>
    <w:rsid w:val="009176AC"/>
    <w:rsid w:val="00922406"/>
    <w:rsid w:val="00923570"/>
    <w:rsid w:val="00927A70"/>
    <w:rsid w:val="0093719F"/>
    <w:rsid w:val="00955229"/>
    <w:rsid w:val="0097592E"/>
    <w:rsid w:val="00987FF8"/>
    <w:rsid w:val="00992204"/>
    <w:rsid w:val="00992611"/>
    <w:rsid w:val="00992A71"/>
    <w:rsid w:val="009A68DC"/>
    <w:rsid w:val="009B165C"/>
    <w:rsid w:val="009C048C"/>
    <w:rsid w:val="009C0A88"/>
    <w:rsid w:val="009E5EF1"/>
    <w:rsid w:val="009F5B2A"/>
    <w:rsid w:val="00A03C3F"/>
    <w:rsid w:val="00A060FD"/>
    <w:rsid w:val="00A07398"/>
    <w:rsid w:val="00A076D2"/>
    <w:rsid w:val="00A1610E"/>
    <w:rsid w:val="00A2071C"/>
    <w:rsid w:val="00A25B60"/>
    <w:rsid w:val="00A274D0"/>
    <w:rsid w:val="00A3238A"/>
    <w:rsid w:val="00A32E74"/>
    <w:rsid w:val="00A4155E"/>
    <w:rsid w:val="00A42C24"/>
    <w:rsid w:val="00A4631C"/>
    <w:rsid w:val="00A50BB2"/>
    <w:rsid w:val="00A5516E"/>
    <w:rsid w:val="00A56C8B"/>
    <w:rsid w:val="00A62EF2"/>
    <w:rsid w:val="00A64745"/>
    <w:rsid w:val="00A66E39"/>
    <w:rsid w:val="00A7171A"/>
    <w:rsid w:val="00A86A03"/>
    <w:rsid w:val="00A8720D"/>
    <w:rsid w:val="00A93F1D"/>
    <w:rsid w:val="00A9402F"/>
    <w:rsid w:val="00A944B7"/>
    <w:rsid w:val="00AA26FD"/>
    <w:rsid w:val="00AA4D14"/>
    <w:rsid w:val="00AA78A8"/>
    <w:rsid w:val="00AB2C8E"/>
    <w:rsid w:val="00AC2422"/>
    <w:rsid w:val="00AC300A"/>
    <w:rsid w:val="00AC37D9"/>
    <w:rsid w:val="00AC7904"/>
    <w:rsid w:val="00AD2303"/>
    <w:rsid w:val="00AD2F72"/>
    <w:rsid w:val="00AD55CA"/>
    <w:rsid w:val="00AE0C0E"/>
    <w:rsid w:val="00AF04E6"/>
    <w:rsid w:val="00B05D83"/>
    <w:rsid w:val="00B23BE1"/>
    <w:rsid w:val="00B25DF6"/>
    <w:rsid w:val="00B360A3"/>
    <w:rsid w:val="00B364C7"/>
    <w:rsid w:val="00B623FE"/>
    <w:rsid w:val="00B631FF"/>
    <w:rsid w:val="00B80974"/>
    <w:rsid w:val="00B85EBC"/>
    <w:rsid w:val="00B93DFC"/>
    <w:rsid w:val="00B94AB1"/>
    <w:rsid w:val="00B97413"/>
    <w:rsid w:val="00BA58F2"/>
    <w:rsid w:val="00BB105C"/>
    <w:rsid w:val="00BB2BC2"/>
    <w:rsid w:val="00BB3ED3"/>
    <w:rsid w:val="00BB6D49"/>
    <w:rsid w:val="00BC76BE"/>
    <w:rsid w:val="00BD1965"/>
    <w:rsid w:val="00BE5FE4"/>
    <w:rsid w:val="00BE6C2D"/>
    <w:rsid w:val="00BF7973"/>
    <w:rsid w:val="00C006ED"/>
    <w:rsid w:val="00C01002"/>
    <w:rsid w:val="00C01D61"/>
    <w:rsid w:val="00C0614D"/>
    <w:rsid w:val="00C27018"/>
    <w:rsid w:val="00C30490"/>
    <w:rsid w:val="00C33071"/>
    <w:rsid w:val="00C34C5D"/>
    <w:rsid w:val="00C427B9"/>
    <w:rsid w:val="00C45F30"/>
    <w:rsid w:val="00C52634"/>
    <w:rsid w:val="00C564A3"/>
    <w:rsid w:val="00C658CC"/>
    <w:rsid w:val="00C67B9A"/>
    <w:rsid w:val="00C71F73"/>
    <w:rsid w:val="00C7491A"/>
    <w:rsid w:val="00C81CAF"/>
    <w:rsid w:val="00C823AF"/>
    <w:rsid w:val="00C83219"/>
    <w:rsid w:val="00C84E3E"/>
    <w:rsid w:val="00C8547F"/>
    <w:rsid w:val="00C86B49"/>
    <w:rsid w:val="00C946D8"/>
    <w:rsid w:val="00C96071"/>
    <w:rsid w:val="00CA071C"/>
    <w:rsid w:val="00CA506C"/>
    <w:rsid w:val="00CA52A6"/>
    <w:rsid w:val="00CA55E8"/>
    <w:rsid w:val="00CA7AAC"/>
    <w:rsid w:val="00CB620F"/>
    <w:rsid w:val="00CB6A75"/>
    <w:rsid w:val="00CC5CD1"/>
    <w:rsid w:val="00CE395E"/>
    <w:rsid w:val="00CE7279"/>
    <w:rsid w:val="00CE7F54"/>
    <w:rsid w:val="00D024D8"/>
    <w:rsid w:val="00D1214D"/>
    <w:rsid w:val="00D209B8"/>
    <w:rsid w:val="00D22E94"/>
    <w:rsid w:val="00D36956"/>
    <w:rsid w:val="00D4711D"/>
    <w:rsid w:val="00D5310F"/>
    <w:rsid w:val="00D60E07"/>
    <w:rsid w:val="00D71E5A"/>
    <w:rsid w:val="00D81867"/>
    <w:rsid w:val="00D83909"/>
    <w:rsid w:val="00D87283"/>
    <w:rsid w:val="00D91295"/>
    <w:rsid w:val="00D93761"/>
    <w:rsid w:val="00D93787"/>
    <w:rsid w:val="00DA7644"/>
    <w:rsid w:val="00DC38F3"/>
    <w:rsid w:val="00DC732B"/>
    <w:rsid w:val="00DD174A"/>
    <w:rsid w:val="00DD2998"/>
    <w:rsid w:val="00DF32D0"/>
    <w:rsid w:val="00DF6B2C"/>
    <w:rsid w:val="00DF6C8E"/>
    <w:rsid w:val="00DF73BC"/>
    <w:rsid w:val="00E02334"/>
    <w:rsid w:val="00E07AB1"/>
    <w:rsid w:val="00E12AA0"/>
    <w:rsid w:val="00E15089"/>
    <w:rsid w:val="00E200B9"/>
    <w:rsid w:val="00E24D9E"/>
    <w:rsid w:val="00E265EC"/>
    <w:rsid w:val="00E323A7"/>
    <w:rsid w:val="00E41EE4"/>
    <w:rsid w:val="00E512D9"/>
    <w:rsid w:val="00E54103"/>
    <w:rsid w:val="00E5521D"/>
    <w:rsid w:val="00E569EC"/>
    <w:rsid w:val="00E56FC1"/>
    <w:rsid w:val="00E710CE"/>
    <w:rsid w:val="00E75A0D"/>
    <w:rsid w:val="00E76051"/>
    <w:rsid w:val="00E86CAC"/>
    <w:rsid w:val="00E93BCE"/>
    <w:rsid w:val="00EB72E7"/>
    <w:rsid w:val="00EC4133"/>
    <w:rsid w:val="00ED7075"/>
    <w:rsid w:val="00EE2426"/>
    <w:rsid w:val="00EE33DD"/>
    <w:rsid w:val="00EF2ECB"/>
    <w:rsid w:val="00EF400D"/>
    <w:rsid w:val="00EF4537"/>
    <w:rsid w:val="00EF4DCF"/>
    <w:rsid w:val="00EF6217"/>
    <w:rsid w:val="00EF6251"/>
    <w:rsid w:val="00F00CE7"/>
    <w:rsid w:val="00F020F3"/>
    <w:rsid w:val="00F05356"/>
    <w:rsid w:val="00F138C6"/>
    <w:rsid w:val="00F1788A"/>
    <w:rsid w:val="00F17CCC"/>
    <w:rsid w:val="00F2251D"/>
    <w:rsid w:val="00F231A5"/>
    <w:rsid w:val="00F2495D"/>
    <w:rsid w:val="00F31F59"/>
    <w:rsid w:val="00F34D18"/>
    <w:rsid w:val="00F42B8D"/>
    <w:rsid w:val="00F449EC"/>
    <w:rsid w:val="00F451B8"/>
    <w:rsid w:val="00F46105"/>
    <w:rsid w:val="00F572EE"/>
    <w:rsid w:val="00F6143A"/>
    <w:rsid w:val="00F66FEE"/>
    <w:rsid w:val="00F67803"/>
    <w:rsid w:val="00F710A2"/>
    <w:rsid w:val="00F735DB"/>
    <w:rsid w:val="00F736F2"/>
    <w:rsid w:val="00F87FF7"/>
    <w:rsid w:val="00F9103C"/>
    <w:rsid w:val="00F97D82"/>
    <w:rsid w:val="00FA46F9"/>
    <w:rsid w:val="00FB29D4"/>
    <w:rsid w:val="00FC5D74"/>
    <w:rsid w:val="00FC5E65"/>
    <w:rsid w:val="00FE3CE8"/>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prastasis">
    <w:name w:val="Normal"/>
    <w:qFormat/>
    <w:rsid w:val="003C1079"/>
    <w:pPr>
      <w:suppressAutoHyphens/>
    </w:pPr>
    <w:rPr>
      <w:rFonts w:ascii="Arial" w:hAnsi="Arial"/>
      <w:szCs w:val="24"/>
      <w:lang w:eastAsia="ar-SA"/>
    </w:rPr>
  </w:style>
  <w:style w:type="paragraph" w:styleId="Antrat1">
    <w:name w:val="heading 1"/>
    <w:next w:val="Alnostext"/>
    <w:qFormat/>
    <w:rsid w:val="00E12AA0"/>
    <w:pPr>
      <w:keepNext/>
      <w:numPr>
        <w:numId w:val="1"/>
      </w:numPr>
      <w:suppressAutoHyphens/>
      <w:spacing w:before="240" w:after="120"/>
      <w:outlineLvl w:val="0"/>
    </w:pPr>
    <w:rPr>
      <w:rFonts w:ascii="Arial" w:eastAsia="Arial" w:hAnsi="Arial" w:cs="Arial"/>
      <w:b/>
      <w:bCs/>
      <w:kern w:val="1"/>
      <w:sz w:val="24"/>
      <w:szCs w:val="32"/>
      <w:lang w:eastAsia="ar-SA"/>
    </w:rPr>
  </w:style>
  <w:style w:type="paragraph" w:styleId="Antrat2">
    <w:name w:val="heading 2"/>
    <w:next w:val="Alnostext"/>
    <w:qFormat/>
    <w:rsid w:val="003C1079"/>
    <w:pPr>
      <w:keepNext/>
      <w:numPr>
        <w:ilvl w:val="1"/>
        <w:numId w:val="1"/>
      </w:numPr>
      <w:tabs>
        <w:tab w:val="left" w:pos="567"/>
      </w:tabs>
      <w:suppressAutoHyphens/>
      <w:spacing w:before="240" w:after="60"/>
      <w:ind w:left="567" w:firstLine="0"/>
      <w:outlineLvl w:val="1"/>
    </w:pPr>
    <w:rPr>
      <w:rFonts w:ascii="Arial" w:eastAsia="Arial" w:hAnsi="Arial" w:cs="Arial"/>
      <w:b/>
      <w:bCs/>
      <w:iCs/>
      <w:sz w:val="22"/>
      <w:szCs w:val="28"/>
      <w:lang w:eastAsia="ar-SA"/>
    </w:rPr>
  </w:style>
  <w:style w:type="paragraph" w:styleId="Antrat3">
    <w:name w:val="heading 3"/>
    <w:basedOn w:val="Antrat1"/>
    <w:next w:val="Alnostext"/>
    <w:qFormat/>
    <w:rsid w:val="003C1079"/>
    <w:pPr>
      <w:numPr>
        <w:numId w:val="0"/>
      </w:numPr>
      <w:spacing w:after="60"/>
      <w:outlineLvl w:val="2"/>
    </w:pPr>
    <w:rPr>
      <w:bCs w:val="0"/>
      <w:sz w:val="20"/>
      <w:szCs w:val="26"/>
    </w:rPr>
  </w:style>
  <w:style w:type="paragraph" w:styleId="Antrat4">
    <w:name w:val="heading 4"/>
    <w:basedOn w:val="prastasis"/>
    <w:next w:val="Alnostext"/>
    <w:qFormat/>
    <w:rsid w:val="003C1079"/>
    <w:pPr>
      <w:keepNext/>
      <w:numPr>
        <w:ilvl w:val="3"/>
        <w:numId w:val="1"/>
      </w:numPr>
      <w:spacing w:before="240" w:after="60"/>
      <w:outlineLvl w:val="3"/>
    </w:pPr>
    <w:rPr>
      <w:bCs/>
      <w:szCs w:val="28"/>
      <w:u w:val="single"/>
    </w:rPr>
  </w:style>
  <w:style w:type="paragraph" w:styleId="Antrat5">
    <w:name w:val="heading 5"/>
    <w:basedOn w:val="prastasis"/>
    <w:next w:val="Alnostext"/>
    <w:qFormat/>
    <w:rsid w:val="003C1079"/>
    <w:pPr>
      <w:keepNext/>
      <w:numPr>
        <w:ilvl w:val="4"/>
        <w:numId w:val="1"/>
      </w:numPr>
      <w:spacing w:before="240" w:after="60"/>
      <w:outlineLvl w:val="4"/>
    </w:pPr>
    <w:rPr>
      <w:bCs/>
      <w:i/>
      <w:iCs/>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sid w:val="003C1079"/>
    <w:rPr>
      <w:color w:val="auto"/>
    </w:rPr>
  </w:style>
  <w:style w:type="character" w:customStyle="1" w:styleId="WW8Num2z0">
    <w:name w:val="WW8Num2z0"/>
    <w:rsid w:val="003C1079"/>
    <w:rPr>
      <w:color w:val="auto"/>
    </w:rPr>
  </w:style>
  <w:style w:type="character" w:customStyle="1" w:styleId="WW8Num3z0">
    <w:name w:val="WW8Num3z0"/>
    <w:rsid w:val="003C1079"/>
    <w:rPr>
      <w:color w:val="auto"/>
    </w:rPr>
  </w:style>
  <w:style w:type="character" w:customStyle="1" w:styleId="WW8Num4z0">
    <w:name w:val="WW8Num4z0"/>
    <w:rsid w:val="003C1079"/>
    <w:rPr>
      <w:rFonts w:cs="Times New Roman"/>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5z0">
    <w:name w:val="WW8Num5z0"/>
    <w:rsid w:val="003C1079"/>
    <w:rPr>
      <w:rFonts w:ascii="Arial" w:hAnsi="Arial"/>
      <w:b/>
      <w:i w:val="0"/>
    </w:rPr>
  </w:style>
  <w:style w:type="character" w:customStyle="1" w:styleId="Absatz-Standardschriftart">
    <w:name w:val="Absatz-Standardschriftart"/>
    <w:rsid w:val="003C1079"/>
  </w:style>
  <w:style w:type="character" w:customStyle="1" w:styleId="WW8Num8z0">
    <w:name w:val="WW8Num8z0"/>
    <w:rsid w:val="003C1079"/>
    <w:rPr>
      <w:rFonts w:ascii="Arial" w:hAnsi="Arial"/>
      <w:b/>
      <w:i w:val="0"/>
      <w:sz w:val="20"/>
      <w:szCs w:val="20"/>
    </w:rPr>
  </w:style>
  <w:style w:type="character" w:customStyle="1" w:styleId="WW8Num11z0">
    <w:name w:val="WW8Num11z0"/>
    <w:rsid w:val="003C1079"/>
    <w:rPr>
      <w:color w:val="auto"/>
      <w:sz w:val="24"/>
      <w:szCs w:val="24"/>
    </w:rPr>
  </w:style>
  <w:style w:type="character" w:customStyle="1" w:styleId="WW8Num12z0">
    <w:name w:val="WW8Num12z0"/>
    <w:rsid w:val="003C1079"/>
    <w:rPr>
      <w:color w:val="auto"/>
    </w:rPr>
  </w:style>
  <w:style w:type="character" w:customStyle="1" w:styleId="WW8Num13z0">
    <w:name w:val="WW8Num13z0"/>
    <w:rsid w:val="003C1079"/>
    <w:rPr>
      <w:color w:val="auto"/>
    </w:rPr>
  </w:style>
  <w:style w:type="character" w:customStyle="1" w:styleId="WW8Num15z0">
    <w:name w:val="WW8Num15z0"/>
    <w:rsid w:val="003C1079"/>
    <w:rPr>
      <w:color w:val="auto"/>
    </w:rPr>
  </w:style>
  <w:style w:type="character" w:customStyle="1" w:styleId="WW8Num17z0">
    <w:name w:val="WW8Num17z0"/>
    <w:rsid w:val="003C1079"/>
    <w:rPr>
      <w:color w:val="auto"/>
    </w:rPr>
  </w:style>
  <w:style w:type="character" w:customStyle="1" w:styleId="WW8Num18z0">
    <w:name w:val="WW8Num18z0"/>
    <w:rsid w:val="003C1079"/>
    <w:rPr>
      <w:color w:val="auto"/>
    </w:rPr>
  </w:style>
  <w:style w:type="character" w:customStyle="1" w:styleId="WW8Num19z0">
    <w:name w:val="WW8Num19z0"/>
    <w:rsid w:val="003C1079"/>
    <w:rPr>
      <w:rFonts w:ascii="Wingdings" w:hAnsi="Wingdings"/>
    </w:rPr>
  </w:style>
  <w:style w:type="character" w:customStyle="1" w:styleId="WW8Num19z1">
    <w:name w:val="WW8Num19z1"/>
    <w:rsid w:val="003C1079"/>
    <w:rPr>
      <w:rFonts w:ascii="Courier New" w:hAnsi="Courier New" w:cs="Courier New"/>
    </w:rPr>
  </w:style>
  <w:style w:type="character" w:customStyle="1" w:styleId="WW8Num19z3">
    <w:name w:val="WW8Num19z3"/>
    <w:rsid w:val="003C1079"/>
    <w:rPr>
      <w:rFonts w:ascii="Symbol" w:hAnsi="Symbol"/>
    </w:rPr>
  </w:style>
  <w:style w:type="character" w:customStyle="1" w:styleId="WW8Num20z0">
    <w:name w:val="WW8Num20z0"/>
    <w:rsid w:val="003C1079"/>
    <w:rPr>
      <w:color w:val="auto"/>
    </w:rPr>
  </w:style>
  <w:style w:type="character" w:customStyle="1" w:styleId="WW8Num21z0">
    <w:name w:val="WW8Num21z0"/>
    <w:rsid w:val="003C1079"/>
    <w:rPr>
      <w:color w:val="auto"/>
    </w:rPr>
  </w:style>
  <w:style w:type="character" w:customStyle="1" w:styleId="WW8Num23z0">
    <w:name w:val="WW8Num23z0"/>
    <w:rsid w:val="003C1079"/>
    <w:rPr>
      <w:color w:val="auto"/>
    </w:rPr>
  </w:style>
  <w:style w:type="character" w:customStyle="1" w:styleId="WW8Num24z0">
    <w:name w:val="WW8Num24z0"/>
    <w:rsid w:val="003C1079"/>
    <w:rPr>
      <w:rFonts w:ascii="Wingdings" w:hAnsi="Wingdings"/>
    </w:rPr>
  </w:style>
  <w:style w:type="character" w:customStyle="1" w:styleId="WW8Num24z3">
    <w:name w:val="WW8Num24z3"/>
    <w:rsid w:val="003C1079"/>
    <w:rPr>
      <w:rFonts w:ascii="Symbol" w:hAnsi="Symbol"/>
    </w:rPr>
  </w:style>
  <w:style w:type="character" w:customStyle="1" w:styleId="WW8Num24z4">
    <w:name w:val="WW8Num24z4"/>
    <w:rsid w:val="003C1079"/>
    <w:rPr>
      <w:rFonts w:ascii="Courier New" w:hAnsi="Courier New" w:cs="Courier New"/>
    </w:rPr>
  </w:style>
  <w:style w:type="character" w:customStyle="1" w:styleId="WW8NumSt23z0">
    <w:name w:val="WW8NumSt23z0"/>
    <w:rsid w:val="003C1079"/>
    <w:rPr>
      <w:color w:val="auto"/>
    </w:rPr>
  </w:style>
  <w:style w:type="character" w:customStyle="1" w:styleId="WW8NumSt24z0">
    <w:name w:val="WW8NumSt24z0"/>
    <w:rsid w:val="003C1079"/>
    <w:rPr>
      <w:color w:val="auto"/>
    </w:rPr>
  </w:style>
  <w:style w:type="character" w:customStyle="1" w:styleId="WW8NumSt25z0">
    <w:name w:val="WW8NumSt25z0"/>
    <w:rsid w:val="003C1079"/>
    <w:rPr>
      <w:color w:val="auto"/>
    </w:rPr>
  </w:style>
  <w:style w:type="character" w:customStyle="1" w:styleId="WW8NumSt26z0">
    <w:name w:val="WW8NumSt26z0"/>
    <w:rsid w:val="003C1079"/>
    <w:rPr>
      <w:color w:val="auto"/>
    </w:rPr>
  </w:style>
  <w:style w:type="character" w:customStyle="1" w:styleId="WW8NumSt27z0">
    <w:name w:val="WW8NumSt27z0"/>
    <w:rsid w:val="003C1079"/>
    <w:rPr>
      <w:color w:val="auto"/>
    </w:rPr>
  </w:style>
  <w:style w:type="character" w:customStyle="1" w:styleId="WW8NumSt28z0">
    <w:name w:val="WW8NumSt28z0"/>
    <w:rsid w:val="003C1079"/>
    <w:rPr>
      <w:color w:val="auto"/>
    </w:rPr>
  </w:style>
  <w:style w:type="character" w:customStyle="1" w:styleId="WW8NumSt29z0">
    <w:name w:val="WW8NumSt29z0"/>
    <w:rsid w:val="003C1079"/>
    <w:rPr>
      <w:color w:val="auto"/>
    </w:rPr>
  </w:style>
  <w:style w:type="character" w:customStyle="1" w:styleId="AlnostextChar">
    <w:name w:val="Alnos text Char"/>
    <w:rsid w:val="003C1079"/>
    <w:rPr>
      <w:rFonts w:ascii="Arial" w:hAnsi="Arial"/>
      <w:szCs w:val="24"/>
      <w:lang w:val="lt-LT" w:eastAsia="ar-SA" w:bidi="ar-SA"/>
    </w:rPr>
  </w:style>
  <w:style w:type="character" w:customStyle="1" w:styleId="Alna111CharChar">
    <w:name w:val="Alna (1.1.1.) Char Char"/>
    <w:rsid w:val="003C1079"/>
    <w:rPr>
      <w:rFonts w:ascii="Arial" w:hAnsi="Arial" w:cs="Arial"/>
      <w:b/>
      <w:kern w:val="1"/>
      <w:szCs w:val="26"/>
      <w:lang w:val="lt-LT"/>
    </w:rPr>
  </w:style>
  <w:style w:type="character" w:styleId="Hipersaitas">
    <w:name w:val="Hyperlink"/>
    <w:rsid w:val="003C1079"/>
    <w:rPr>
      <w:color w:val="0000FF"/>
      <w:u w:val="single"/>
      <w:lang w:val="en-US"/>
    </w:rPr>
  </w:style>
  <w:style w:type="character" w:customStyle="1" w:styleId="CharChar2">
    <w:name w:val="Char Char2"/>
    <w:rsid w:val="003C1079"/>
    <w:rPr>
      <w:rFonts w:ascii="Arial" w:hAnsi="Arial"/>
      <w:b/>
      <w:bCs/>
      <w:lang w:val="lt-LT" w:eastAsia="ar-SA" w:bidi="ar-SA"/>
    </w:rPr>
  </w:style>
  <w:style w:type="character" w:styleId="Puslapionumeris">
    <w:name w:val="page number"/>
    <w:rsid w:val="003C1079"/>
    <w:rPr>
      <w:lang w:val="lt-LT"/>
    </w:rPr>
  </w:style>
  <w:style w:type="character" w:customStyle="1" w:styleId="AlnostextgeltCharChar">
    <w:name w:val="Alnos text gelt Char Char"/>
    <w:rsid w:val="003C1079"/>
    <w:rPr>
      <w:rFonts w:ascii="Arial" w:hAnsi="Arial"/>
      <w:szCs w:val="24"/>
      <w:lang w:val="lt-LT" w:eastAsia="ar-SA" w:bidi="ar-SA"/>
    </w:rPr>
  </w:style>
  <w:style w:type="character" w:styleId="Komentaronuoroda">
    <w:name w:val="annotation reference"/>
    <w:rsid w:val="003C1079"/>
    <w:rPr>
      <w:sz w:val="16"/>
      <w:szCs w:val="16"/>
    </w:rPr>
  </w:style>
  <w:style w:type="character" w:customStyle="1" w:styleId="StyleStyleCaptionLeftNotBoldItalicChar">
    <w:name w:val="Style Style Caption + Left + Not Bold Italic Char"/>
    <w:rsid w:val="003C1079"/>
    <w:rPr>
      <w:rFonts w:ascii="Arial" w:hAnsi="Arial"/>
      <w:i/>
      <w:iCs/>
      <w:lang w:val="lt-LT" w:eastAsia="ar-SA" w:bidi="ar-SA"/>
    </w:rPr>
  </w:style>
  <w:style w:type="character" w:customStyle="1" w:styleId="CharLangas">
    <w:name w:val="Char Langas"/>
    <w:rsid w:val="003C1079"/>
    <w:rPr>
      <w:i/>
    </w:rPr>
  </w:style>
  <w:style w:type="character" w:customStyle="1" w:styleId="CharLaukas">
    <w:name w:val="Char Laukas"/>
    <w:rsid w:val="003C1079"/>
    <w:rPr>
      <w:b/>
      <w:lang w:val="lt-LT"/>
    </w:rPr>
  </w:style>
  <w:style w:type="character" w:customStyle="1" w:styleId="CharMeniu">
    <w:name w:val="Char Meniu"/>
    <w:rsid w:val="003C1079"/>
    <w:rPr>
      <w:rFonts w:cs="Arial"/>
      <w:b/>
      <w:i/>
    </w:rPr>
  </w:style>
  <w:style w:type="character" w:customStyle="1" w:styleId="CharChar">
    <w:name w:val="Char Char"/>
    <w:rsid w:val="003C1079"/>
    <w:rPr>
      <w:rFonts w:ascii="Arial" w:hAnsi="Arial"/>
      <w:szCs w:val="24"/>
      <w:lang w:val="lt-LT"/>
    </w:rPr>
  </w:style>
  <w:style w:type="character" w:customStyle="1" w:styleId="WW-Absatz-Standardschriftart">
    <w:name w:val="WW-Absatz-Standardschriftart"/>
    <w:rsid w:val="003C1079"/>
  </w:style>
  <w:style w:type="character" w:customStyle="1" w:styleId="CharChar1">
    <w:name w:val="Char Char1"/>
    <w:rsid w:val="003C1079"/>
    <w:rPr>
      <w:rFonts w:ascii="Arial" w:hAnsi="Arial"/>
      <w:lang w:val="lt-LT"/>
    </w:rPr>
  </w:style>
  <w:style w:type="character" w:styleId="Grietas">
    <w:name w:val="Strong"/>
    <w:uiPriority w:val="22"/>
    <w:qFormat/>
    <w:rsid w:val="003C1079"/>
    <w:rPr>
      <w:b/>
      <w:bCs/>
    </w:rPr>
  </w:style>
  <w:style w:type="character" w:customStyle="1" w:styleId="typewriter">
    <w:name w:val="typewriter"/>
    <w:basedOn w:val="Numatytasispastraiposriftas"/>
    <w:rsid w:val="003C1079"/>
  </w:style>
  <w:style w:type="paragraph" w:customStyle="1" w:styleId="Antrat10">
    <w:name w:val="Antraštė1"/>
    <w:basedOn w:val="prastasis"/>
    <w:next w:val="Pagrindinistekstas"/>
    <w:rsid w:val="003C1079"/>
    <w:pPr>
      <w:keepNext/>
      <w:spacing w:before="240" w:after="120"/>
    </w:pPr>
    <w:rPr>
      <w:rFonts w:eastAsia="Lucida Sans Unicode" w:cs="Tahoma"/>
      <w:sz w:val="28"/>
      <w:szCs w:val="28"/>
    </w:rPr>
  </w:style>
  <w:style w:type="paragraph" w:styleId="Pagrindinistekstas">
    <w:name w:val="Body Text"/>
    <w:basedOn w:val="prastasis"/>
    <w:next w:val="AlnosNumbered"/>
    <w:rsid w:val="003C1079"/>
    <w:pPr>
      <w:spacing w:after="120"/>
      <w:ind w:left="792"/>
    </w:pPr>
  </w:style>
  <w:style w:type="paragraph" w:styleId="Sraas">
    <w:name w:val="List"/>
    <w:basedOn w:val="Pagrindinistekstas"/>
    <w:rsid w:val="003C1079"/>
    <w:rPr>
      <w:rFonts w:cs="Tahoma"/>
    </w:rPr>
  </w:style>
  <w:style w:type="paragraph" w:customStyle="1" w:styleId="Pavadinimas1">
    <w:name w:val="Pavadinimas1"/>
    <w:basedOn w:val="prastasis"/>
    <w:rsid w:val="003C1079"/>
    <w:pPr>
      <w:suppressLineNumbers/>
      <w:spacing w:before="120" w:after="120"/>
    </w:pPr>
    <w:rPr>
      <w:rFonts w:cs="Tahoma"/>
      <w:i/>
      <w:iCs/>
      <w:sz w:val="24"/>
    </w:rPr>
  </w:style>
  <w:style w:type="paragraph" w:customStyle="1" w:styleId="Rodykl">
    <w:name w:val="Rodyklė"/>
    <w:basedOn w:val="prastasis"/>
    <w:rsid w:val="003C1079"/>
    <w:pPr>
      <w:suppressLineNumbers/>
    </w:pPr>
    <w:rPr>
      <w:rFonts w:cs="Tahoma"/>
    </w:rPr>
  </w:style>
  <w:style w:type="paragraph" w:customStyle="1" w:styleId="Alnostext">
    <w:name w:val="Alnos text"/>
    <w:basedOn w:val="prastasis"/>
    <w:rsid w:val="003C1079"/>
    <w:pPr>
      <w:spacing w:before="120" w:after="120"/>
      <w:jc w:val="both"/>
    </w:pPr>
  </w:style>
  <w:style w:type="paragraph" w:customStyle="1" w:styleId="AlnosKamtextenenaudoti">
    <w:name w:val="Alnos Kam (texte nenaudoti)"/>
    <w:rsid w:val="003C1079"/>
    <w:pPr>
      <w:suppressAutoHyphens/>
    </w:pPr>
    <w:rPr>
      <w:rFonts w:ascii="Arial" w:eastAsia="Arial" w:hAnsi="Arial"/>
      <w:b/>
      <w:bCs/>
      <w:kern w:val="1"/>
      <w:lang w:val="en-GB" w:eastAsia="ar-SA"/>
    </w:rPr>
  </w:style>
  <w:style w:type="paragraph" w:customStyle="1" w:styleId="ALnosKastextenenaudotiChar">
    <w:name w:val="ALnos Kas (texte nenaudoti) Char"/>
    <w:basedOn w:val="prastasis"/>
    <w:rsid w:val="003C1079"/>
    <w:pPr>
      <w:ind w:left="116"/>
    </w:pPr>
    <w:rPr>
      <w:szCs w:val="20"/>
    </w:rPr>
  </w:style>
  <w:style w:type="paragraph" w:styleId="Porat">
    <w:name w:val="footer"/>
    <w:basedOn w:val="prastasis"/>
    <w:rsid w:val="003C1079"/>
  </w:style>
  <w:style w:type="paragraph" w:styleId="Debesliotekstas">
    <w:name w:val="Balloon Text"/>
    <w:basedOn w:val="prastasis"/>
    <w:rsid w:val="003C1079"/>
    <w:rPr>
      <w:rFonts w:ascii="Tahoma" w:hAnsi="Tahoma" w:cs="Tahoma"/>
      <w:sz w:val="16"/>
      <w:szCs w:val="16"/>
    </w:rPr>
  </w:style>
  <w:style w:type="paragraph" w:styleId="Antrats">
    <w:name w:val="header"/>
    <w:basedOn w:val="prastasis"/>
    <w:rsid w:val="003C1079"/>
  </w:style>
  <w:style w:type="paragraph" w:customStyle="1" w:styleId="Alnosparaste">
    <w:name w:val="Alnos paraste"/>
    <w:basedOn w:val="prastasis"/>
    <w:rsid w:val="003C1079"/>
    <w:rPr>
      <w:sz w:val="18"/>
    </w:rPr>
  </w:style>
  <w:style w:type="paragraph" w:styleId="Rodykl1">
    <w:name w:val="index 1"/>
    <w:basedOn w:val="prastasis"/>
    <w:next w:val="prastasis"/>
    <w:rsid w:val="003C1079"/>
    <w:pPr>
      <w:ind w:left="200" w:hanging="200"/>
    </w:pPr>
  </w:style>
  <w:style w:type="paragraph" w:customStyle="1" w:styleId="Alnosraudona">
    <w:name w:val="Alnos raudona"/>
    <w:basedOn w:val="prastasis"/>
    <w:rsid w:val="003C1079"/>
    <w:pPr>
      <w:jc w:val="both"/>
    </w:pPr>
    <w:rPr>
      <w:b/>
      <w:color w:val="CC0000"/>
    </w:rPr>
  </w:style>
  <w:style w:type="paragraph" w:customStyle="1" w:styleId="Alnosmelyna">
    <w:name w:val="Alnos melyna"/>
    <w:basedOn w:val="Alnosraudona"/>
    <w:rsid w:val="003C1079"/>
    <w:rPr>
      <w:color w:val="003399"/>
    </w:rPr>
  </w:style>
  <w:style w:type="paragraph" w:customStyle="1" w:styleId="Alnoszydra">
    <w:name w:val="Alnos zydra"/>
    <w:basedOn w:val="Alnosmelyna"/>
    <w:rsid w:val="003C1079"/>
    <w:rPr>
      <w:color w:val="99CCFF"/>
    </w:rPr>
  </w:style>
  <w:style w:type="paragraph" w:customStyle="1" w:styleId="Alnoszalia">
    <w:name w:val="Alnos zalia"/>
    <w:basedOn w:val="Alnoszydra"/>
    <w:rsid w:val="003C1079"/>
    <w:rPr>
      <w:color w:val="009999"/>
    </w:rPr>
  </w:style>
  <w:style w:type="paragraph" w:customStyle="1" w:styleId="Alnosgeltona">
    <w:name w:val="Alnos geltona"/>
    <w:basedOn w:val="Alnoszydra"/>
    <w:rsid w:val="003C1079"/>
    <w:rPr>
      <w:color w:val="E8AB00"/>
    </w:rPr>
  </w:style>
  <w:style w:type="paragraph" w:styleId="Pavadinimas">
    <w:name w:val="Title"/>
    <w:basedOn w:val="prastasis"/>
    <w:next w:val="Antrinispavadinimas"/>
    <w:qFormat/>
    <w:rsid w:val="003C1079"/>
    <w:pPr>
      <w:spacing w:before="240" w:after="60"/>
      <w:jc w:val="center"/>
    </w:pPr>
    <w:rPr>
      <w:rFonts w:cs="Arial"/>
      <w:b/>
      <w:bCs/>
      <w:kern w:val="1"/>
      <w:sz w:val="32"/>
      <w:szCs w:val="32"/>
    </w:rPr>
  </w:style>
  <w:style w:type="paragraph" w:styleId="Antrinispavadinimas">
    <w:name w:val="Subtitle"/>
    <w:basedOn w:val="prastasis"/>
    <w:next w:val="Pagrindinistekstas"/>
    <w:link w:val="AntrinispavadinimasDiagrama"/>
    <w:qFormat/>
    <w:rsid w:val="003C1079"/>
    <w:pPr>
      <w:spacing w:after="60"/>
      <w:jc w:val="center"/>
    </w:pPr>
    <w:rPr>
      <w:sz w:val="24"/>
      <w:lang/>
    </w:rPr>
  </w:style>
  <w:style w:type="paragraph" w:customStyle="1" w:styleId="Alnosdidelispav">
    <w:name w:val="Alnos didelis pav."/>
    <w:basedOn w:val="Pavadinimas"/>
    <w:rsid w:val="003C1079"/>
    <w:pPr>
      <w:spacing w:before="60"/>
      <w:jc w:val="left"/>
    </w:pPr>
    <w:rPr>
      <w:rFonts w:ascii="Arial Narrow" w:hAnsi="Arial Narrow"/>
      <w:sz w:val="52"/>
    </w:rPr>
  </w:style>
  <w:style w:type="paragraph" w:customStyle="1" w:styleId="Alnosantraste">
    <w:name w:val="Alnos antraste"/>
    <w:basedOn w:val="Antrats"/>
    <w:rsid w:val="003C1079"/>
    <w:pPr>
      <w:spacing w:before="120" w:after="120"/>
    </w:pPr>
    <w:rPr>
      <w:b/>
    </w:rPr>
  </w:style>
  <w:style w:type="paragraph" w:customStyle="1" w:styleId="AlnostextasBoldChar">
    <w:name w:val="Alnos textas Bold Char"/>
    <w:basedOn w:val="AlnosKamtextenenaudoti"/>
    <w:rsid w:val="003C1079"/>
    <w:rPr>
      <w:lang w:val="en-US"/>
    </w:rPr>
  </w:style>
  <w:style w:type="paragraph" w:styleId="Antrat">
    <w:name w:val="caption"/>
    <w:basedOn w:val="prastasis"/>
    <w:next w:val="Alnostext"/>
    <w:qFormat/>
    <w:rsid w:val="003C1079"/>
    <w:pPr>
      <w:spacing w:before="240" w:after="120"/>
      <w:jc w:val="center"/>
    </w:pPr>
    <w:rPr>
      <w:b/>
      <w:bCs/>
      <w:szCs w:val="20"/>
    </w:rPr>
  </w:style>
  <w:style w:type="paragraph" w:customStyle="1" w:styleId="Captionlentele">
    <w:name w:val="Caption lentele"/>
    <w:basedOn w:val="Antrat"/>
    <w:next w:val="Alnostext"/>
    <w:rsid w:val="003C1079"/>
    <w:pPr>
      <w:keepNext/>
      <w:jc w:val="left"/>
    </w:pPr>
    <w:rPr>
      <w:i/>
    </w:rPr>
  </w:style>
  <w:style w:type="paragraph" w:customStyle="1" w:styleId="ALnosKastextenenaudoti">
    <w:name w:val="ALnos Kas (texte nenaudoti)"/>
    <w:basedOn w:val="prastasis"/>
    <w:rsid w:val="003C1079"/>
    <w:rPr>
      <w:szCs w:val="20"/>
      <w:lang w:val="en-GB"/>
    </w:rPr>
  </w:style>
  <w:style w:type="paragraph" w:customStyle="1" w:styleId="StyleCaptionCentered">
    <w:name w:val="Style Caption + Centered"/>
    <w:basedOn w:val="Antrat"/>
    <w:next w:val="Alnostext"/>
    <w:rsid w:val="003C1079"/>
  </w:style>
  <w:style w:type="paragraph" w:customStyle="1" w:styleId="AlnacapsBold">
    <w:name w:val="Alna caps Bold"/>
    <w:basedOn w:val="AlnostextasBoldChar"/>
    <w:rsid w:val="003C1079"/>
    <w:pPr>
      <w:jc w:val="right"/>
    </w:pPr>
    <w:rPr>
      <w:caps/>
    </w:rPr>
  </w:style>
  <w:style w:type="paragraph" w:customStyle="1" w:styleId="Captionpaveikslelis">
    <w:name w:val="Caption paveikslelis"/>
    <w:basedOn w:val="Antrat"/>
    <w:next w:val="Alnostext"/>
    <w:rsid w:val="003C1079"/>
    <w:pPr>
      <w:spacing w:before="120"/>
      <w:ind w:left="902" w:hanging="902"/>
    </w:pPr>
    <w:rPr>
      <w:i/>
    </w:rPr>
  </w:style>
  <w:style w:type="paragraph" w:customStyle="1" w:styleId="Alnospavadinimas">
    <w:name w:val="Alnos pavadinimas"/>
    <w:basedOn w:val="Antrinispavadinimas"/>
    <w:rsid w:val="003C1079"/>
    <w:pPr>
      <w:spacing w:before="60"/>
      <w:jc w:val="left"/>
    </w:pPr>
    <w:rPr>
      <w:rFonts w:ascii="Arial Narrow" w:hAnsi="Arial Narrow"/>
      <w:sz w:val="40"/>
    </w:rPr>
  </w:style>
  <w:style w:type="paragraph" w:customStyle="1" w:styleId="AlnostextBuleted">
    <w:name w:val="Alnos text Buleted"/>
    <w:basedOn w:val="Alnostext"/>
    <w:rsid w:val="003C1079"/>
    <w:pPr>
      <w:spacing w:before="0" w:after="0"/>
    </w:pPr>
  </w:style>
  <w:style w:type="paragraph" w:customStyle="1" w:styleId="AlnostextasBold">
    <w:name w:val="Alnos textas Bold"/>
    <w:basedOn w:val="Alnosantraste"/>
    <w:rsid w:val="003C1079"/>
    <w:pPr>
      <w:keepNext/>
      <w:spacing w:before="0" w:after="0"/>
    </w:pPr>
    <w:rPr>
      <w:rFonts w:cs="Arial"/>
      <w:bCs/>
      <w:kern w:val="1"/>
      <w:szCs w:val="32"/>
    </w:rPr>
  </w:style>
  <w:style w:type="paragraph" w:styleId="Iliustracijsraas">
    <w:name w:val="table of figures"/>
    <w:basedOn w:val="prastasis"/>
    <w:next w:val="prastasis"/>
    <w:rsid w:val="003C1079"/>
  </w:style>
  <w:style w:type="paragraph" w:styleId="Sraassuenkleliais2">
    <w:name w:val="List Bullet 2"/>
    <w:basedOn w:val="prastasis"/>
    <w:rsid w:val="003C1079"/>
  </w:style>
  <w:style w:type="paragraph" w:customStyle="1" w:styleId="AlnosNumbered">
    <w:name w:val="Alnos Numbered"/>
    <w:basedOn w:val="prastasis"/>
    <w:rsid w:val="003C1079"/>
    <w:pPr>
      <w:spacing w:before="60"/>
      <w:jc w:val="both"/>
    </w:pPr>
  </w:style>
  <w:style w:type="paragraph" w:customStyle="1" w:styleId="Alnosturinys">
    <w:name w:val="Alnos turinys"/>
    <w:basedOn w:val="prastasis"/>
    <w:next w:val="Alnostext"/>
    <w:rsid w:val="003C1079"/>
    <w:pPr>
      <w:keepNext/>
      <w:pageBreakBefore/>
      <w:spacing w:before="120" w:after="120"/>
      <w:jc w:val="both"/>
    </w:pPr>
    <w:rPr>
      <w:rFonts w:cs="Arial"/>
      <w:b/>
      <w:bCs/>
      <w:kern w:val="1"/>
      <w:sz w:val="28"/>
    </w:rPr>
  </w:style>
  <w:style w:type="paragraph" w:styleId="Turinys1">
    <w:name w:val="toc 1"/>
    <w:basedOn w:val="prastasis"/>
    <w:next w:val="prastasis"/>
    <w:uiPriority w:val="39"/>
    <w:rsid w:val="003C1079"/>
  </w:style>
  <w:style w:type="paragraph" w:styleId="Turinys2">
    <w:name w:val="toc 2"/>
    <w:basedOn w:val="prastasis"/>
    <w:next w:val="prastasis"/>
    <w:uiPriority w:val="39"/>
    <w:rsid w:val="003C1079"/>
    <w:pPr>
      <w:ind w:left="200"/>
    </w:pPr>
  </w:style>
  <w:style w:type="paragraph" w:styleId="Turinys3">
    <w:name w:val="toc 3"/>
    <w:basedOn w:val="prastasis"/>
    <w:next w:val="prastasis"/>
    <w:rsid w:val="003C1079"/>
    <w:pPr>
      <w:ind w:left="400"/>
    </w:pPr>
  </w:style>
  <w:style w:type="paragraph" w:customStyle="1" w:styleId="Alnostextgelt">
    <w:name w:val="Alnos text gelt"/>
    <w:basedOn w:val="Alnostext"/>
    <w:next w:val="Alnostext"/>
    <w:rsid w:val="003C1079"/>
    <w:pPr>
      <w:shd w:val="clear" w:color="auto" w:fill="FFFF00"/>
      <w:jc w:val="left"/>
    </w:pPr>
  </w:style>
  <w:style w:type="paragraph" w:styleId="Turinys9">
    <w:name w:val="toc 9"/>
    <w:basedOn w:val="prastasis"/>
    <w:next w:val="prastasis"/>
    <w:rsid w:val="003C1079"/>
    <w:pPr>
      <w:ind w:left="1600"/>
    </w:pPr>
  </w:style>
  <w:style w:type="paragraph" w:styleId="Dokumentostruktra">
    <w:name w:val="Document Map"/>
    <w:basedOn w:val="prastasis"/>
    <w:rsid w:val="003C1079"/>
    <w:pPr>
      <w:shd w:val="clear" w:color="auto" w:fill="000080"/>
    </w:pPr>
    <w:rPr>
      <w:rFonts w:ascii="Tahoma" w:hAnsi="Tahoma" w:cs="Tahoma"/>
      <w:szCs w:val="20"/>
    </w:rPr>
  </w:style>
  <w:style w:type="paragraph" w:customStyle="1" w:styleId="AlnosKam1txtenenaudoti">
    <w:name w:val="Alnos Kam1 (txte nenaudoti)"/>
    <w:basedOn w:val="AlnosKamtextenenaudoti"/>
    <w:next w:val="Alnostext"/>
    <w:rsid w:val="003C1079"/>
    <w:pPr>
      <w:jc w:val="both"/>
    </w:pPr>
    <w:rPr>
      <w:lang w:val="lt-LT"/>
    </w:rPr>
  </w:style>
  <w:style w:type="paragraph" w:customStyle="1" w:styleId="AlnosKas1Textenenaudoti">
    <w:name w:val="Alnos Kas1 (Texte nenaudoti)"/>
    <w:basedOn w:val="ALnosKastextenenaudoti"/>
    <w:rsid w:val="003C1079"/>
  </w:style>
  <w:style w:type="paragraph" w:styleId="Komentarotekstas">
    <w:name w:val="annotation text"/>
    <w:basedOn w:val="prastasis"/>
    <w:rsid w:val="003C1079"/>
    <w:rPr>
      <w:szCs w:val="20"/>
    </w:rPr>
  </w:style>
  <w:style w:type="paragraph" w:styleId="Komentarotema">
    <w:name w:val="annotation subject"/>
    <w:basedOn w:val="Komentarotekstas"/>
    <w:next w:val="Komentarotekstas"/>
    <w:rsid w:val="003C1079"/>
    <w:rPr>
      <w:b/>
      <w:bCs/>
    </w:rPr>
  </w:style>
  <w:style w:type="paragraph" w:customStyle="1" w:styleId="Picture">
    <w:name w:val="Picture"/>
    <w:basedOn w:val="prastasis"/>
    <w:rsid w:val="003C1079"/>
    <w:pPr>
      <w:keepNext/>
      <w:spacing w:before="240"/>
      <w:jc w:val="center"/>
    </w:pPr>
  </w:style>
  <w:style w:type="paragraph" w:customStyle="1" w:styleId="StyleAlnostextBold">
    <w:name w:val="Style Alnos text + Bold"/>
    <w:basedOn w:val="Alnostext"/>
    <w:rsid w:val="003C1079"/>
    <w:rPr>
      <w:b/>
      <w:bCs/>
    </w:rPr>
  </w:style>
  <w:style w:type="paragraph" w:styleId="Turinys4">
    <w:name w:val="toc 4"/>
    <w:basedOn w:val="prastasis"/>
    <w:next w:val="prastasis"/>
    <w:rsid w:val="003C1079"/>
    <w:pPr>
      <w:ind w:left="600"/>
    </w:pPr>
  </w:style>
  <w:style w:type="paragraph" w:styleId="Turinys5">
    <w:name w:val="toc 5"/>
    <w:basedOn w:val="prastasis"/>
    <w:next w:val="prastasis"/>
    <w:rsid w:val="003C1079"/>
    <w:pPr>
      <w:ind w:left="800"/>
    </w:pPr>
  </w:style>
  <w:style w:type="paragraph" w:styleId="Turinys6">
    <w:name w:val="toc 6"/>
    <w:basedOn w:val="prastasis"/>
    <w:next w:val="prastasis"/>
    <w:rsid w:val="003C1079"/>
    <w:pPr>
      <w:ind w:left="1000"/>
    </w:pPr>
  </w:style>
  <w:style w:type="paragraph" w:styleId="Turinys7">
    <w:name w:val="toc 7"/>
    <w:basedOn w:val="prastasis"/>
    <w:next w:val="prastasis"/>
    <w:rsid w:val="003C1079"/>
    <w:pPr>
      <w:ind w:left="1200"/>
    </w:pPr>
  </w:style>
  <w:style w:type="paragraph" w:styleId="Turinys8">
    <w:name w:val="toc 8"/>
    <w:basedOn w:val="prastasis"/>
    <w:next w:val="prastasis"/>
    <w:rsid w:val="003C1079"/>
    <w:pPr>
      <w:ind w:left="1400"/>
    </w:pPr>
  </w:style>
  <w:style w:type="paragraph" w:customStyle="1" w:styleId="StyleStyleCaptionLeftNotBoldItalic">
    <w:name w:val="Style Style Caption + Left + Not Bold Italic"/>
    <w:basedOn w:val="prastasis"/>
    <w:next w:val="prastasis"/>
    <w:rsid w:val="003C1079"/>
    <w:pPr>
      <w:keepNext/>
      <w:spacing w:before="240" w:after="120"/>
      <w:jc w:val="center"/>
    </w:pPr>
    <w:rPr>
      <w:i/>
      <w:iCs/>
      <w:szCs w:val="20"/>
    </w:rPr>
  </w:style>
  <w:style w:type="paragraph" w:customStyle="1" w:styleId="Captiondiagrama">
    <w:name w:val="Caption diagrama"/>
    <w:basedOn w:val="Antrat"/>
    <w:next w:val="Alnostext"/>
    <w:rsid w:val="003C1079"/>
    <w:pPr>
      <w:spacing w:before="120"/>
    </w:pPr>
    <w:rPr>
      <w:i/>
    </w:rPr>
  </w:style>
  <w:style w:type="paragraph" w:customStyle="1" w:styleId="Alnoscomment">
    <w:name w:val="Alnos comment"/>
    <w:basedOn w:val="Alnostext"/>
    <w:next w:val="Alnostext"/>
    <w:rsid w:val="003C1079"/>
    <w:pPr>
      <w:jc w:val="left"/>
    </w:pPr>
    <w:rPr>
      <w:b/>
      <w:i/>
      <w:vanish/>
      <w:color w:val="FF0000"/>
      <w:lang w:val="en-US"/>
    </w:rPr>
  </w:style>
  <w:style w:type="paragraph" w:customStyle="1" w:styleId="Paveikslas">
    <w:name w:val="Paveikslas"/>
    <w:basedOn w:val="prastasis"/>
    <w:rsid w:val="003C1079"/>
    <w:pPr>
      <w:jc w:val="center"/>
    </w:pPr>
    <w:rPr>
      <w:b/>
      <w:sz w:val="18"/>
      <w:szCs w:val="18"/>
      <w:lang w:val="en-US"/>
    </w:rPr>
  </w:style>
  <w:style w:type="paragraph" w:customStyle="1" w:styleId="Lentelspavadinimas">
    <w:name w:val="Lentelės pavadinimas"/>
    <w:basedOn w:val="Antrat"/>
    <w:rsid w:val="003C1079"/>
    <w:rPr>
      <w:sz w:val="18"/>
      <w:lang w:val="en-US"/>
    </w:rPr>
  </w:style>
  <w:style w:type="paragraph" w:customStyle="1" w:styleId="Alnoskomentarai">
    <w:name w:val="Alnos komentarai"/>
    <w:basedOn w:val="Alnostext"/>
    <w:next w:val="Alnostext"/>
    <w:rsid w:val="003C1079"/>
    <w:pPr>
      <w:jc w:val="left"/>
    </w:pPr>
    <w:rPr>
      <w:b/>
      <w:i/>
      <w:vanish/>
      <w:color w:val="FF0000"/>
    </w:rPr>
  </w:style>
  <w:style w:type="paragraph" w:styleId="Pataisymai">
    <w:name w:val="Revision"/>
    <w:basedOn w:val="Alnostext"/>
    <w:rsid w:val="003C1079"/>
    <w:pPr>
      <w:spacing w:before="0" w:after="0"/>
    </w:pPr>
    <w:rPr>
      <w:rFonts w:ascii="Arial Narrow" w:hAnsi="Arial Narrow"/>
      <w:lang w:val="en-US"/>
    </w:rPr>
  </w:style>
  <w:style w:type="paragraph" w:customStyle="1" w:styleId="Revisiondate">
    <w:name w:val="Revision date"/>
    <w:basedOn w:val="Alnostext"/>
    <w:rsid w:val="003C1079"/>
    <w:pPr>
      <w:spacing w:before="0" w:after="0"/>
    </w:pPr>
    <w:rPr>
      <w:rFonts w:ascii="Arial Narrow" w:hAnsi="Arial Narrow"/>
      <w:bCs/>
      <w:lang w:val="en-US"/>
    </w:rPr>
  </w:style>
  <w:style w:type="paragraph" w:customStyle="1" w:styleId="Lentelesheaderis">
    <w:name w:val="Lenteles headeris"/>
    <w:basedOn w:val="prastasis"/>
    <w:rsid w:val="003C1079"/>
    <w:rPr>
      <w:b/>
      <w:color w:val="FFFFFF"/>
      <w:lang w:val="en-US"/>
    </w:rPr>
  </w:style>
  <w:style w:type="paragraph" w:customStyle="1" w:styleId="StyleAlnosdidelispav18pt">
    <w:name w:val="Style Alnos didelis pav. + 18 pt"/>
    <w:basedOn w:val="Alnosdidelispav"/>
    <w:rsid w:val="003C1079"/>
    <w:pPr>
      <w:pageBreakBefore/>
    </w:pPr>
    <w:rPr>
      <w:sz w:val="36"/>
      <w:lang w:val="en-US"/>
    </w:rPr>
  </w:style>
  <w:style w:type="paragraph" w:styleId="Puslapioinaostekstas">
    <w:name w:val="footnote text"/>
    <w:basedOn w:val="prastasis"/>
    <w:rsid w:val="003C1079"/>
    <w:pPr>
      <w:jc w:val="both"/>
    </w:pPr>
    <w:rPr>
      <w:szCs w:val="20"/>
      <w:lang w:val="en-US"/>
    </w:rPr>
  </w:style>
  <w:style w:type="paragraph" w:customStyle="1" w:styleId="Arial">
    <w:name w:val="Arial"/>
    <w:basedOn w:val="Pataisymai"/>
    <w:rsid w:val="003C1079"/>
    <w:pPr>
      <w:jc w:val="left"/>
    </w:pPr>
    <w:rPr>
      <w:rFonts w:ascii="Arial" w:hAnsi="Arial" w:cs="Arial"/>
      <w:szCs w:val="20"/>
      <w:lang w:val="lt-LT"/>
    </w:rPr>
  </w:style>
  <w:style w:type="paragraph" w:styleId="Pagrindiniotekstotrauka">
    <w:name w:val="Body Text Indent"/>
    <w:basedOn w:val="prastasis"/>
    <w:rsid w:val="003C1079"/>
    <w:pPr>
      <w:spacing w:after="120"/>
      <w:ind w:left="283"/>
    </w:pPr>
  </w:style>
  <w:style w:type="paragraph" w:customStyle="1" w:styleId="Pagrindiniotekstotrauka21">
    <w:name w:val="Pagrindinio teksto įtrauka 21"/>
    <w:basedOn w:val="prastasis"/>
    <w:rsid w:val="003C1079"/>
    <w:pPr>
      <w:spacing w:after="120" w:line="480" w:lineRule="auto"/>
      <w:ind w:left="283"/>
    </w:pPr>
    <w:rPr>
      <w:rFonts w:ascii="Times New Roman" w:hAnsi="Times New Roman"/>
      <w:sz w:val="24"/>
      <w:szCs w:val="20"/>
    </w:rPr>
  </w:style>
  <w:style w:type="paragraph" w:customStyle="1" w:styleId="Pagrindinistekstas21">
    <w:name w:val="Pagrindinis tekstas 21"/>
    <w:basedOn w:val="prastasis"/>
    <w:rsid w:val="003C1079"/>
    <w:pPr>
      <w:spacing w:after="120" w:line="480" w:lineRule="auto"/>
    </w:pPr>
    <w:rPr>
      <w:rFonts w:ascii="Times New Roman" w:hAnsi="Times New Roman"/>
      <w:sz w:val="24"/>
      <w:szCs w:val="20"/>
    </w:rPr>
  </w:style>
  <w:style w:type="paragraph" w:customStyle="1" w:styleId="Pagrindiniotekstotrauka31">
    <w:name w:val="Pagrindinio teksto įtrauka 31"/>
    <w:basedOn w:val="prastasis"/>
    <w:rsid w:val="003C1079"/>
    <w:pPr>
      <w:spacing w:after="120"/>
      <w:ind w:left="283"/>
    </w:pPr>
    <w:rPr>
      <w:rFonts w:ascii="Times New Roman" w:hAnsi="Times New Roman"/>
      <w:sz w:val="16"/>
      <w:szCs w:val="16"/>
    </w:rPr>
  </w:style>
  <w:style w:type="paragraph" w:styleId="Turinioantrat">
    <w:name w:val="TOC Heading"/>
    <w:basedOn w:val="Antrat1"/>
    <w:next w:val="prastasis"/>
    <w:qFormat/>
    <w:rsid w:val="003C1079"/>
    <w:pPr>
      <w:keepLines/>
      <w:numPr>
        <w:numId w:val="0"/>
      </w:numPr>
      <w:spacing w:before="480" w:after="0" w:line="276" w:lineRule="auto"/>
    </w:pPr>
    <w:rPr>
      <w:rFonts w:ascii="Cambria" w:eastAsia="Times New Roman" w:hAnsi="Cambria" w:cs="Times New Roman"/>
      <w:color w:val="365F91"/>
      <w:sz w:val="28"/>
      <w:szCs w:val="28"/>
    </w:rPr>
  </w:style>
  <w:style w:type="paragraph" w:styleId="Sraopastraipa">
    <w:name w:val="List Paragraph"/>
    <w:basedOn w:val="prastasis"/>
    <w:uiPriority w:val="34"/>
    <w:qFormat/>
    <w:rsid w:val="003C1079"/>
    <w:pPr>
      <w:ind w:left="720"/>
    </w:pPr>
  </w:style>
  <w:style w:type="paragraph" w:customStyle="1" w:styleId="Turinys10">
    <w:name w:val="Turinys 10"/>
    <w:basedOn w:val="Rodykl"/>
    <w:rsid w:val="003C1079"/>
    <w:pPr>
      <w:tabs>
        <w:tab w:val="right" w:leader="dot" w:pos="7091"/>
      </w:tabs>
      <w:ind w:left="2547"/>
    </w:pPr>
  </w:style>
  <w:style w:type="paragraph" w:styleId="Betarp">
    <w:name w:val="No Spacing"/>
    <w:uiPriority w:val="99"/>
    <w:qFormat/>
    <w:rsid w:val="00CE7F54"/>
    <w:rPr>
      <w:rFonts w:ascii="Calibri" w:hAnsi="Calibri"/>
      <w:sz w:val="22"/>
      <w:szCs w:val="22"/>
      <w:lang w:eastAsia="en-US"/>
    </w:rPr>
  </w:style>
  <w:style w:type="paragraph" w:customStyle="1" w:styleId="nospacing">
    <w:name w:val="nospacing"/>
    <w:basedOn w:val="prastasis"/>
    <w:rsid w:val="00CE7F54"/>
    <w:pPr>
      <w:suppressAutoHyphens w:val="0"/>
      <w:spacing w:before="100" w:beforeAutospacing="1" w:after="100" w:afterAutospacing="1"/>
    </w:pPr>
    <w:rPr>
      <w:rFonts w:ascii="Times New Roman" w:eastAsia="Calibri" w:hAnsi="Times New Roman"/>
      <w:sz w:val="24"/>
      <w:lang w:eastAsia="lt-LT"/>
    </w:rPr>
  </w:style>
  <w:style w:type="character" w:customStyle="1" w:styleId="AntrinispavadinimasDiagrama">
    <w:name w:val="Antrinis pavadinimas Diagrama"/>
    <w:link w:val="Antrinispavadinimas"/>
    <w:rsid w:val="00563BA9"/>
    <w:rPr>
      <w:rFonts w:ascii="Arial" w:hAnsi="Arial" w:cs="Arial"/>
      <w:sz w:val="24"/>
      <w:szCs w:val="24"/>
      <w:lang w:eastAsia="ar-SA"/>
    </w:rPr>
  </w:style>
</w:styles>
</file>

<file path=word/webSettings.xml><?xml version="1.0" encoding="utf-8"?>
<w:webSettings xmlns:r="http://schemas.openxmlformats.org/officeDocument/2006/relationships" xmlns:w="http://schemas.openxmlformats.org/wordprocessingml/2006/main">
  <w:divs>
    <w:div w:id="222256431">
      <w:bodyDiv w:val="1"/>
      <w:marLeft w:val="0"/>
      <w:marRight w:val="0"/>
      <w:marTop w:val="0"/>
      <w:marBottom w:val="0"/>
      <w:divBdr>
        <w:top w:val="none" w:sz="0" w:space="0" w:color="auto"/>
        <w:left w:val="none" w:sz="0" w:space="0" w:color="auto"/>
        <w:bottom w:val="none" w:sz="0" w:space="0" w:color="auto"/>
        <w:right w:val="none" w:sz="0" w:space="0" w:color="auto"/>
      </w:divBdr>
    </w:div>
    <w:div w:id="494491853">
      <w:bodyDiv w:val="1"/>
      <w:marLeft w:val="0"/>
      <w:marRight w:val="0"/>
      <w:marTop w:val="0"/>
      <w:marBottom w:val="0"/>
      <w:divBdr>
        <w:top w:val="none" w:sz="0" w:space="0" w:color="auto"/>
        <w:left w:val="none" w:sz="0" w:space="0" w:color="auto"/>
        <w:bottom w:val="none" w:sz="0" w:space="0" w:color="auto"/>
        <w:right w:val="none" w:sz="0" w:space="0" w:color="auto"/>
      </w:divBdr>
    </w:div>
    <w:div w:id="582378170">
      <w:bodyDiv w:val="1"/>
      <w:marLeft w:val="0"/>
      <w:marRight w:val="0"/>
      <w:marTop w:val="0"/>
      <w:marBottom w:val="0"/>
      <w:divBdr>
        <w:top w:val="none" w:sz="0" w:space="0" w:color="auto"/>
        <w:left w:val="none" w:sz="0" w:space="0" w:color="auto"/>
        <w:bottom w:val="none" w:sz="0" w:space="0" w:color="auto"/>
        <w:right w:val="none" w:sz="0" w:space="0" w:color="auto"/>
      </w:divBdr>
    </w:div>
    <w:div w:id="683165930">
      <w:bodyDiv w:val="1"/>
      <w:marLeft w:val="0"/>
      <w:marRight w:val="0"/>
      <w:marTop w:val="0"/>
      <w:marBottom w:val="0"/>
      <w:divBdr>
        <w:top w:val="none" w:sz="0" w:space="0" w:color="auto"/>
        <w:left w:val="none" w:sz="0" w:space="0" w:color="auto"/>
        <w:bottom w:val="none" w:sz="0" w:space="0" w:color="auto"/>
        <w:right w:val="none" w:sz="0" w:space="0" w:color="auto"/>
      </w:divBdr>
    </w:div>
    <w:div w:id="917205029">
      <w:bodyDiv w:val="1"/>
      <w:marLeft w:val="0"/>
      <w:marRight w:val="0"/>
      <w:marTop w:val="0"/>
      <w:marBottom w:val="0"/>
      <w:divBdr>
        <w:top w:val="none" w:sz="0" w:space="0" w:color="auto"/>
        <w:left w:val="none" w:sz="0" w:space="0" w:color="auto"/>
        <w:bottom w:val="none" w:sz="0" w:space="0" w:color="auto"/>
        <w:right w:val="none" w:sz="0" w:space="0" w:color="auto"/>
      </w:divBdr>
    </w:div>
    <w:div w:id="1010445141">
      <w:bodyDiv w:val="1"/>
      <w:marLeft w:val="0"/>
      <w:marRight w:val="0"/>
      <w:marTop w:val="0"/>
      <w:marBottom w:val="0"/>
      <w:divBdr>
        <w:top w:val="none" w:sz="0" w:space="0" w:color="auto"/>
        <w:left w:val="none" w:sz="0" w:space="0" w:color="auto"/>
        <w:bottom w:val="none" w:sz="0" w:space="0" w:color="auto"/>
        <w:right w:val="none" w:sz="0" w:space="0" w:color="auto"/>
      </w:divBdr>
    </w:div>
    <w:div w:id="1062824048">
      <w:bodyDiv w:val="1"/>
      <w:marLeft w:val="0"/>
      <w:marRight w:val="0"/>
      <w:marTop w:val="0"/>
      <w:marBottom w:val="0"/>
      <w:divBdr>
        <w:top w:val="none" w:sz="0" w:space="0" w:color="auto"/>
        <w:left w:val="none" w:sz="0" w:space="0" w:color="auto"/>
        <w:bottom w:val="none" w:sz="0" w:space="0" w:color="auto"/>
        <w:right w:val="none" w:sz="0" w:space="0" w:color="auto"/>
      </w:divBdr>
    </w:div>
    <w:div w:id="1109088774">
      <w:bodyDiv w:val="1"/>
      <w:marLeft w:val="0"/>
      <w:marRight w:val="0"/>
      <w:marTop w:val="0"/>
      <w:marBottom w:val="0"/>
      <w:divBdr>
        <w:top w:val="none" w:sz="0" w:space="0" w:color="auto"/>
        <w:left w:val="none" w:sz="0" w:space="0" w:color="auto"/>
        <w:bottom w:val="none" w:sz="0" w:space="0" w:color="auto"/>
        <w:right w:val="none" w:sz="0" w:space="0" w:color="auto"/>
      </w:divBdr>
    </w:div>
    <w:div w:id="1224833778">
      <w:bodyDiv w:val="1"/>
      <w:marLeft w:val="0"/>
      <w:marRight w:val="0"/>
      <w:marTop w:val="0"/>
      <w:marBottom w:val="0"/>
      <w:divBdr>
        <w:top w:val="none" w:sz="0" w:space="0" w:color="auto"/>
        <w:left w:val="none" w:sz="0" w:space="0" w:color="auto"/>
        <w:bottom w:val="none" w:sz="0" w:space="0" w:color="auto"/>
        <w:right w:val="none" w:sz="0" w:space="0" w:color="auto"/>
      </w:divBdr>
    </w:div>
    <w:div w:id="1681809241">
      <w:bodyDiv w:val="1"/>
      <w:marLeft w:val="0"/>
      <w:marRight w:val="0"/>
      <w:marTop w:val="0"/>
      <w:marBottom w:val="0"/>
      <w:divBdr>
        <w:top w:val="none" w:sz="0" w:space="0" w:color="auto"/>
        <w:left w:val="none" w:sz="0" w:space="0" w:color="auto"/>
        <w:bottom w:val="none" w:sz="0" w:space="0" w:color="auto"/>
        <w:right w:val="none" w:sz="0" w:space="0" w:color="auto"/>
      </w:divBdr>
    </w:div>
    <w:div w:id="212168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informacija@keda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edainiai.lt" TargetMode="External"/><Relationship Id="rId5" Type="http://schemas.openxmlformats.org/officeDocument/2006/relationships/footnotes" Target="footnotes.xml"/><Relationship Id="rId10" Type="http://schemas.openxmlformats.org/officeDocument/2006/relationships/hyperlink" Target="http://www.kedainiai.lt/" TargetMode="External"/><Relationship Id="rId4" Type="http://schemas.openxmlformats.org/officeDocument/2006/relationships/webSettings" Target="webSettings.xml"/><Relationship Id="rId9" Type="http://schemas.openxmlformats.org/officeDocument/2006/relationships/hyperlink" Target="http://www.kedainiai.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siktorov\Desktop\ABS-project-documentation-lt_v2.0.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ABS-project-documentation-lt_v2.0.dot</Template>
  <TotalTime>1</TotalTime>
  <Pages>15</Pages>
  <Words>34118</Words>
  <Characters>19448</Characters>
  <Application>Microsoft Office Word</Application>
  <DocSecurity>0</DocSecurity>
  <Lines>162</Lines>
  <Paragraphs>106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Pagrindinis pavadinimas</vt:lpstr>
      <vt:lpstr>Pagrindinis pavadinimas</vt:lpstr>
    </vt:vector>
  </TitlesOfParts>
  <Company>HOME</Company>
  <LinksUpToDate>false</LinksUpToDate>
  <CharactersWithSpaces>53460</CharactersWithSpaces>
  <SharedDoc>false</SharedDoc>
  <HLinks>
    <vt:vector size="24" baseType="variant">
      <vt:variant>
        <vt:i4>8126538</vt:i4>
      </vt:variant>
      <vt:variant>
        <vt:i4>12</vt:i4>
      </vt:variant>
      <vt:variant>
        <vt:i4>0</vt:i4>
      </vt:variant>
      <vt:variant>
        <vt:i4>5</vt:i4>
      </vt:variant>
      <vt:variant>
        <vt:lpwstr>mailto:informacija@kedainiai.lt</vt:lpwstr>
      </vt:variant>
      <vt:variant>
        <vt:lpwstr/>
      </vt:variant>
      <vt:variant>
        <vt:i4>917505</vt:i4>
      </vt:variant>
      <vt:variant>
        <vt:i4>9</vt:i4>
      </vt:variant>
      <vt:variant>
        <vt:i4>0</vt:i4>
      </vt:variant>
      <vt:variant>
        <vt:i4>5</vt:i4>
      </vt:variant>
      <vt:variant>
        <vt:lpwstr>http://www.kedainiai.lt/</vt:lpwstr>
      </vt:variant>
      <vt:variant>
        <vt:lpwstr/>
      </vt:variant>
      <vt:variant>
        <vt:i4>917505</vt:i4>
      </vt:variant>
      <vt:variant>
        <vt:i4>6</vt:i4>
      </vt:variant>
      <vt:variant>
        <vt:i4>0</vt:i4>
      </vt:variant>
      <vt:variant>
        <vt:i4>5</vt:i4>
      </vt:variant>
      <vt:variant>
        <vt:lpwstr>http://www.kedainiai.lt/</vt:lpwstr>
      </vt:variant>
      <vt:variant>
        <vt:lpwstr/>
      </vt:variant>
      <vt:variant>
        <vt:i4>917505</vt:i4>
      </vt:variant>
      <vt:variant>
        <vt:i4>3</vt:i4>
      </vt:variant>
      <vt:variant>
        <vt:i4>0</vt:i4>
      </vt:variant>
      <vt:variant>
        <vt:i4>5</vt:i4>
      </vt:variant>
      <vt:variant>
        <vt:lpwstr>http://www.kedainiai.lt/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Pagrindinis pavadinimas</dc:title>
  <dc:subject>Pagalbinis pavadinimas</dc:subject>
  <dc:creator>Pavel Siktorov</dc:creator>
  <dc:description>Atnaujino Birutė Bačkaitienė 2006-05-09</dc:description>
  <cp:lastModifiedBy>administratoriu</cp:lastModifiedBy>
  <cp:revision>2</cp:revision>
  <cp:lastPrinted>2022-03-04T09:15:00Z</cp:lastPrinted>
  <dcterms:created xsi:type="dcterms:W3CDTF">2022-03-07T09:50:00Z</dcterms:created>
  <dcterms:modified xsi:type="dcterms:W3CDTF">2022-03-07T09:50:00Z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o">
    <vt:lpwstr>&lt;įrašykite dokumento numerį&gt;</vt:lpwstr>
  </property>
  <property fmtid="{D5CDD505-2E9C-101B-9397-08002B2CF9AE}" pid="3" name="DocType">
    <vt:lpwstr>&lt;įrašykite dokumento tipą&gt;</vt:lpwstr>
  </property>
  <property fmtid="{D5CDD505-2E9C-101B-9397-08002B2CF9AE}" pid="4" name="address/person">
    <vt:lpwstr>&lt;Adresatas/asmuo&gt;</vt:lpwstr>
  </property>
  <property fmtid="{D5CDD505-2E9C-101B-9397-08002B2CF9AE}" pid="5" name="company">
    <vt:lpwstr>&lt;Adresatas/kompanija&gt;</vt:lpwstr>
  </property>
</Properties>
</file>