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50FB" w14:textId="1A014E69" w:rsidR="00E241C7" w:rsidRPr="00E241C7" w:rsidRDefault="00E241C7" w:rsidP="00E241C7">
      <w:pPr>
        <w:jc w:val="center"/>
        <w:rPr>
          <w:rFonts w:ascii="Times New Roman" w:hAnsi="Times New Roman"/>
          <w:sz w:val="24"/>
          <w:lang w:eastAsia="en-US"/>
        </w:rPr>
      </w:pPr>
      <w:bookmarkStart w:id="0" w:name="_Toc292801931"/>
      <w:r w:rsidRPr="00E241C7">
        <w:rPr>
          <w:rFonts w:ascii="Times New Roman" w:hAnsi="Times New Roman"/>
          <w:noProof/>
          <w:sz w:val="24"/>
          <w:lang w:eastAsia="lt-LT"/>
        </w:rPr>
        <w:drawing>
          <wp:inline distT="0" distB="0" distL="0" distR="0" wp14:anchorId="46F11B26" wp14:editId="32EFD26F">
            <wp:extent cx="484505" cy="573405"/>
            <wp:effectExtent l="0" t="0" r="0" b="0"/>
            <wp:docPr id="183497502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573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E6E4D" w14:textId="77777777" w:rsidR="00E241C7" w:rsidRPr="00E241C7" w:rsidRDefault="00E241C7" w:rsidP="00E241C7">
      <w:pPr>
        <w:ind w:firstLine="2160"/>
        <w:jc w:val="center"/>
        <w:rPr>
          <w:rFonts w:ascii="Times New Roman" w:hAnsi="Times New Roman"/>
          <w:sz w:val="24"/>
        </w:rPr>
      </w:pPr>
    </w:p>
    <w:p w14:paraId="20EA2D88" w14:textId="77777777" w:rsidR="00E241C7" w:rsidRPr="00E241C7" w:rsidRDefault="00E241C7" w:rsidP="00E241C7">
      <w:pPr>
        <w:widowControl w:val="0"/>
        <w:jc w:val="center"/>
        <w:rPr>
          <w:rFonts w:ascii="Times New Roman" w:eastAsia="Lucida Sans Unicode" w:hAnsi="Times New Roman"/>
          <w:b/>
          <w:sz w:val="24"/>
        </w:rPr>
      </w:pPr>
      <w:r w:rsidRPr="00E241C7">
        <w:rPr>
          <w:rFonts w:ascii="Times New Roman" w:eastAsia="Lucida Sans Unicode" w:hAnsi="Times New Roman"/>
          <w:b/>
          <w:sz w:val="24"/>
        </w:rPr>
        <w:t>KĖDAINIŲ RAJONO SAVIVALDYBĖS ADMINISTRACIJOS DIREKTORIUS</w:t>
      </w:r>
    </w:p>
    <w:p w14:paraId="52E17EAA" w14:textId="77777777" w:rsidR="00E241C7" w:rsidRPr="00E241C7" w:rsidRDefault="00E241C7" w:rsidP="00E241C7">
      <w:pPr>
        <w:jc w:val="center"/>
        <w:rPr>
          <w:rFonts w:ascii="Times New Roman" w:hAnsi="Times New Roman"/>
          <w:b/>
          <w:sz w:val="24"/>
        </w:rPr>
      </w:pPr>
    </w:p>
    <w:p w14:paraId="2FC52BCE" w14:textId="77777777" w:rsidR="00E241C7" w:rsidRPr="00E241C7" w:rsidRDefault="00E241C7" w:rsidP="00E241C7">
      <w:pPr>
        <w:jc w:val="center"/>
        <w:rPr>
          <w:rFonts w:ascii="Times New Roman" w:hAnsi="Times New Roman"/>
          <w:b/>
          <w:sz w:val="24"/>
        </w:rPr>
      </w:pPr>
      <w:r w:rsidRPr="00E241C7">
        <w:rPr>
          <w:rFonts w:ascii="Times New Roman" w:hAnsi="Times New Roman"/>
          <w:b/>
          <w:sz w:val="24"/>
        </w:rPr>
        <w:t>ĮSAKYMAS</w:t>
      </w:r>
    </w:p>
    <w:p w14:paraId="1382AB5E" w14:textId="77777777" w:rsidR="001E7DA0" w:rsidRDefault="00E241C7" w:rsidP="00E241C7">
      <w:pPr>
        <w:jc w:val="center"/>
        <w:rPr>
          <w:rFonts w:ascii="Times New Roman" w:hAnsi="Times New Roman"/>
          <w:b/>
          <w:sz w:val="24"/>
        </w:rPr>
      </w:pPr>
      <w:r w:rsidRPr="00E241C7">
        <w:rPr>
          <w:rFonts w:ascii="Times New Roman" w:hAnsi="Times New Roman"/>
          <w:b/>
          <w:sz w:val="24"/>
        </w:rPr>
        <w:t xml:space="preserve">DĖL </w:t>
      </w:r>
      <w:r w:rsidR="008C5831">
        <w:rPr>
          <w:rFonts w:ascii="Times New Roman" w:hAnsi="Times New Roman"/>
          <w:b/>
          <w:sz w:val="24"/>
        </w:rPr>
        <w:t>KĖDAINIŲ RAJONO SAVIVALDYBĖS ADMINISTRACIJOS DIREKTORIAUS</w:t>
      </w:r>
      <w:r w:rsidR="00D71076">
        <w:rPr>
          <w:rFonts w:ascii="Times New Roman" w:hAnsi="Times New Roman"/>
          <w:b/>
          <w:sz w:val="24"/>
        </w:rPr>
        <w:t xml:space="preserve"> </w:t>
      </w:r>
    </w:p>
    <w:p w14:paraId="1E791E70" w14:textId="4C3A33C4" w:rsidR="00E241C7" w:rsidRDefault="00D71076" w:rsidP="00E241C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2023 M. LIEPOS 28 D. ĮSAKYMO NR. AD-1-668 „DĖL KĖDAINIŲ RAJONO SAVIVALDYBĖS DOKUMENTŲ VALDYMO,</w:t>
      </w:r>
      <w:r w:rsidR="001E7DA0">
        <w:rPr>
          <w:rFonts w:ascii="Times New Roman" w:hAnsi="Times New Roman"/>
          <w:b/>
          <w:sz w:val="24"/>
        </w:rPr>
        <w:t xml:space="preserve"> RENGIMO, TVARKYMO, NAUDOJIMO IR KONTROLĖS</w:t>
      </w:r>
      <w:r w:rsidR="00725E7E">
        <w:rPr>
          <w:rFonts w:ascii="Times New Roman" w:hAnsi="Times New Roman"/>
          <w:b/>
          <w:sz w:val="24"/>
        </w:rPr>
        <w:t xml:space="preserve"> </w:t>
      </w:r>
      <w:r w:rsidR="001E7DA0">
        <w:rPr>
          <w:rFonts w:ascii="Times New Roman" w:hAnsi="Times New Roman"/>
          <w:b/>
          <w:sz w:val="24"/>
        </w:rPr>
        <w:t>PROCEDŪRŲ APRAŠO TVIRTINIMO“ PAKEITIMO</w:t>
      </w:r>
    </w:p>
    <w:p w14:paraId="2500AF4E" w14:textId="77777777" w:rsidR="00D27FA8" w:rsidRPr="00E241C7" w:rsidRDefault="00D27FA8" w:rsidP="00E241C7">
      <w:pPr>
        <w:jc w:val="center"/>
        <w:rPr>
          <w:rFonts w:ascii="Times New Roman" w:hAnsi="Times New Roman"/>
          <w:b/>
          <w:sz w:val="24"/>
        </w:rPr>
      </w:pPr>
    </w:p>
    <w:p w14:paraId="279164DD" w14:textId="3EBEBA7A" w:rsidR="00E241C7" w:rsidRPr="00E241C7" w:rsidRDefault="00E241C7" w:rsidP="00E241C7">
      <w:pPr>
        <w:jc w:val="center"/>
        <w:rPr>
          <w:rFonts w:ascii="Times New Roman" w:hAnsi="Times New Roman"/>
          <w:sz w:val="24"/>
        </w:rPr>
      </w:pPr>
      <w:r w:rsidRPr="00E241C7">
        <w:rPr>
          <w:rFonts w:ascii="Times New Roman" w:hAnsi="Times New Roman"/>
          <w:sz w:val="24"/>
        </w:rPr>
        <w:t>2023 m</w:t>
      </w:r>
      <w:r w:rsidR="008C5831">
        <w:rPr>
          <w:rFonts w:ascii="Times New Roman" w:hAnsi="Times New Roman"/>
          <w:sz w:val="24"/>
        </w:rPr>
        <w:t xml:space="preserve">.  </w:t>
      </w:r>
      <w:r w:rsidR="00885CED">
        <w:rPr>
          <w:rFonts w:ascii="Times New Roman" w:hAnsi="Times New Roman"/>
          <w:sz w:val="24"/>
        </w:rPr>
        <w:t>lapkričio 14</w:t>
      </w:r>
      <w:r w:rsidR="008C5831">
        <w:rPr>
          <w:rFonts w:ascii="Times New Roman" w:hAnsi="Times New Roman"/>
          <w:sz w:val="24"/>
        </w:rPr>
        <w:t xml:space="preserve"> </w:t>
      </w:r>
      <w:r w:rsidRPr="00E241C7">
        <w:rPr>
          <w:rFonts w:ascii="Times New Roman" w:hAnsi="Times New Roman"/>
          <w:sz w:val="24"/>
        </w:rPr>
        <w:t xml:space="preserve">d. Nr. </w:t>
      </w:r>
      <w:r w:rsidR="00885CED">
        <w:rPr>
          <w:rFonts w:ascii="Times New Roman" w:hAnsi="Times New Roman"/>
          <w:sz w:val="24"/>
        </w:rPr>
        <w:t>AD-1-933</w:t>
      </w:r>
    </w:p>
    <w:p w14:paraId="0FD73247" w14:textId="77777777" w:rsidR="00E241C7" w:rsidRDefault="00E241C7" w:rsidP="00E241C7">
      <w:pPr>
        <w:jc w:val="center"/>
        <w:rPr>
          <w:rFonts w:ascii="Times New Roman" w:hAnsi="Times New Roman"/>
          <w:sz w:val="24"/>
        </w:rPr>
      </w:pPr>
      <w:r w:rsidRPr="00E241C7">
        <w:rPr>
          <w:rFonts w:ascii="Times New Roman" w:hAnsi="Times New Roman"/>
          <w:sz w:val="24"/>
        </w:rPr>
        <w:t>Kėdainiai</w:t>
      </w:r>
    </w:p>
    <w:p w14:paraId="4DB085EA" w14:textId="77777777" w:rsidR="00E241C7" w:rsidRPr="00E241C7" w:rsidRDefault="00E241C7" w:rsidP="00E241C7">
      <w:pPr>
        <w:rPr>
          <w:rFonts w:ascii="Times New Roman" w:hAnsi="Times New Roman"/>
          <w:b/>
          <w:sz w:val="24"/>
        </w:rPr>
      </w:pPr>
    </w:p>
    <w:p w14:paraId="1B7781FA" w14:textId="1B50013B" w:rsidR="005832A8" w:rsidRPr="00283380" w:rsidRDefault="003A2C55" w:rsidP="005832A8">
      <w:pPr>
        <w:ind w:firstLine="720"/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 xml:space="preserve">P a k e i č i u </w:t>
      </w:r>
      <w:r w:rsidR="005832A8" w:rsidRPr="00283380">
        <w:rPr>
          <w:rFonts w:ascii="Times New Roman" w:hAnsi="Times New Roman"/>
          <w:sz w:val="24"/>
        </w:rPr>
        <w:t xml:space="preserve">Kėdainių rajono savivaldybės dokumentų valdymo, rengimo, tvarkymo, naudojimo ir kontrolės procedūrų aprašą, patvirtintą </w:t>
      </w:r>
      <w:r w:rsidRPr="003A2C55">
        <w:rPr>
          <w:rFonts w:ascii="Times New Roman" w:hAnsi="Times New Roman"/>
          <w:sz w:val="24"/>
        </w:rPr>
        <w:t xml:space="preserve">Kėdainių rajono savivaldybės administracijos direktoriaus 2023 m. </w:t>
      </w:r>
      <w:r w:rsidR="00F54781">
        <w:rPr>
          <w:rFonts w:ascii="Times New Roman" w:hAnsi="Times New Roman"/>
          <w:sz w:val="24"/>
        </w:rPr>
        <w:t>liepos 28</w:t>
      </w:r>
      <w:r w:rsidRPr="003A2C55">
        <w:rPr>
          <w:rFonts w:ascii="Times New Roman" w:hAnsi="Times New Roman"/>
          <w:sz w:val="24"/>
        </w:rPr>
        <w:t xml:space="preserve"> d. </w:t>
      </w:r>
      <w:r w:rsidRPr="00283380">
        <w:rPr>
          <w:rFonts w:ascii="Times New Roman" w:hAnsi="Times New Roman"/>
          <w:sz w:val="24"/>
        </w:rPr>
        <w:t>įsakym</w:t>
      </w:r>
      <w:r w:rsidR="005832A8" w:rsidRPr="00283380">
        <w:rPr>
          <w:rFonts w:ascii="Times New Roman" w:hAnsi="Times New Roman"/>
          <w:sz w:val="24"/>
        </w:rPr>
        <w:t>u</w:t>
      </w:r>
      <w:r w:rsidRPr="00283380">
        <w:rPr>
          <w:rFonts w:ascii="Times New Roman" w:hAnsi="Times New Roman"/>
          <w:sz w:val="24"/>
        </w:rPr>
        <w:t xml:space="preserve"> Nr. AD-1-</w:t>
      </w:r>
      <w:r w:rsidR="00F54781" w:rsidRPr="00283380">
        <w:rPr>
          <w:rFonts w:ascii="Times New Roman" w:hAnsi="Times New Roman"/>
          <w:sz w:val="24"/>
        </w:rPr>
        <w:t>668</w:t>
      </w:r>
      <w:r w:rsidRPr="00283380">
        <w:rPr>
          <w:rFonts w:ascii="Times New Roman" w:hAnsi="Times New Roman"/>
          <w:sz w:val="24"/>
        </w:rPr>
        <w:t xml:space="preserve"> „Dėl </w:t>
      </w:r>
      <w:r w:rsidR="00F54781" w:rsidRPr="00283380">
        <w:rPr>
          <w:rFonts w:ascii="Times New Roman" w:hAnsi="Times New Roman"/>
          <w:sz w:val="24"/>
        </w:rPr>
        <w:t>Kėdainių rajono savivaldybės dokumentų valdymo, rengimo, tvarkymo, naudojimo ir kontrolės procedūrų</w:t>
      </w:r>
      <w:r w:rsidR="00B85E32" w:rsidRPr="00283380">
        <w:rPr>
          <w:rFonts w:ascii="Times New Roman" w:hAnsi="Times New Roman"/>
          <w:sz w:val="24"/>
        </w:rPr>
        <w:t xml:space="preserve"> aprašo tvirtinimo“</w:t>
      </w:r>
      <w:r w:rsidR="005832A8" w:rsidRPr="00283380">
        <w:rPr>
          <w:rFonts w:ascii="Times New Roman" w:hAnsi="Times New Roman"/>
          <w:sz w:val="24"/>
        </w:rPr>
        <w:t>,</w:t>
      </w:r>
      <w:r w:rsidRPr="00283380">
        <w:rPr>
          <w:rFonts w:ascii="Times New Roman" w:hAnsi="Times New Roman"/>
          <w:sz w:val="24"/>
        </w:rPr>
        <w:t xml:space="preserve"> ir jį papildau </w:t>
      </w:r>
      <w:r w:rsidR="00567A9C" w:rsidRPr="00283380">
        <w:rPr>
          <w:rFonts w:ascii="Times New Roman" w:hAnsi="Times New Roman"/>
          <w:sz w:val="24"/>
        </w:rPr>
        <w:t>12.</w:t>
      </w:r>
      <w:r w:rsidR="005832A8" w:rsidRPr="00283380">
        <w:rPr>
          <w:rFonts w:ascii="Times New Roman" w:hAnsi="Times New Roman"/>
          <w:sz w:val="24"/>
        </w:rPr>
        <w:t>8</w:t>
      </w:r>
      <w:r w:rsidRPr="00283380">
        <w:rPr>
          <w:rFonts w:ascii="Times New Roman" w:hAnsi="Times New Roman"/>
          <w:sz w:val="24"/>
        </w:rPr>
        <w:t xml:space="preserve"> p</w:t>
      </w:r>
      <w:r w:rsidR="005832A8" w:rsidRPr="00283380">
        <w:rPr>
          <w:rFonts w:ascii="Times New Roman" w:hAnsi="Times New Roman"/>
          <w:sz w:val="24"/>
        </w:rPr>
        <w:t>unktu</w:t>
      </w:r>
      <w:r w:rsidRPr="00283380">
        <w:rPr>
          <w:rFonts w:ascii="Times New Roman" w:hAnsi="Times New Roman"/>
          <w:sz w:val="24"/>
        </w:rPr>
        <w:t>:</w:t>
      </w:r>
    </w:p>
    <w:p w14:paraId="4C152489" w14:textId="789F89D4" w:rsidR="003A2C55" w:rsidRPr="003A2C55" w:rsidRDefault="003A2C55" w:rsidP="005832A8">
      <w:pPr>
        <w:ind w:firstLine="720"/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>„</w:t>
      </w:r>
      <w:r w:rsidR="00567A9C">
        <w:rPr>
          <w:rFonts w:ascii="Times New Roman" w:hAnsi="Times New Roman"/>
          <w:sz w:val="24"/>
        </w:rPr>
        <w:t>12.</w:t>
      </w:r>
      <w:r w:rsidR="004461AF">
        <w:rPr>
          <w:rFonts w:ascii="Times New Roman" w:hAnsi="Times New Roman"/>
          <w:sz w:val="24"/>
        </w:rPr>
        <w:t>8</w:t>
      </w:r>
      <w:r w:rsidR="00567A9C">
        <w:rPr>
          <w:rFonts w:ascii="Times New Roman" w:hAnsi="Times New Roman"/>
          <w:sz w:val="24"/>
        </w:rPr>
        <w:t>.</w:t>
      </w:r>
      <w:r w:rsidRPr="003A2C55">
        <w:rPr>
          <w:rFonts w:ascii="Times New Roman" w:hAnsi="Times New Roman"/>
          <w:sz w:val="24"/>
        </w:rPr>
        <w:t xml:space="preserve"> </w:t>
      </w:r>
      <w:r w:rsidR="00B0531B">
        <w:rPr>
          <w:rFonts w:ascii="Times New Roman" w:hAnsi="Times New Roman"/>
          <w:sz w:val="24"/>
        </w:rPr>
        <w:t>S</w:t>
      </w:r>
      <w:r w:rsidR="00C448E2">
        <w:rPr>
          <w:rFonts w:ascii="Times New Roman" w:hAnsi="Times New Roman"/>
          <w:color w:val="000000"/>
          <w:sz w:val="24"/>
        </w:rPr>
        <w:t>avivaldybės</w:t>
      </w:r>
      <w:r w:rsidR="0073721A" w:rsidRPr="003A2C55">
        <w:rPr>
          <w:rFonts w:ascii="Times New Roman" w:hAnsi="Times New Roman"/>
          <w:color w:val="000000"/>
          <w:sz w:val="24"/>
        </w:rPr>
        <w:t xml:space="preserve"> </w:t>
      </w:r>
      <w:r w:rsidR="002B76A0">
        <w:rPr>
          <w:rFonts w:ascii="Times New Roman" w:hAnsi="Times New Roman"/>
          <w:color w:val="000000"/>
          <w:sz w:val="24"/>
        </w:rPr>
        <w:t xml:space="preserve">administracijos </w:t>
      </w:r>
      <w:r w:rsidR="0073721A" w:rsidRPr="003A2C55">
        <w:rPr>
          <w:rFonts w:ascii="Times New Roman" w:hAnsi="Times New Roman"/>
          <w:color w:val="000000"/>
          <w:sz w:val="24"/>
        </w:rPr>
        <w:t>veiklos trumpai saugomi oficialieji elektroniniai dokumentai gali būti sudaromi ne pagal elektroninio dokumento specifikacijas</w:t>
      </w:r>
      <w:r w:rsidR="00F103A9">
        <w:rPr>
          <w:rFonts w:ascii="Times New Roman" w:hAnsi="Times New Roman"/>
          <w:color w:val="000000"/>
          <w:sz w:val="24"/>
        </w:rPr>
        <w:t xml:space="preserve">. Tai yra jie gali būti </w:t>
      </w:r>
      <w:r w:rsidR="004548A4">
        <w:rPr>
          <w:rFonts w:ascii="Times New Roman" w:hAnsi="Times New Roman"/>
          <w:color w:val="000000"/>
          <w:sz w:val="24"/>
        </w:rPr>
        <w:t>pasirašomi elektroniniu parašu, kuris neatitinka kvalifikuotam elektroniniam parašui</w:t>
      </w:r>
      <w:r w:rsidR="00DB6AF4">
        <w:rPr>
          <w:rFonts w:ascii="Times New Roman" w:hAnsi="Times New Roman"/>
          <w:color w:val="000000"/>
          <w:sz w:val="24"/>
        </w:rPr>
        <w:t xml:space="preserve"> keliamų reikalavimų</w:t>
      </w:r>
      <w:r w:rsidR="00B0531B">
        <w:rPr>
          <w:rFonts w:ascii="Times New Roman" w:hAnsi="Times New Roman"/>
          <w:color w:val="000000"/>
          <w:sz w:val="24"/>
        </w:rPr>
        <w:t>“.</w:t>
      </w:r>
    </w:p>
    <w:p w14:paraId="4BF6DB26" w14:textId="77777777" w:rsidR="003A2C55" w:rsidRPr="003A2C55" w:rsidRDefault="003A2C55" w:rsidP="003A2C55">
      <w:pPr>
        <w:jc w:val="both"/>
        <w:rPr>
          <w:rFonts w:ascii="Times New Roman" w:hAnsi="Times New Roman"/>
          <w:sz w:val="24"/>
        </w:rPr>
      </w:pPr>
    </w:p>
    <w:p w14:paraId="588766B8" w14:textId="77777777" w:rsidR="0073721A" w:rsidRDefault="0073721A" w:rsidP="003A2C55">
      <w:pPr>
        <w:jc w:val="both"/>
        <w:rPr>
          <w:rFonts w:ascii="Times New Roman" w:hAnsi="Times New Roman"/>
          <w:sz w:val="24"/>
        </w:rPr>
      </w:pPr>
    </w:p>
    <w:p w14:paraId="58422F79" w14:textId="5D459B5C" w:rsidR="003A2C55" w:rsidRPr="003A2C55" w:rsidRDefault="003A2C55" w:rsidP="003A2C55">
      <w:pPr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>Strateginio planavimo ir investicijų skyriaus vedėja,</w:t>
      </w:r>
      <w:r w:rsidR="00B34FF8">
        <w:rPr>
          <w:rFonts w:ascii="Times New Roman" w:hAnsi="Times New Roman"/>
          <w:sz w:val="24"/>
        </w:rPr>
        <w:t xml:space="preserve">                                             </w:t>
      </w:r>
      <w:r w:rsidR="00B34FF8" w:rsidRPr="003A2C55">
        <w:rPr>
          <w:rFonts w:ascii="Times New Roman" w:hAnsi="Times New Roman"/>
          <w:sz w:val="24"/>
        </w:rPr>
        <w:t>Kristina Kemešienė</w:t>
      </w:r>
    </w:p>
    <w:p w14:paraId="7E2419A8" w14:textId="57805136" w:rsidR="003A2C55" w:rsidRPr="003A2C55" w:rsidRDefault="003A2C55" w:rsidP="003A2C55">
      <w:pPr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>atliekanti administracijos direktoriaus funkcijas</w:t>
      </w:r>
      <w:r w:rsidRPr="003A2C55">
        <w:rPr>
          <w:rFonts w:ascii="Times New Roman" w:hAnsi="Times New Roman"/>
          <w:sz w:val="24"/>
        </w:rPr>
        <w:tab/>
      </w:r>
      <w:r w:rsidRPr="003A2C55">
        <w:rPr>
          <w:rFonts w:ascii="Times New Roman" w:hAnsi="Times New Roman"/>
          <w:sz w:val="24"/>
        </w:rPr>
        <w:tab/>
        <w:t xml:space="preserve">                 </w:t>
      </w:r>
      <w:r w:rsidRPr="003A2C55">
        <w:rPr>
          <w:rFonts w:ascii="Times New Roman" w:hAnsi="Times New Roman"/>
          <w:sz w:val="24"/>
        </w:rPr>
        <w:tab/>
        <w:t xml:space="preserve">                    </w:t>
      </w:r>
    </w:p>
    <w:p w14:paraId="49F94707" w14:textId="77777777" w:rsidR="003A2C55" w:rsidRPr="003A2C55" w:rsidRDefault="003A2C55" w:rsidP="003A2C55">
      <w:pPr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ab/>
      </w:r>
      <w:r w:rsidRPr="003A2C55">
        <w:rPr>
          <w:rFonts w:ascii="Times New Roman" w:hAnsi="Times New Roman"/>
          <w:sz w:val="24"/>
        </w:rPr>
        <w:tab/>
      </w:r>
      <w:r w:rsidRPr="003A2C55">
        <w:rPr>
          <w:rFonts w:ascii="Times New Roman" w:hAnsi="Times New Roman"/>
          <w:sz w:val="24"/>
        </w:rPr>
        <w:tab/>
        <w:t xml:space="preserve">                    </w:t>
      </w:r>
    </w:p>
    <w:p w14:paraId="7B26C143" w14:textId="77777777" w:rsidR="003A2C55" w:rsidRPr="003A2C55" w:rsidRDefault="003A2C55" w:rsidP="003A2C55">
      <w:pPr>
        <w:jc w:val="both"/>
        <w:rPr>
          <w:rFonts w:ascii="Times New Roman" w:hAnsi="Times New Roman"/>
          <w:sz w:val="24"/>
        </w:rPr>
      </w:pPr>
      <w:r w:rsidRPr="003A2C55">
        <w:rPr>
          <w:rFonts w:ascii="Times New Roman" w:hAnsi="Times New Roman"/>
          <w:sz w:val="24"/>
        </w:rPr>
        <w:tab/>
      </w:r>
      <w:r w:rsidRPr="003A2C55">
        <w:rPr>
          <w:rFonts w:ascii="Times New Roman" w:hAnsi="Times New Roman"/>
          <w:sz w:val="24"/>
        </w:rPr>
        <w:tab/>
        <w:t xml:space="preserve">             </w:t>
      </w:r>
      <w:r w:rsidRPr="003A2C55">
        <w:rPr>
          <w:rFonts w:ascii="Times New Roman" w:hAnsi="Times New Roman"/>
          <w:sz w:val="24"/>
        </w:rPr>
        <w:tab/>
      </w:r>
    </w:p>
    <w:p w14:paraId="18D132DC" w14:textId="77777777" w:rsidR="003A2C55" w:rsidRPr="003A2C55" w:rsidRDefault="003A2C55" w:rsidP="003A2C55">
      <w:pPr>
        <w:rPr>
          <w:rFonts w:ascii="Times New Roman" w:hAnsi="Times New Roman"/>
          <w:sz w:val="24"/>
        </w:rPr>
      </w:pPr>
    </w:p>
    <w:bookmarkEnd w:id="0"/>
    <w:p w14:paraId="2C98DDCB" w14:textId="77777777" w:rsidR="003A2C55" w:rsidRPr="003A2C55" w:rsidRDefault="003A2C55" w:rsidP="003A2C55">
      <w:pPr>
        <w:rPr>
          <w:rFonts w:ascii="Times New Roman" w:hAnsi="Times New Roman"/>
          <w:sz w:val="24"/>
        </w:rPr>
      </w:pPr>
    </w:p>
    <w:sectPr w:rsidR="003A2C55" w:rsidRPr="003A2C55" w:rsidSect="006910DC">
      <w:type w:val="continuous"/>
      <w:pgSz w:w="11906" w:h="16838" w:code="9"/>
      <w:pgMar w:top="1134" w:right="567" w:bottom="1134" w:left="1701" w:header="357" w:footer="34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13C51" w14:textId="77777777" w:rsidR="000D6377" w:rsidRDefault="000D6377">
      <w:r>
        <w:separator/>
      </w:r>
    </w:p>
  </w:endnote>
  <w:endnote w:type="continuationSeparator" w:id="0">
    <w:p w14:paraId="4B50DBC0" w14:textId="77777777" w:rsidR="000D6377" w:rsidRDefault="000D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30C5C" w14:textId="77777777" w:rsidR="000D6377" w:rsidRDefault="000D6377">
      <w:r>
        <w:separator/>
      </w:r>
    </w:p>
  </w:footnote>
  <w:footnote w:type="continuationSeparator" w:id="0">
    <w:p w14:paraId="7AFCF2F1" w14:textId="77777777" w:rsidR="000D6377" w:rsidRDefault="000D6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Antrat1"/>
      <w:lvlText w:val="%1."/>
      <w:lvlJc w:val="left"/>
      <w:pPr>
        <w:tabs>
          <w:tab w:val="num" w:pos="397"/>
        </w:tabs>
        <w:ind w:left="397" w:hanging="397"/>
      </w:pPr>
      <w:rPr>
        <w:color w:val="auto"/>
      </w:rPr>
    </w:lvl>
    <w:lvl w:ilvl="1">
      <w:start w:val="1"/>
      <w:numFmt w:val="decimal"/>
      <w:pStyle w:val="Antrat2"/>
      <w:lvlText w:val="%1.%2."/>
      <w:lvlJc w:val="left"/>
      <w:pPr>
        <w:tabs>
          <w:tab w:val="num" w:pos="9073"/>
        </w:tabs>
        <w:ind w:left="9073" w:hanging="56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Antrat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Antrat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EF2BB14"/>
    <w:name w:val="WW8Num2"/>
    <w:lvl w:ilvl="0">
      <w:start w:val="54"/>
      <w:numFmt w:val="decimal"/>
      <w:lvlText w:val="%1."/>
      <w:lvlJc w:val="left"/>
      <w:pPr>
        <w:tabs>
          <w:tab w:val="num" w:pos="0"/>
        </w:tabs>
        <w:ind w:left="0" w:firstLine="0"/>
      </w:pPr>
      <w:rPr>
        <w:strike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56A206FE"/>
    <w:name w:val="WW8Num3"/>
    <w:lvl w:ilvl="0">
      <w:start w:val="3"/>
      <w:numFmt w:val="decimal"/>
      <w:lvlText w:val="1.%1."/>
      <w:lvlJc w:val="left"/>
      <w:pPr>
        <w:tabs>
          <w:tab w:val="num" w:pos="0"/>
        </w:tabs>
        <w:ind w:left="0" w:firstLine="0"/>
      </w:pPr>
      <w:rPr>
        <w:strike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26784648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8FC4BDAC"/>
    <w:name w:val="WW8Num5"/>
    <w:lvl w:ilvl="0">
      <w:start w:val="6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A640984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696"/>
      </w:pPr>
    </w:lvl>
    <w:lvl w:ilvl="1">
      <w:start w:val="4"/>
      <w:numFmt w:val="decimal"/>
      <w:lvlText w:val="%1.%2."/>
      <w:lvlJc w:val="left"/>
      <w:pPr>
        <w:tabs>
          <w:tab w:val="num" w:pos="543"/>
        </w:tabs>
        <w:ind w:left="1869" w:hanging="876"/>
      </w:pPr>
      <w:rPr>
        <w:strike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26" w:hanging="876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26" w:hanging="876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50" w:hanging="1800"/>
      </w:pPr>
    </w:lvl>
  </w:abstractNum>
  <w:abstractNum w:abstractNumId="6" w15:restartNumberingAfterBreak="0">
    <w:nsid w:val="037C4DAE"/>
    <w:multiLevelType w:val="hybridMultilevel"/>
    <w:tmpl w:val="6BFC099E"/>
    <w:lvl w:ilvl="0" w:tplc="1C2628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8D6D31"/>
    <w:multiLevelType w:val="hybridMultilevel"/>
    <w:tmpl w:val="AB068292"/>
    <w:lvl w:ilvl="0" w:tplc="AD8C5DA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CA361A"/>
    <w:multiLevelType w:val="multilevel"/>
    <w:tmpl w:val="A442F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4A14EC"/>
    <w:multiLevelType w:val="hybridMultilevel"/>
    <w:tmpl w:val="F20A1236"/>
    <w:lvl w:ilvl="0" w:tplc="3CFE55DA">
      <w:start w:val="2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8D738A"/>
    <w:multiLevelType w:val="multilevel"/>
    <w:tmpl w:val="7A7692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1F1C3B2E"/>
    <w:multiLevelType w:val="hybridMultilevel"/>
    <w:tmpl w:val="F20A1236"/>
    <w:lvl w:ilvl="0" w:tplc="3CFE55DA">
      <w:start w:val="2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3" w:hanging="360"/>
      </w:pPr>
    </w:lvl>
    <w:lvl w:ilvl="2" w:tplc="0427001B" w:tentative="1">
      <w:start w:val="1"/>
      <w:numFmt w:val="lowerRoman"/>
      <w:lvlText w:val="%3."/>
      <w:lvlJc w:val="right"/>
      <w:pPr>
        <w:ind w:left="2083" w:hanging="180"/>
      </w:pPr>
    </w:lvl>
    <w:lvl w:ilvl="3" w:tplc="0427000F" w:tentative="1">
      <w:start w:val="1"/>
      <w:numFmt w:val="decimal"/>
      <w:lvlText w:val="%4."/>
      <w:lvlJc w:val="left"/>
      <w:pPr>
        <w:ind w:left="2803" w:hanging="360"/>
      </w:pPr>
    </w:lvl>
    <w:lvl w:ilvl="4" w:tplc="04270019" w:tentative="1">
      <w:start w:val="1"/>
      <w:numFmt w:val="lowerLetter"/>
      <w:lvlText w:val="%5."/>
      <w:lvlJc w:val="left"/>
      <w:pPr>
        <w:ind w:left="3523" w:hanging="360"/>
      </w:pPr>
    </w:lvl>
    <w:lvl w:ilvl="5" w:tplc="0427001B" w:tentative="1">
      <w:start w:val="1"/>
      <w:numFmt w:val="lowerRoman"/>
      <w:lvlText w:val="%6."/>
      <w:lvlJc w:val="right"/>
      <w:pPr>
        <w:ind w:left="4243" w:hanging="180"/>
      </w:pPr>
    </w:lvl>
    <w:lvl w:ilvl="6" w:tplc="0427000F" w:tentative="1">
      <w:start w:val="1"/>
      <w:numFmt w:val="decimal"/>
      <w:lvlText w:val="%7."/>
      <w:lvlJc w:val="left"/>
      <w:pPr>
        <w:ind w:left="4963" w:hanging="360"/>
      </w:pPr>
    </w:lvl>
    <w:lvl w:ilvl="7" w:tplc="04270019" w:tentative="1">
      <w:start w:val="1"/>
      <w:numFmt w:val="lowerLetter"/>
      <w:lvlText w:val="%8."/>
      <w:lvlJc w:val="left"/>
      <w:pPr>
        <w:ind w:left="5683" w:hanging="360"/>
      </w:pPr>
    </w:lvl>
    <w:lvl w:ilvl="8" w:tplc="042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5A85C76"/>
    <w:multiLevelType w:val="hybridMultilevel"/>
    <w:tmpl w:val="EF3201E8"/>
    <w:lvl w:ilvl="0" w:tplc="78AA9E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4B5D0E"/>
    <w:multiLevelType w:val="hybridMultilevel"/>
    <w:tmpl w:val="E63E8964"/>
    <w:lvl w:ilvl="0" w:tplc="0427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12698"/>
    <w:multiLevelType w:val="multilevel"/>
    <w:tmpl w:val="066EE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DB65DE6"/>
    <w:multiLevelType w:val="multilevel"/>
    <w:tmpl w:val="22A68E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348879A0"/>
    <w:multiLevelType w:val="multilevel"/>
    <w:tmpl w:val="8B9453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7" w15:restartNumberingAfterBreak="0">
    <w:nsid w:val="3D437C60"/>
    <w:multiLevelType w:val="hybridMultilevel"/>
    <w:tmpl w:val="72EC67BA"/>
    <w:lvl w:ilvl="0" w:tplc="0C9ACDCA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E3037"/>
    <w:multiLevelType w:val="hybridMultilevel"/>
    <w:tmpl w:val="1088B754"/>
    <w:lvl w:ilvl="0" w:tplc="AC7C98CE">
      <w:start w:val="24"/>
      <w:numFmt w:val="decimal"/>
      <w:lvlText w:val="%1."/>
      <w:lvlJc w:val="left"/>
      <w:pPr>
        <w:ind w:left="644" w:hanging="360"/>
      </w:pPr>
      <w:rPr>
        <w:rFonts w:hint="default"/>
        <w:strike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5922502"/>
    <w:multiLevelType w:val="hybridMultilevel"/>
    <w:tmpl w:val="7748800A"/>
    <w:lvl w:ilvl="0" w:tplc="6E94B454">
      <w:start w:val="24"/>
      <w:numFmt w:val="decimal"/>
      <w:lvlText w:val="%1."/>
      <w:lvlJc w:val="left"/>
      <w:pPr>
        <w:ind w:left="644" w:hanging="360"/>
      </w:pPr>
      <w:rPr>
        <w:rFonts w:hint="default"/>
        <w:strike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724B9D"/>
    <w:multiLevelType w:val="hybridMultilevel"/>
    <w:tmpl w:val="FEDCD4B8"/>
    <w:lvl w:ilvl="0" w:tplc="0406DB06">
      <w:start w:val="1"/>
      <w:numFmt w:val="decimal"/>
      <w:lvlText w:val="%1."/>
      <w:lvlJc w:val="left"/>
      <w:pPr>
        <w:ind w:left="930" w:hanging="360"/>
      </w:pPr>
    </w:lvl>
    <w:lvl w:ilvl="1" w:tplc="04270019">
      <w:start w:val="1"/>
      <w:numFmt w:val="lowerLetter"/>
      <w:lvlText w:val="%2."/>
      <w:lvlJc w:val="left"/>
      <w:pPr>
        <w:ind w:left="1650" w:hanging="360"/>
      </w:pPr>
    </w:lvl>
    <w:lvl w:ilvl="2" w:tplc="0427001B">
      <w:start w:val="1"/>
      <w:numFmt w:val="lowerRoman"/>
      <w:lvlText w:val="%3."/>
      <w:lvlJc w:val="right"/>
      <w:pPr>
        <w:ind w:left="2370" w:hanging="180"/>
      </w:pPr>
    </w:lvl>
    <w:lvl w:ilvl="3" w:tplc="0427000F">
      <w:start w:val="1"/>
      <w:numFmt w:val="decimal"/>
      <w:lvlText w:val="%4."/>
      <w:lvlJc w:val="left"/>
      <w:pPr>
        <w:ind w:left="3090" w:hanging="360"/>
      </w:pPr>
    </w:lvl>
    <w:lvl w:ilvl="4" w:tplc="04270019">
      <w:start w:val="1"/>
      <w:numFmt w:val="lowerLetter"/>
      <w:lvlText w:val="%5."/>
      <w:lvlJc w:val="left"/>
      <w:pPr>
        <w:ind w:left="3810" w:hanging="360"/>
      </w:pPr>
    </w:lvl>
    <w:lvl w:ilvl="5" w:tplc="0427001B">
      <w:start w:val="1"/>
      <w:numFmt w:val="lowerRoman"/>
      <w:lvlText w:val="%6."/>
      <w:lvlJc w:val="right"/>
      <w:pPr>
        <w:ind w:left="4530" w:hanging="180"/>
      </w:pPr>
    </w:lvl>
    <w:lvl w:ilvl="6" w:tplc="0427000F">
      <w:start w:val="1"/>
      <w:numFmt w:val="decimal"/>
      <w:lvlText w:val="%7."/>
      <w:lvlJc w:val="left"/>
      <w:pPr>
        <w:ind w:left="5250" w:hanging="360"/>
      </w:pPr>
    </w:lvl>
    <w:lvl w:ilvl="7" w:tplc="04270019">
      <w:start w:val="1"/>
      <w:numFmt w:val="lowerLetter"/>
      <w:lvlText w:val="%8."/>
      <w:lvlJc w:val="left"/>
      <w:pPr>
        <w:ind w:left="5970" w:hanging="360"/>
      </w:pPr>
    </w:lvl>
    <w:lvl w:ilvl="8" w:tplc="0427001B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F1A4D29"/>
    <w:multiLevelType w:val="hybridMultilevel"/>
    <w:tmpl w:val="AB42A024"/>
    <w:lvl w:ilvl="0" w:tplc="EC6A41EE">
      <w:start w:val="20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D4BC4"/>
    <w:multiLevelType w:val="hybridMultilevel"/>
    <w:tmpl w:val="F476D418"/>
    <w:lvl w:ilvl="0" w:tplc="F3E40D2E">
      <w:start w:val="1"/>
      <w:numFmt w:val="upperRoman"/>
      <w:lvlText w:val="%1."/>
      <w:lvlJc w:val="left"/>
      <w:pPr>
        <w:ind w:left="1123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83" w:hanging="360"/>
      </w:pPr>
    </w:lvl>
    <w:lvl w:ilvl="2" w:tplc="0427001B" w:tentative="1">
      <w:start w:val="1"/>
      <w:numFmt w:val="lowerRoman"/>
      <w:lvlText w:val="%3."/>
      <w:lvlJc w:val="right"/>
      <w:pPr>
        <w:ind w:left="2203" w:hanging="180"/>
      </w:pPr>
    </w:lvl>
    <w:lvl w:ilvl="3" w:tplc="0427000F" w:tentative="1">
      <w:start w:val="1"/>
      <w:numFmt w:val="decimal"/>
      <w:lvlText w:val="%4."/>
      <w:lvlJc w:val="left"/>
      <w:pPr>
        <w:ind w:left="2923" w:hanging="360"/>
      </w:pPr>
    </w:lvl>
    <w:lvl w:ilvl="4" w:tplc="04270019" w:tentative="1">
      <w:start w:val="1"/>
      <w:numFmt w:val="lowerLetter"/>
      <w:lvlText w:val="%5."/>
      <w:lvlJc w:val="left"/>
      <w:pPr>
        <w:ind w:left="3643" w:hanging="360"/>
      </w:pPr>
    </w:lvl>
    <w:lvl w:ilvl="5" w:tplc="0427001B" w:tentative="1">
      <w:start w:val="1"/>
      <w:numFmt w:val="lowerRoman"/>
      <w:lvlText w:val="%6."/>
      <w:lvlJc w:val="right"/>
      <w:pPr>
        <w:ind w:left="4363" w:hanging="180"/>
      </w:pPr>
    </w:lvl>
    <w:lvl w:ilvl="6" w:tplc="0427000F" w:tentative="1">
      <w:start w:val="1"/>
      <w:numFmt w:val="decimal"/>
      <w:lvlText w:val="%7."/>
      <w:lvlJc w:val="left"/>
      <w:pPr>
        <w:ind w:left="5083" w:hanging="360"/>
      </w:pPr>
    </w:lvl>
    <w:lvl w:ilvl="7" w:tplc="04270019" w:tentative="1">
      <w:start w:val="1"/>
      <w:numFmt w:val="lowerLetter"/>
      <w:lvlText w:val="%8."/>
      <w:lvlJc w:val="left"/>
      <w:pPr>
        <w:ind w:left="5803" w:hanging="360"/>
      </w:pPr>
    </w:lvl>
    <w:lvl w:ilvl="8" w:tplc="0427001B" w:tentative="1">
      <w:start w:val="1"/>
      <w:numFmt w:val="lowerRoman"/>
      <w:lvlText w:val="%9."/>
      <w:lvlJc w:val="right"/>
      <w:pPr>
        <w:ind w:left="6523" w:hanging="180"/>
      </w:pPr>
    </w:lvl>
  </w:abstractNum>
  <w:num w:numId="1" w16cid:durableId="1837573161">
    <w:abstractNumId w:val="0"/>
  </w:num>
  <w:num w:numId="2" w16cid:durableId="211772711">
    <w:abstractNumId w:val="1"/>
  </w:num>
  <w:num w:numId="3" w16cid:durableId="836191785">
    <w:abstractNumId w:val="2"/>
  </w:num>
  <w:num w:numId="4" w16cid:durableId="1459489909">
    <w:abstractNumId w:val="3"/>
  </w:num>
  <w:num w:numId="5" w16cid:durableId="1473012593">
    <w:abstractNumId w:val="4"/>
  </w:num>
  <w:num w:numId="6" w16cid:durableId="365956223">
    <w:abstractNumId w:val="5"/>
  </w:num>
  <w:num w:numId="7" w16cid:durableId="1823740948">
    <w:abstractNumId w:val="22"/>
  </w:num>
  <w:num w:numId="8" w16cid:durableId="109857090">
    <w:abstractNumId w:val="12"/>
  </w:num>
  <w:num w:numId="9" w16cid:durableId="974455553">
    <w:abstractNumId w:val="6"/>
  </w:num>
  <w:num w:numId="10" w16cid:durableId="1409496174">
    <w:abstractNumId w:val="17"/>
  </w:num>
  <w:num w:numId="11" w16cid:durableId="977565596">
    <w:abstractNumId w:val="7"/>
  </w:num>
  <w:num w:numId="12" w16cid:durableId="1938127802">
    <w:abstractNumId w:val="21"/>
  </w:num>
  <w:num w:numId="13" w16cid:durableId="892892371">
    <w:abstractNumId w:val="19"/>
  </w:num>
  <w:num w:numId="14" w16cid:durableId="1399093310">
    <w:abstractNumId w:val="11"/>
  </w:num>
  <w:num w:numId="15" w16cid:durableId="1145394510">
    <w:abstractNumId w:val="9"/>
  </w:num>
  <w:num w:numId="16" w16cid:durableId="1391729436">
    <w:abstractNumId w:val="13"/>
  </w:num>
  <w:num w:numId="17" w16cid:durableId="10574400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2533726">
    <w:abstractNumId w:val="14"/>
  </w:num>
  <w:num w:numId="19" w16cid:durableId="401106325">
    <w:abstractNumId w:val="18"/>
  </w:num>
  <w:num w:numId="20" w16cid:durableId="1624460771">
    <w:abstractNumId w:val="8"/>
  </w:num>
  <w:num w:numId="21" w16cid:durableId="278075925">
    <w:abstractNumId w:val="10"/>
  </w:num>
  <w:num w:numId="22" w16cid:durableId="481625950">
    <w:abstractNumId w:val="15"/>
  </w:num>
  <w:num w:numId="23" w16cid:durableId="8487130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422"/>
    <w:rsid w:val="00000A46"/>
    <w:rsid w:val="000074E6"/>
    <w:rsid w:val="00010B47"/>
    <w:rsid w:val="00017565"/>
    <w:rsid w:val="00017B01"/>
    <w:rsid w:val="000237A5"/>
    <w:rsid w:val="0003129A"/>
    <w:rsid w:val="000324F3"/>
    <w:rsid w:val="000344CE"/>
    <w:rsid w:val="00034AD9"/>
    <w:rsid w:val="00042B1D"/>
    <w:rsid w:val="00051E19"/>
    <w:rsid w:val="000523B0"/>
    <w:rsid w:val="00054F9A"/>
    <w:rsid w:val="00057D57"/>
    <w:rsid w:val="00060577"/>
    <w:rsid w:val="0006178E"/>
    <w:rsid w:val="000700B3"/>
    <w:rsid w:val="00072BF8"/>
    <w:rsid w:val="00076AAD"/>
    <w:rsid w:val="0008735F"/>
    <w:rsid w:val="00096CE6"/>
    <w:rsid w:val="000A6A75"/>
    <w:rsid w:val="000B45F7"/>
    <w:rsid w:val="000B771C"/>
    <w:rsid w:val="000C2542"/>
    <w:rsid w:val="000C31F7"/>
    <w:rsid w:val="000D5E0B"/>
    <w:rsid w:val="000D5FA0"/>
    <w:rsid w:val="000D6377"/>
    <w:rsid w:val="000E1A50"/>
    <w:rsid w:val="000E5797"/>
    <w:rsid w:val="000E671E"/>
    <w:rsid w:val="000F298B"/>
    <w:rsid w:val="000F5027"/>
    <w:rsid w:val="00107A54"/>
    <w:rsid w:val="00120F0D"/>
    <w:rsid w:val="00122BDE"/>
    <w:rsid w:val="001251DD"/>
    <w:rsid w:val="00132993"/>
    <w:rsid w:val="00133F34"/>
    <w:rsid w:val="00140861"/>
    <w:rsid w:val="00145A61"/>
    <w:rsid w:val="001467E5"/>
    <w:rsid w:val="001529A2"/>
    <w:rsid w:val="001672E4"/>
    <w:rsid w:val="00171C3A"/>
    <w:rsid w:val="0017345D"/>
    <w:rsid w:val="00175A37"/>
    <w:rsid w:val="0017648E"/>
    <w:rsid w:val="001764DB"/>
    <w:rsid w:val="001828BB"/>
    <w:rsid w:val="001835A3"/>
    <w:rsid w:val="00183E78"/>
    <w:rsid w:val="00187ED9"/>
    <w:rsid w:val="0019162A"/>
    <w:rsid w:val="0019616C"/>
    <w:rsid w:val="001A29B9"/>
    <w:rsid w:val="001A31E2"/>
    <w:rsid w:val="001A5A06"/>
    <w:rsid w:val="001A67E7"/>
    <w:rsid w:val="001B58AC"/>
    <w:rsid w:val="001B59B5"/>
    <w:rsid w:val="001C69F7"/>
    <w:rsid w:val="001C7F7F"/>
    <w:rsid w:val="001D121D"/>
    <w:rsid w:val="001D7FF5"/>
    <w:rsid w:val="001E0F3A"/>
    <w:rsid w:val="001E1B7F"/>
    <w:rsid w:val="001E3A70"/>
    <w:rsid w:val="001E432F"/>
    <w:rsid w:val="001E7D53"/>
    <w:rsid w:val="001E7DA0"/>
    <w:rsid w:val="001F1C01"/>
    <w:rsid w:val="001F4FEE"/>
    <w:rsid w:val="00200B1B"/>
    <w:rsid w:val="00210604"/>
    <w:rsid w:val="00212A5D"/>
    <w:rsid w:val="00214C19"/>
    <w:rsid w:val="002212D1"/>
    <w:rsid w:val="00236243"/>
    <w:rsid w:val="00236A74"/>
    <w:rsid w:val="00242EDE"/>
    <w:rsid w:val="00244850"/>
    <w:rsid w:val="002464B6"/>
    <w:rsid w:val="0025000C"/>
    <w:rsid w:val="00253B56"/>
    <w:rsid w:val="002606EC"/>
    <w:rsid w:val="0026684B"/>
    <w:rsid w:val="002677A4"/>
    <w:rsid w:val="00267AB1"/>
    <w:rsid w:val="002725F8"/>
    <w:rsid w:val="00274329"/>
    <w:rsid w:val="002760BF"/>
    <w:rsid w:val="00281BDE"/>
    <w:rsid w:val="00283380"/>
    <w:rsid w:val="00291014"/>
    <w:rsid w:val="0029278E"/>
    <w:rsid w:val="00293179"/>
    <w:rsid w:val="0029363E"/>
    <w:rsid w:val="00293DCC"/>
    <w:rsid w:val="002956A2"/>
    <w:rsid w:val="00295D58"/>
    <w:rsid w:val="00297818"/>
    <w:rsid w:val="002A0E46"/>
    <w:rsid w:val="002A5811"/>
    <w:rsid w:val="002A5F10"/>
    <w:rsid w:val="002B697C"/>
    <w:rsid w:val="002B6DDD"/>
    <w:rsid w:val="002B6DFE"/>
    <w:rsid w:val="002B76A0"/>
    <w:rsid w:val="002C3376"/>
    <w:rsid w:val="002C42D2"/>
    <w:rsid w:val="002D79C9"/>
    <w:rsid w:val="002E1380"/>
    <w:rsid w:val="002E4727"/>
    <w:rsid w:val="002F29EC"/>
    <w:rsid w:val="002F3DBB"/>
    <w:rsid w:val="002F4655"/>
    <w:rsid w:val="002F7B16"/>
    <w:rsid w:val="003005FF"/>
    <w:rsid w:val="00300B48"/>
    <w:rsid w:val="00304900"/>
    <w:rsid w:val="00312358"/>
    <w:rsid w:val="00312DFF"/>
    <w:rsid w:val="003168A6"/>
    <w:rsid w:val="00324AC3"/>
    <w:rsid w:val="00325106"/>
    <w:rsid w:val="00332118"/>
    <w:rsid w:val="00332858"/>
    <w:rsid w:val="00333233"/>
    <w:rsid w:val="0033548A"/>
    <w:rsid w:val="003358B9"/>
    <w:rsid w:val="00337AB2"/>
    <w:rsid w:val="0034100D"/>
    <w:rsid w:val="00341F73"/>
    <w:rsid w:val="00355612"/>
    <w:rsid w:val="003613C3"/>
    <w:rsid w:val="003662E2"/>
    <w:rsid w:val="00371C53"/>
    <w:rsid w:val="00375133"/>
    <w:rsid w:val="00375F88"/>
    <w:rsid w:val="00376B82"/>
    <w:rsid w:val="0038422F"/>
    <w:rsid w:val="003902F3"/>
    <w:rsid w:val="003916FD"/>
    <w:rsid w:val="00392F64"/>
    <w:rsid w:val="00396996"/>
    <w:rsid w:val="003978E9"/>
    <w:rsid w:val="003A2C55"/>
    <w:rsid w:val="003A387E"/>
    <w:rsid w:val="003A6F1D"/>
    <w:rsid w:val="003B0FBE"/>
    <w:rsid w:val="003B49F9"/>
    <w:rsid w:val="003B5142"/>
    <w:rsid w:val="003B5359"/>
    <w:rsid w:val="003B7132"/>
    <w:rsid w:val="003C0AE1"/>
    <w:rsid w:val="003C1079"/>
    <w:rsid w:val="003C7018"/>
    <w:rsid w:val="003D073D"/>
    <w:rsid w:val="003D6394"/>
    <w:rsid w:val="003F2D62"/>
    <w:rsid w:val="003F3A23"/>
    <w:rsid w:val="003F69B5"/>
    <w:rsid w:val="003F7D48"/>
    <w:rsid w:val="00401A75"/>
    <w:rsid w:val="00402EB9"/>
    <w:rsid w:val="00410E7B"/>
    <w:rsid w:val="004124AA"/>
    <w:rsid w:val="0041493F"/>
    <w:rsid w:val="004165A3"/>
    <w:rsid w:val="00420998"/>
    <w:rsid w:val="004311BF"/>
    <w:rsid w:val="004315DB"/>
    <w:rsid w:val="00432669"/>
    <w:rsid w:val="00433B48"/>
    <w:rsid w:val="00434E88"/>
    <w:rsid w:val="00435345"/>
    <w:rsid w:val="004409E4"/>
    <w:rsid w:val="00443172"/>
    <w:rsid w:val="004461AF"/>
    <w:rsid w:val="00446867"/>
    <w:rsid w:val="004473EF"/>
    <w:rsid w:val="00451A46"/>
    <w:rsid w:val="00452374"/>
    <w:rsid w:val="004548A4"/>
    <w:rsid w:val="004602FC"/>
    <w:rsid w:val="00466EE8"/>
    <w:rsid w:val="004766B3"/>
    <w:rsid w:val="00481332"/>
    <w:rsid w:val="0048372A"/>
    <w:rsid w:val="00485749"/>
    <w:rsid w:val="004869F4"/>
    <w:rsid w:val="004870C0"/>
    <w:rsid w:val="0048734F"/>
    <w:rsid w:val="004937D9"/>
    <w:rsid w:val="00497B15"/>
    <w:rsid w:val="004A1338"/>
    <w:rsid w:val="004A1B62"/>
    <w:rsid w:val="004A30DE"/>
    <w:rsid w:val="004A39B4"/>
    <w:rsid w:val="004A505B"/>
    <w:rsid w:val="004A57CF"/>
    <w:rsid w:val="004B22EE"/>
    <w:rsid w:val="004B4552"/>
    <w:rsid w:val="004B7A26"/>
    <w:rsid w:val="004C00A1"/>
    <w:rsid w:val="004C169D"/>
    <w:rsid w:val="004C4E3A"/>
    <w:rsid w:val="004C7190"/>
    <w:rsid w:val="004C7198"/>
    <w:rsid w:val="004D4450"/>
    <w:rsid w:val="004E114E"/>
    <w:rsid w:val="004E29FF"/>
    <w:rsid w:val="004E306B"/>
    <w:rsid w:val="004E7B07"/>
    <w:rsid w:val="004F1BF7"/>
    <w:rsid w:val="004F4DEA"/>
    <w:rsid w:val="004F4FB3"/>
    <w:rsid w:val="00512394"/>
    <w:rsid w:val="00512812"/>
    <w:rsid w:val="00525992"/>
    <w:rsid w:val="00531008"/>
    <w:rsid w:val="00531725"/>
    <w:rsid w:val="00531E0B"/>
    <w:rsid w:val="00537C37"/>
    <w:rsid w:val="00541D87"/>
    <w:rsid w:val="00555A44"/>
    <w:rsid w:val="00555FA2"/>
    <w:rsid w:val="00563523"/>
    <w:rsid w:val="00563BA9"/>
    <w:rsid w:val="00564F36"/>
    <w:rsid w:val="00567A9C"/>
    <w:rsid w:val="00572D48"/>
    <w:rsid w:val="00574E7F"/>
    <w:rsid w:val="005832A8"/>
    <w:rsid w:val="0058737B"/>
    <w:rsid w:val="00593D1E"/>
    <w:rsid w:val="00597DA0"/>
    <w:rsid w:val="005A1D0F"/>
    <w:rsid w:val="005C4384"/>
    <w:rsid w:val="005D07EF"/>
    <w:rsid w:val="005D7023"/>
    <w:rsid w:val="005E0C01"/>
    <w:rsid w:val="005E5515"/>
    <w:rsid w:val="005F38F3"/>
    <w:rsid w:val="005F40EF"/>
    <w:rsid w:val="00602393"/>
    <w:rsid w:val="006029F4"/>
    <w:rsid w:val="0060301B"/>
    <w:rsid w:val="00604F5F"/>
    <w:rsid w:val="00607259"/>
    <w:rsid w:val="00607DAC"/>
    <w:rsid w:val="00613264"/>
    <w:rsid w:val="0062486A"/>
    <w:rsid w:val="00625A61"/>
    <w:rsid w:val="00625D04"/>
    <w:rsid w:val="00625DAB"/>
    <w:rsid w:val="00632081"/>
    <w:rsid w:val="00634149"/>
    <w:rsid w:val="006425FD"/>
    <w:rsid w:val="00644C29"/>
    <w:rsid w:val="0064538A"/>
    <w:rsid w:val="006467DD"/>
    <w:rsid w:val="00647BC6"/>
    <w:rsid w:val="00651988"/>
    <w:rsid w:val="006533A8"/>
    <w:rsid w:val="00654D53"/>
    <w:rsid w:val="00661B34"/>
    <w:rsid w:val="00663292"/>
    <w:rsid w:val="00667C7F"/>
    <w:rsid w:val="00672339"/>
    <w:rsid w:val="00673778"/>
    <w:rsid w:val="0067792B"/>
    <w:rsid w:val="0068550B"/>
    <w:rsid w:val="00685AD9"/>
    <w:rsid w:val="006910DC"/>
    <w:rsid w:val="00692B6D"/>
    <w:rsid w:val="0069396B"/>
    <w:rsid w:val="006963A2"/>
    <w:rsid w:val="006A3C16"/>
    <w:rsid w:val="006A51EA"/>
    <w:rsid w:val="006A530A"/>
    <w:rsid w:val="006B05A2"/>
    <w:rsid w:val="006B0D1A"/>
    <w:rsid w:val="006B27FB"/>
    <w:rsid w:val="006B3909"/>
    <w:rsid w:val="006B4984"/>
    <w:rsid w:val="006B6728"/>
    <w:rsid w:val="006D21E2"/>
    <w:rsid w:val="006D5C8E"/>
    <w:rsid w:val="006D7A88"/>
    <w:rsid w:val="006E13E2"/>
    <w:rsid w:val="006E2ADD"/>
    <w:rsid w:val="006E5612"/>
    <w:rsid w:val="006E7276"/>
    <w:rsid w:val="006E751C"/>
    <w:rsid w:val="006F42BD"/>
    <w:rsid w:val="007008A6"/>
    <w:rsid w:val="00700D84"/>
    <w:rsid w:val="00703669"/>
    <w:rsid w:val="00707060"/>
    <w:rsid w:val="00714AC4"/>
    <w:rsid w:val="007152C2"/>
    <w:rsid w:val="00715DF2"/>
    <w:rsid w:val="007254D8"/>
    <w:rsid w:val="00725E7E"/>
    <w:rsid w:val="00727C63"/>
    <w:rsid w:val="0073256E"/>
    <w:rsid w:val="0073721A"/>
    <w:rsid w:val="00737552"/>
    <w:rsid w:val="00746693"/>
    <w:rsid w:val="00750897"/>
    <w:rsid w:val="00755F54"/>
    <w:rsid w:val="00757170"/>
    <w:rsid w:val="00757E64"/>
    <w:rsid w:val="00760AD4"/>
    <w:rsid w:val="00764A06"/>
    <w:rsid w:val="00764C0D"/>
    <w:rsid w:val="00770EC0"/>
    <w:rsid w:val="0077275A"/>
    <w:rsid w:val="00774462"/>
    <w:rsid w:val="00775453"/>
    <w:rsid w:val="00775EA9"/>
    <w:rsid w:val="007760D5"/>
    <w:rsid w:val="00777508"/>
    <w:rsid w:val="00777B60"/>
    <w:rsid w:val="00783DE8"/>
    <w:rsid w:val="007840B4"/>
    <w:rsid w:val="00787D93"/>
    <w:rsid w:val="0079113A"/>
    <w:rsid w:val="007927EA"/>
    <w:rsid w:val="00793603"/>
    <w:rsid w:val="007A2C60"/>
    <w:rsid w:val="007A5EBE"/>
    <w:rsid w:val="007B2F0F"/>
    <w:rsid w:val="007B3EB6"/>
    <w:rsid w:val="007B6B73"/>
    <w:rsid w:val="007C0EA9"/>
    <w:rsid w:val="007C1004"/>
    <w:rsid w:val="007C3501"/>
    <w:rsid w:val="007C4C26"/>
    <w:rsid w:val="007C6422"/>
    <w:rsid w:val="007D1286"/>
    <w:rsid w:val="007D20E6"/>
    <w:rsid w:val="007D2A19"/>
    <w:rsid w:val="007D5710"/>
    <w:rsid w:val="007E063C"/>
    <w:rsid w:val="007E3CC4"/>
    <w:rsid w:val="007E65DE"/>
    <w:rsid w:val="007F38FF"/>
    <w:rsid w:val="007F48BD"/>
    <w:rsid w:val="007F5BB1"/>
    <w:rsid w:val="007F6C78"/>
    <w:rsid w:val="007F7501"/>
    <w:rsid w:val="00803DCF"/>
    <w:rsid w:val="008147C3"/>
    <w:rsid w:val="00815281"/>
    <w:rsid w:val="00815B34"/>
    <w:rsid w:val="008201BE"/>
    <w:rsid w:val="00820BAB"/>
    <w:rsid w:val="00820E47"/>
    <w:rsid w:val="00822021"/>
    <w:rsid w:val="00825B8E"/>
    <w:rsid w:val="00827BF1"/>
    <w:rsid w:val="00830391"/>
    <w:rsid w:val="00835FEE"/>
    <w:rsid w:val="00841A6A"/>
    <w:rsid w:val="008422C1"/>
    <w:rsid w:val="00846C4F"/>
    <w:rsid w:val="00850092"/>
    <w:rsid w:val="00852E3C"/>
    <w:rsid w:val="00855E0F"/>
    <w:rsid w:val="00860658"/>
    <w:rsid w:val="00862491"/>
    <w:rsid w:val="0087593C"/>
    <w:rsid w:val="00876E18"/>
    <w:rsid w:val="008806BB"/>
    <w:rsid w:val="00885CED"/>
    <w:rsid w:val="008901F0"/>
    <w:rsid w:val="00894465"/>
    <w:rsid w:val="0089575D"/>
    <w:rsid w:val="00895EDB"/>
    <w:rsid w:val="008A00A1"/>
    <w:rsid w:val="008A6A80"/>
    <w:rsid w:val="008A6F82"/>
    <w:rsid w:val="008B1DAA"/>
    <w:rsid w:val="008B5EFA"/>
    <w:rsid w:val="008C0A8B"/>
    <w:rsid w:val="008C123D"/>
    <w:rsid w:val="008C5831"/>
    <w:rsid w:val="008C62AF"/>
    <w:rsid w:val="008D14FB"/>
    <w:rsid w:val="008D744B"/>
    <w:rsid w:val="008D7991"/>
    <w:rsid w:val="008E0F43"/>
    <w:rsid w:val="008E17E0"/>
    <w:rsid w:val="008E1BF5"/>
    <w:rsid w:val="008E60EB"/>
    <w:rsid w:val="008F089D"/>
    <w:rsid w:val="008F2725"/>
    <w:rsid w:val="00901E60"/>
    <w:rsid w:val="00903E87"/>
    <w:rsid w:val="00905E1E"/>
    <w:rsid w:val="0090619F"/>
    <w:rsid w:val="00907BEA"/>
    <w:rsid w:val="00913B50"/>
    <w:rsid w:val="0091547F"/>
    <w:rsid w:val="009176AC"/>
    <w:rsid w:val="00922406"/>
    <w:rsid w:val="00923570"/>
    <w:rsid w:val="00924941"/>
    <w:rsid w:val="00927A70"/>
    <w:rsid w:val="009350B0"/>
    <w:rsid w:val="0093570A"/>
    <w:rsid w:val="0093719F"/>
    <w:rsid w:val="00940575"/>
    <w:rsid w:val="009537CA"/>
    <w:rsid w:val="00955229"/>
    <w:rsid w:val="009636AB"/>
    <w:rsid w:val="00965F10"/>
    <w:rsid w:val="0097592E"/>
    <w:rsid w:val="00981D69"/>
    <w:rsid w:val="00983C63"/>
    <w:rsid w:val="00986101"/>
    <w:rsid w:val="009872CD"/>
    <w:rsid w:val="00987FF8"/>
    <w:rsid w:val="00992204"/>
    <w:rsid w:val="00992611"/>
    <w:rsid w:val="00992A71"/>
    <w:rsid w:val="00996FD3"/>
    <w:rsid w:val="009A68DC"/>
    <w:rsid w:val="009B165C"/>
    <w:rsid w:val="009C048C"/>
    <w:rsid w:val="009C0A88"/>
    <w:rsid w:val="009D0B51"/>
    <w:rsid w:val="009D6D42"/>
    <w:rsid w:val="009D7564"/>
    <w:rsid w:val="009E42D4"/>
    <w:rsid w:val="009E5EF1"/>
    <w:rsid w:val="009F1369"/>
    <w:rsid w:val="009F5B2A"/>
    <w:rsid w:val="009F6E34"/>
    <w:rsid w:val="00A03AC5"/>
    <w:rsid w:val="00A03C3F"/>
    <w:rsid w:val="00A060FD"/>
    <w:rsid w:val="00A07398"/>
    <w:rsid w:val="00A076D2"/>
    <w:rsid w:val="00A145B7"/>
    <w:rsid w:val="00A1610E"/>
    <w:rsid w:val="00A2071C"/>
    <w:rsid w:val="00A237A8"/>
    <w:rsid w:val="00A25342"/>
    <w:rsid w:val="00A25B60"/>
    <w:rsid w:val="00A2732F"/>
    <w:rsid w:val="00A274D0"/>
    <w:rsid w:val="00A3238A"/>
    <w:rsid w:val="00A32E74"/>
    <w:rsid w:val="00A4155E"/>
    <w:rsid w:val="00A42C24"/>
    <w:rsid w:val="00A4631C"/>
    <w:rsid w:val="00A50BB2"/>
    <w:rsid w:val="00A51475"/>
    <w:rsid w:val="00A5516E"/>
    <w:rsid w:val="00A56C8B"/>
    <w:rsid w:val="00A62601"/>
    <w:rsid w:val="00A62EF2"/>
    <w:rsid w:val="00A64745"/>
    <w:rsid w:val="00A66362"/>
    <w:rsid w:val="00A66E39"/>
    <w:rsid w:val="00A7171A"/>
    <w:rsid w:val="00A86A03"/>
    <w:rsid w:val="00A8720D"/>
    <w:rsid w:val="00A93F1D"/>
    <w:rsid w:val="00A9402F"/>
    <w:rsid w:val="00A944B7"/>
    <w:rsid w:val="00AA26FD"/>
    <w:rsid w:val="00AA35EF"/>
    <w:rsid w:val="00AA4D14"/>
    <w:rsid w:val="00AA78A8"/>
    <w:rsid w:val="00AB2C8E"/>
    <w:rsid w:val="00AC2422"/>
    <w:rsid w:val="00AC300A"/>
    <w:rsid w:val="00AC37D9"/>
    <w:rsid w:val="00AC7904"/>
    <w:rsid w:val="00AD2303"/>
    <w:rsid w:val="00AD2F72"/>
    <w:rsid w:val="00AD55CA"/>
    <w:rsid w:val="00AE0C0E"/>
    <w:rsid w:val="00AF04E6"/>
    <w:rsid w:val="00B04EC8"/>
    <w:rsid w:val="00B0531B"/>
    <w:rsid w:val="00B05D83"/>
    <w:rsid w:val="00B14439"/>
    <w:rsid w:val="00B15419"/>
    <w:rsid w:val="00B23BE1"/>
    <w:rsid w:val="00B25DF6"/>
    <w:rsid w:val="00B34FF8"/>
    <w:rsid w:val="00B360A3"/>
    <w:rsid w:val="00B364C7"/>
    <w:rsid w:val="00B55F05"/>
    <w:rsid w:val="00B610A7"/>
    <w:rsid w:val="00B623FE"/>
    <w:rsid w:val="00B631FF"/>
    <w:rsid w:val="00B76C8C"/>
    <w:rsid w:val="00B7748C"/>
    <w:rsid w:val="00B80974"/>
    <w:rsid w:val="00B85E32"/>
    <w:rsid w:val="00B85EBC"/>
    <w:rsid w:val="00B91AFB"/>
    <w:rsid w:val="00B93DFC"/>
    <w:rsid w:val="00B94AB1"/>
    <w:rsid w:val="00B97413"/>
    <w:rsid w:val="00BA58F2"/>
    <w:rsid w:val="00BB105C"/>
    <w:rsid w:val="00BB2BC2"/>
    <w:rsid w:val="00BB3ED3"/>
    <w:rsid w:val="00BB6D49"/>
    <w:rsid w:val="00BC76BE"/>
    <w:rsid w:val="00BD1965"/>
    <w:rsid w:val="00BE5F6E"/>
    <w:rsid w:val="00BE5FE4"/>
    <w:rsid w:val="00BE6C2D"/>
    <w:rsid w:val="00BF7973"/>
    <w:rsid w:val="00C006ED"/>
    <w:rsid w:val="00C01002"/>
    <w:rsid w:val="00C01D61"/>
    <w:rsid w:val="00C03553"/>
    <w:rsid w:val="00C0614D"/>
    <w:rsid w:val="00C16FF1"/>
    <w:rsid w:val="00C27018"/>
    <w:rsid w:val="00C30490"/>
    <w:rsid w:val="00C33071"/>
    <w:rsid w:val="00C34C5D"/>
    <w:rsid w:val="00C427B9"/>
    <w:rsid w:val="00C448E2"/>
    <w:rsid w:val="00C45F30"/>
    <w:rsid w:val="00C52634"/>
    <w:rsid w:val="00C52DD2"/>
    <w:rsid w:val="00C564A3"/>
    <w:rsid w:val="00C658CC"/>
    <w:rsid w:val="00C67B9A"/>
    <w:rsid w:val="00C71F73"/>
    <w:rsid w:val="00C7491A"/>
    <w:rsid w:val="00C81CAF"/>
    <w:rsid w:val="00C823AF"/>
    <w:rsid w:val="00C82897"/>
    <w:rsid w:val="00C83219"/>
    <w:rsid w:val="00C84E3E"/>
    <w:rsid w:val="00C8547F"/>
    <w:rsid w:val="00C86B49"/>
    <w:rsid w:val="00C946D8"/>
    <w:rsid w:val="00C96071"/>
    <w:rsid w:val="00CA071C"/>
    <w:rsid w:val="00CA2127"/>
    <w:rsid w:val="00CA506C"/>
    <w:rsid w:val="00CA52A6"/>
    <w:rsid w:val="00CA55E8"/>
    <w:rsid w:val="00CA5D0B"/>
    <w:rsid w:val="00CA7AAC"/>
    <w:rsid w:val="00CB620F"/>
    <w:rsid w:val="00CB6A75"/>
    <w:rsid w:val="00CC5CD1"/>
    <w:rsid w:val="00CD4103"/>
    <w:rsid w:val="00CE395E"/>
    <w:rsid w:val="00CE7279"/>
    <w:rsid w:val="00CE7F54"/>
    <w:rsid w:val="00CF4B70"/>
    <w:rsid w:val="00D007CE"/>
    <w:rsid w:val="00D024D8"/>
    <w:rsid w:val="00D02899"/>
    <w:rsid w:val="00D048CA"/>
    <w:rsid w:val="00D119A8"/>
    <w:rsid w:val="00D1214D"/>
    <w:rsid w:val="00D209B8"/>
    <w:rsid w:val="00D22E94"/>
    <w:rsid w:val="00D256F0"/>
    <w:rsid w:val="00D27FA8"/>
    <w:rsid w:val="00D36956"/>
    <w:rsid w:val="00D400AA"/>
    <w:rsid w:val="00D41A8E"/>
    <w:rsid w:val="00D43C61"/>
    <w:rsid w:val="00D4711D"/>
    <w:rsid w:val="00D5023F"/>
    <w:rsid w:val="00D5043E"/>
    <w:rsid w:val="00D50905"/>
    <w:rsid w:val="00D5310F"/>
    <w:rsid w:val="00D60E07"/>
    <w:rsid w:val="00D61258"/>
    <w:rsid w:val="00D64FC0"/>
    <w:rsid w:val="00D663EC"/>
    <w:rsid w:val="00D71076"/>
    <w:rsid w:val="00D71E5A"/>
    <w:rsid w:val="00D80BE7"/>
    <w:rsid w:val="00D81867"/>
    <w:rsid w:val="00D83909"/>
    <w:rsid w:val="00D845D3"/>
    <w:rsid w:val="00D87283"/>
    <w:rsid w:val="00D91295"/>
    <w:rsid w:val="00D93761"/>
    <w:rsid w:val="00D93787"/>
    <w:rsid w:val="00D9745E"/>
    <w:rsid w:val="00DA7644"/>
    <w:rsid w:val="00DB4892"/>
    <w:rsid w:val="00DB6AF4"/>
    <w:rsid w:val="00DC38F3"/>
    <w:rsid w:val="00DC732B"/>
    <w:rsid w:val="00DC789A"/>
    <w:rsid w:val="00DD174A"/>
    <w:rsid w:val="00DD2998"/>
    <w:rsid w:val="00DD46EF"/>
    <w:rsid w:val="00DE22B4"/>
    <w:rsid w:val="00DE5135"/>
    <w:rsid w:val="00DF32D0"/>
    <w:rsid w:val="00DF6B2C"/>
    <w:rsid w:val="00DF6C8E"/>
    <w:rsid w:val="00DF73BC"/>
    <w:rsid w:val="00DF797C"/>
    <w:rsid w:val="00E02334"/>
    <w:rsid w:val="00E07AB1"/>
    <w:rsid w:val="00E12AA0"/>
    <w:rsid w:val="00E15089"/>
    <w:rsid w:val="00E15ACE"/>
    <w:rsid w:val="00E200B9"/>
    <w:rsid w:val="00E241C7"/>
    <w:rsid w:val="00E24D9E"/>
    <w:rsid w:val="00E2531A"/>
    <w:rsid w:val="00E25BC6"/>
    <w:rsid w:val="00E265EC"/>
    <w:rsid w:val="00E323A7"/>
    <w:rsid w:val="00E41EE4"/>
    <w:rsid w:val="00E47E83"/>
    <w:rsid w:val="00E512D9"/>
    <w:rsid w:val="00E54103"/>
    <w:rsid w:val="00E5521D"/>
    <w:rsid w:val="00E566D0"/>
    <w:rsid w:val="00E569EC"/>
    <w:rsid w:val="00E56FC1"/>
    <w:rsid w:val="00E710CE"/>
    <w:rsid w:val="00E758F7"/>
    <w:rsid w:val="00E75A0D"/>
    <w:rsid w:val="00E75AD4"/>
    <w:rsid w:val="00E76051"/>
    <w:rsid w:val="00E85A20"/>
    <w:rsid w:val="00E86CAC"/>
    <w:rsid w:val="00E93BCE"/>
    <w:rsid w:val="00E975F6"/>
    <w:rsid w:val="00EA3791"/>
    <w:rsid w:val="00EA4A43"/>
    <w:rsid w:val="00EA668A"/>
    <w:rsid w:val="00EB72E7"/>
    <w:rsid w:val="00EB731A"/>
    <w:rsid w:val="00EC4133"/>
    <w:rsid w:val="00EC621B"/>
    <w:rsid w:val="00ED3BF2"/>
    <w:rsid w:val="00ED7075"/>
    <w:rsid w:val="00EE2426"/>
    <w:rsid w:val="00EE33DD"/>
    <w:rsid w:val="00EE50FF"/>
    <w:rsid w:val="00EF2ECB"/>
    <w:rsid w:val="00EF400D"/>
    <w:rsid w:val="00EF4537"/>
    <w:rsid w:val="00EF4DCF"/>
    <w:rsid w:val="00EF6217"/>
    <w:rsid w:val="00EF6251"/>
    <w:rsid w:val="00F00CE7"/>
    <w:rsid w:val="00F020F3"/>
    <w:rsid w:val="00F05356"/>
    <w:rsid w:val="00F072DA"/>
    <w:rsid w:val="00F103A9"/>
    <w:rsid w:val="00F11A7B"/>
    <w:rsid w:val="00F131EC"/>
    <w:rsid w:val="00F138C6"/>
    <w:rsid w:val="00F173F0"/>
    <w:rsid w:val="00F1788A"/>
    <w:rsid w:val="00F17CCC"/>
    <w:rsid w:val="00F2251D"/>
    <w:rsid w:val="00F231A5"/>
    <w:rsid w:val="00F2495D"/>
    <w:rsid w:val="00F254F0"/>
    <w:rsid w:val="00F25E5D"/>
    <w:rsid w:val="00F2735D"/>
    <w:rsid w:val="00F31F59"/>
    <w:rsid w:val="00F34D18"/>
    <w:rsid w:val="00F35C7B"/>
    <w:rsid w:val="00F42B8D"/>
    <w:rsid w:val="00F449EC"/>
    <w:rsid w:val="00F451B8"/>
    <w:rsid w:val="00F46105"/>
    <w:rsid w:val="00F54781"/>
    <w:rsid w:val="00F572EE"/>
    <w:rsid w:val="00F6143A"/>
    <w:rsid w:val="00F66FEE"/>
    <w:rsid w:val="00F67803"/>
    <w:rsid w:val="00F710A2"/>
    <w:rsid w:val="00F735DB"/>
    <w:rsid w:val="00F736F2"/>
    <w:rsid w:val="00F82EAF"/>
    <w:rsid w:val="00F86A84"/>
    <w:rsid w:val="00F87FF7"/>
    <w:rsid w:val="00F9103C"/>
    <w:rsid w:val="00F97089"/>
    <w:rsid w:val="00F97D82"/>
    <w:rsid w:val="00FA46F9"/>
    <w:rsid w:val="00FA5835"/>
    <w:rsid w:val="00FA5F28"/>
    <w:rsid w:val="00FB07AA"/>
    <w:rsid w:val="00FB1062"/>
    <w:rsid w:val="00FB29D4"/>
    <w:rsid w:val="00FB4DCC"/>
    <w:rsid w:val="00FC5D74"/>
    <w:rsid w:val="00FC5E65"/>
    <w:rsid w:val="00FD627C"/>
    <w:rsid w:val="00FE24A0"/>
    <w:rsid w:val="00FE2D68"/>
    <w:rsid w:val="00FE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550ADA"/>
  <w15:docId w15:val="{64EC074D-5BA0-48FB-8AB2-42819C93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3721A"/>
    <w:pPr>
      <w:suppressAutoHyphens/>
    </w:pPr>
    <w:rPr>
      <w:rFonts w:ascii="Arial" w:hAnsi="Arial"/>
      <w:szCs w:val="24"/>
      <w:lang w:eastAsia="ar-SA"/>
    </w:rPr>
  </w:style>
  <w:style w:type="paragraph" w:styleId="Antrat1">
    <w:name w:val="heading 1"/>
    <w:next w:val="Alnostext"/>
    <w:qFormat/>
    <w:rsid w:val="00E12AA0"/>
    <w:pPr>
      <w:keepNext/>
      <w:numPr>
        <w:numId w:val="1"/>
      </w:numPr>
      <w:suppressAutoHyphens/>
      <w:spacing w:before="240" w:after="120"/>
      <w:outlineLvl w:val="0"/>
    </w:pPr>
    <w:rPr>
      <w:rFonts w:ascii="Arial" w:eastAsia="Arial" w:hAnsi="Arial" w:cs="Arial"/>
      <w:b/>
      <w:bCs/>
      <w:kern w:val="1"/>
      <w:sz w:val="24"/>
      <w:szCs w:val="32"/>
      <w:lang w:eastAsia="ar-SA"/>
    </w:rPr>
  </w:style>
  <w:style w:type="paragraph" w:styleId="Antrat2">
    <w:name w:val="heading 2"/>
    <w:next w:val="Alnostext"/>
    <w:qFormat/>
    <w:rsid w:val="003C1079"/>
    <w:pPr>
      <w:keepNext/>
      <w:numPr>
        <w:ilvl w:val="1"/>
        <w:numId w:val="1"/>
      </w:numPr>
      <w:tabs>
        <w:tab w:val="left" w:pos="567"/>
      </w:tabs>
      <w:suppressAutoHyphens/>
      <w:spacing w:before="240" w:after="60"/>
      <w:ind w:left="567" w:firstLine="0"/>
      <w:outlineLvl w:val="1"/>
    </w:pPr>
    <w:rPr>
      <w:rFonts w:ascii="Arial" w:eastAsia="Arial" w:hAnsi="Arial" w:cs="Arial"/>
      <w:b/>
      <w:bCs/>
      <w:iCs/>
      <w:sz w:val="22"/>
      <w:szCs w:val="28"/>
      <w:lang w:eastAsia="ar-SA"/>
    </w:rPr>
  </w:style>
  <w:style w:type="paragraph" w:styleId="Antrat3">
    <w:name w:val="heading 3"/>
    <w:basedOn w:val="Antrat1"/>
    <w:next w:val="Alnostext"/>
    <w:qFormat/>
    <w:rsid w:val="003C1079"/>
    <w:pPr>
      <w:numPr>
        <w:numId w:val="0"/>
      </w:numPr>
      <w:spacing w:after="60"/>
      <w:outlineLvl w:val="2"/>
    </w:pPr>
    <w:rPr>
      <w:bCs w:val="0"/>
      <w:sz w:val="20"/>
      <w:szCs w:val="26"/>
    </w:rPr>
  </w:style>
  <w:style w:type="paragraph" w:styleId="Antrat4">
    <w:name w:val="heading 4"/>
    <w:basedOn w:val="prastasis"/>
    <w:next w:val="Alnostext"/>
    <w:qFormat/>
    <w:rsid w:val="003C1079"/>
    <w:pPr>
      <w:keepNext/>
      <w:numPr>
        <w:ilvl w:val="3"/>
        <w:numId w:val="1"/>
      </w:numPr>
      <w:spacing w:before="240" w:after="60"/>
      <w:outlineLvl w:val="3"/>
    </w:pPr>
    <w:rPr>
      <w:bCs/>
      <w:szCs w:val="28"/>
      <w:u w:val="single"/>
    </w:rPr>
  </w:style>
  <w:style w:type="paragraph" w:styleId="Antrat5">
    <w:name w:val="heading 5"/>
    <w:basedOn w:val="prastasis"/>
    <w:next w:val="Alnostext"/>
    <w:qFormat/>
    <w:rsid w:val="003C1079"/>
    <w:pPr>
      <w:keepNext/>
      <w:numPr>
        <w:ilvl w:val="4"/>
        <w:numId w:val="1"/>
      </w:numPr>
      <w:spacing w:before="240" w:after="60"/>
      <w:outlineLvl w:val="4"/>
    </w:pPr>
    <w:rPr>
      <w:bCs/>
      <w:i/>
      <w:iCs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sid w:val="003C1079"/>
    <w:rPr>
      <w:color w:val="auto"/>
    </w:rPr>
  </w:style>
  <w:style w:type="character" w:customStyle="1" w:styleId="WW8Num2z0">
    <w:name w:val="WW8Num2z0"/>
    <w:rsid w:val="003C1079"/>
    <w:rPr>
      <w:color w:val="auto"/>
    </w:rPr>
  </w:style>
  <w:style w:type="character" w:customStyle="1" w:styleId="WW8Num3z0">
    <w:name w:val="WW8Num3z0"/>
    <w:rsid w:val="003C1079"/>
    <w:rPr>
      <w:color w:val="auto"/>
    </w:rPr>
  </w:style>
  <w:style w:type="character" w:customStyle="1" w:styleId="WW8Num4z0">
    <w:name w:val="WW8Num4z0"/>
    <w:rsid w:val="003C107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z0">
    <w:name w:val="WW8Num5z0"/>
    <w:rsid w:val="003C1079"/>
    <w:rPr>
      <w:rFonts w:ascii="Arial" w:hAnsi="Arial"/>
      <w:b/>
      <w:i w:val="0"/>
    </w:rPr>
  </w:style>
  <w:style w:type="character" w:customStyle="1" w:styleId="Absatz-Standardschriftart">
    <w:name w:val="Absatz-Standardschriftart"/>
    <w:rsid w:val="003C1079"/>
  </w:style>
  <w:style w:type="character" w:customStyle="1" w:styleId="WW8Num8z0">
    <w:name w:val="WW8Num8z0"/>
    <w:rsid w:val="003C1079"/>
    <w:rPr>
      <w:rFonts w:ascii="Arial" w:hAnsi="Arial"/>
      <w:b/>
      <w:i w:val="0"/>
      <w:sz w:val="20"/>
      <w:szCs w:val="20"/>
    </w:rPr>
  </w:style>
  <w:style w:type="character" w:customStyle="1" w:styleId="WW8Num11z0">
    <w:name w:val="WW8Num11z0"/>
    <w:rsid w:val="003C1079"/>
    <w:rPr>
      <w:color w:val="auto"/>
      <w:sz w:val="24"/>
      <w:szCs w:val="24"/>
    </w:rPr>
  </w:style>
  <w:style w:type="character" w:customStyle="1" w:styleId="WW8Num12z0">
    <w:name w:val="WW8Num12z0"/>
    <w:rsid w:val="003C1079"/>
    <w:rPr>
      <w:color w:val="auto"/>
    </w:rPr>
  </w:style>
  <w:style w:type="character" w:customStyle="1" w:styleId="WW8Num13z0">
    <w:name w:val="WW8Num13z0"/>
    <w:rsid w:val="003C1079"/>
    <w:rPr>
      <w:color w:val="auto"/>
    </w:rPr>
  </w:style>
  <w:style w:type="character" w:customStyle="1" w:styleId="WW8Num15z0">
    <w:name w:val="WW8Num15z0"/>
    <w:rsid w:val="003C1079"/>
    <w:rPr>
      <w:color w:val="auto"/>
    </w:rPr>
  </w:style>
  <w:style w:type="character" w:customStyle="1" w:styleId="WW8Num17z0">
    <w:name w:val="WW8Num17z0"/>
    <w:rsid w:val="003C1079"/>
    <w:rPr>
      <w:color w:val="auto"/>
    </w:rPr>
  </w:style>
  <w:style w:type="character" w:customStyle="1" w:styleId="WW8Num18z0">
    <w:name w:val="WW8Num18z0"/>
    <w:rsid w:val="003C1079"/>
    <w:rPr>
      <w:color w:val="auto"/>
    </w:rPr>
  </w:style>
  <w:style w:type="character" w:customStyle="1" w:styleId="WW8Num19z0">
    <w:name w:val="WW8Num19z0"/>
    <w:rsid w:val="003C1079"/>
    <w:rPr>
      <w:rFonts w:ascii="Wingdings" w:hAnsi="Wingdings"/>
    </w:rPr>
  </w:style>
  <w:style w:type="character" w:customStyle="1" w:styleId="WW8Num19z1">
    <w:name w:val="WW8Num19z1"/>
    <w:rsid w:val="003C1079"/>
    <w:rPr>
      <w:rFonts w:ascii="Courier New" w:hAnsi="Courier New" w:cs="Courier New"/>
    </w:rPr>
  </w:style>
  <w:style w:type="character" w:customStyle="1" w:styleId="WW8Num19z3">
    <w:name w:val="WW8Num19z3"/>
    <w:rsid w:val="003C1079"/>
    <w:rPr>
      <w:rFonts w:ascii="Symbol" w:hAnsi="Symbol"/>
    </w:rPr>
  </w:style>
  <w:style w:type="character" w:customStyle="1" w:styleId="WW8Num20z0">
    <w:name w:val="WW8Num20z0"/>
    <w:rsid w:val="003C1079"/>
    <w:rPr>
      <w:color w:val="auto"/>
    </w:rPr>
  </w:style>
  <w:style w:type="character" w:customStyle="1" w:styleId="WW8Num21z0">
    <w:name w:val="WW8Num21z0"/>
    <w:rsid w:val="003C1079"/>
    <w:rPr>
      <w:color w:val="auto"/>
    </w:rPr>
  </w:style>
  <w:style w:type="character" w:customStyle="1" w:styleId="WW8Num23z0">
    <w:name w:val="WW8Num23z0"/>
    <w:rsid w:val="003C1079"/>
    <w:rPr>
      <w:color w:val="auto"/>
    </w:rPr>
  </w:style>
  <w:style w:type="character" w:customStyle="1" w:styleId="WW8Num24z0">
    <w:name w:val="WW8Num24z0"/>
    <w:rsid w:val="003C1079"/>
    <w:rPr>
      <w:rFonts w:ascii="Wingdings" w:hAnsi="Wingdings"/>
    </w:rPr>
  </w:style>
  <w:style w:type="character" w:customStyle="1" w:styleId="WW8Num24z3">
    <w:name w:val="WW8Num24z3"/>
    <w:rsid w:val="003C1079"/>
    <w:rPr>
      <w:rFonts w:ascii="Symbol" w:hAnsi="Symbol"/>
    </w:rPr>
  </w:style>
  <w:style w:type="character" w:customStyle="1" w:styleId="WW8Num24z4">
    <w:name w:val="WW8Num24z4"/>
    <w:rsid w:val="003C1079"/>
    <w:rPr>
      <w:rFonts w:ascii="Courier New" w:hAnsi="Courier New" w:cs="Courier New"/>
    </w:rPr>
  </w:style>
  <w:style w:type="character" w:customStyle="1" w:styleId="WW8NumSt23z0">
    <w:name w:val="WW8NumSt23z0"/>
    <w:rsid w:val="003C1079"/>
    <w:rPr>
      <w:color w:val="auto"/>
    </w:rPr>
  </w:style>
  <w:style w:type="character" w:customStyle="1" w:styleId="WW8NumSt24z0">
    <w:name w:val="WW8NumSt24z0"/>
    <w:rsid w:val="003C1079"/>
    <w:rPr>
      <w:color w:val="auto"/>
    </w:rPr>
  </w:style>
  <w:style w:type="character" w:customStyle="1" w:styleId="WW8NumSt25z0">
    <w:name w:val="WW8NumSt25z0"/>
    <w:rsid w:val="003C1079"/>
    <w:rPr>
      <w:color w:val="auto"/>
    </w:rPr>
  </w:style>
  <w:style w:type="character" w:customStyle="1" w:styleId="WW8NumSt26z0">
    <w:name w:val="WW8NumSt26z0"/>
    <w:rsid w:val="003C1079"/>
    <w:rPr>
      <w:color w:val="auto"/>
    </w:rPr>
  </w:style>
  <w:style w:type="character" w:customStyle="1" w:styleId="WW8NumSt27z0">
    <w:name w:val="WW8NumSt27z0"/>
    <w:rsid w:val="003C1079"/>
    <w:rPr>
      <w:color w:val="auto"/>
    </w:rPr>
  </w:style>
  <w:style w:type="character" w:customStyle="1" w:styleId="WW8NumSt28z0">
    <w:name w:val="WW8NumSt28z0"/>
    <w:rsid w:val="003C1079"/>
    <w:rPr>
      <w:color w:val="auto"/>
    </w:rPr>
  </w:style>
  <w:style w:type="character" w:customStyle="1" w:styleId="WW8NumSt29z0">
    <w:name w:val="WW8NumSt29z0"/>
    <w:rsid w:val="003C1079"/>
    <w:rPr>
      <w:color w:val="auto"/>
    </w:rPr>
  </w:style>
  <w:style w:type="character" w:customStyle="1" w:styleId="AlnostextChar">
    <w:name w:val="Alnos text Char"/>
    <w:rsid w:val="003C1079"/>
    <w:rPr>
      <w:rFonts w:ascii="Arial" w:hAnsi="Arial"/>
      <w:szCs w:val="24"/>
      <w:lang w:val="lt-LT" w:eastAsia="ar-SA" w:bidi="ar-SA"/>
    </w:rPr>
  </w:style>
  <w:style w:type="character" w:customStyle="1" w:styleId="Alna111CharChar">
    <w:name w:val="Alna (1.1.1.) Char Char"/>
    <w:rsid w:val="003C1079"/>
    <w:rPr>
      <w:rFonts w:ascii="Arial" w:hAnsi="Arial" w:cs="Arial"/>
      <w:b/>
      <w:kern w:val="1"/>
      <w:szCs w:val="26"/>
      <w:lang w:val="lt-LT"/>
    </w:rPr>
  </w:style>
  <w:style w:type="character" w:styleId="Hipersaitas">
    <w:name w:val="Hyperlink"/>
    <w:rsid w:val="003C1079"/>
    <w:rPr>
      <w:color w:val="0000FF"/>
      <w:u w:val="single"/>
      <w:lang w:val="en-US"/>
    </w:rPr>
  </w:style>
  <w:style w:type="character" w:customStyle="1" w:styleId="CharChar2">
    <w:name w:val="Char Char2"/>
    <w:rsid w:val="003C1079"/>
    <w:rPr>
      <w:rFonts w:ascii="Arial" w:hAnsi="Arial"/>
      <w:b/>
      <w:bCs/>
      <w:lang w:val="lt-LT" w:eastAsia="ar-SA" w:bidi="ar-SA"/>
    </w:rPr>
  </w:style>
  <w:style w:type="character" w:styleId="Puslapionumeris">
    <w:name w:val="page number"/>
    <w:rsid w:val="003C1079"/>
    <w:rPr>
      <w:lang w:val="lt-LT"/>
    </w:rPr>
  </w:style>
  <w:style w:type="character" w:customStyle="1" w:styleId="AlnostextgeltCharChar">
    <w:name w:val="Alnos text gelt Char Char"/>
    <w:rsid w:val="003C1079"/>
    <w:rPr>
      <w:rFonts w:ascii="Arial" w:hAnsi="Arial"/>
      <w:szCs w:val="24"/>
      <w:lang w:val="lt-LT" w:eastAsia="ar-SA" w:bidi="ar-SA"/>
    </w:rPr>
  </w:style>
  <w:style w:type="character" w:styleId="Komentaronuoroda">
    <w:name w:val="annotation reference"/>
    <w:rsid w:val="003C1079"/>
    <w:rPr>
      <w:sz w:val="16"/>
      <w:szCs w:val="16"/>
    </w:rPr>
  </w:style>
  <w:style w:type="character" w:customStyle="1" w:styleId="StyleStyleCaptionLeftNotBoldItalicChar">
    <w:name w:val="Style Style Caption + Left + Not Bold Italic Char"/>
    <w:rsid w:val="003C1079"/>
    <w:rPr>
      <w:rFonts w:ascii="Arial" w:hAnsi="Arial"/>
      <w:i/>
      <w:iCs/>
      <w:lang w:val="lt-LT" w:eastAsia="ar-SA" w:bidi="ar-SA"/>
    </w:rPr>
  </w:style>
  <w:style w:type="character" w:customStyle="1" w:styleId="CharLangas">
    <w:name w:val="Char Langas"/>
    <w:rsid w:val="003C1079"/>
    <w:rPr>
      <w:i/>
    </w:rPr>
  </w:style>
  <w:style w:type="character" w:customStyle="1" w:styleId="CharLaukas">
    <w:name w:val="Char Laukas"/>
    <w:rsid w:val="003C1079"/>
    <w:rPr>
      <w:b/>
      <w:lang w:val="lt-LT"/>
    </w:rPr>
  </w:style>
  <w:style w:type="character" w:customStyle="1" w:styleId="CharMeniu">
    <w:name w:val="Char Meniu"/>
    <w:rsid w:val="003C1079"/>
    <w:rPr>
      <w:rFonts w:cs="Arial"/>
      <w:b/>
      <w:i/>
    </w:rPr>
  </w:style>
  <w:style w:type="character" w:customStyle="1" w:styleId="CharChar">
    <w:name w:val="Char Char"/>
    <w:rsid w:val="003C1079"/>
    <w:rPr>
      <w:rFonts w:ascii="Arial" w:hAnsi="Arial"/>
      <w:szCs w:val="24"/>
      <w:lang w:val="lt-LT"/>
    </w:rPr>
  </w:style>
  <w:style w:type="character" w:customStyle="1" w:styleId="WW-Absatz-Standardschriftart">
    <w:name w:val="WW-Absatz-Standardschriftart"/>
    <w:rsid w:val="003C1079"/>
  </w:style>
  <w:style w:type="character" w:customStyle="1" w:styleId="CharChar1">
    <w:name w:val="Char Char1"/>
    <w:rsid w:val="003C1079"/>
    <w:rPr>
      <w:rFonts w:ascii="Arial" w:hAnsi="Arial"/>
      <w:lang w:val="lt-LT"/>
    </w:rPr>
  </w:style>
  <w:style w:type="character" w:styleId="Grietas">
    <w:name w:val="Strong"/>
    <w:uiPriority w:val="22"/>
    <w:qFormat/>
    <w:rsid w:val="003C1079"/>
    <w:rPr>
      <w:b/>
      <w:bCs/>
    </w:rPr>
  </w:style>
  <w:style w:type="character" w:customStyle="1" w:styleId="typewriter">
    <w:name w:val="typewriter"/>
    <w:basedOn w:val="Numatytasispastraiposriftas"/>
    <w:rsid w:val="003C1079"/>
  </w:style>
  <w:style w:type="paragraph" w:customStyle="1" w:styleId="Antrat10">
    <w:name w:val="Antraštė1"/>
    <w:basedOn w:val="prastasis"/>
    <w:next w:val="Pagrindinistekstas"/>
    <w:rsid w:val="003C107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Pagrindinistekstas">
    <w:name w:val="Body Text"/>
    <w:basedOn w:val="prastasis"/>
    <w:next w:val="AlnosNumbered"/>
    <w:rsid w:val="003C1079"/>
    <w:pPr>
      <w:spacing w:after="120"/>
      <w:ind w:left="792"/>
    </w:pPr>
  </w:style>
  <w:style w:type="paragraph" w:styleId="Sraas">
    <w:name w:val="List"/>
    <w:basedOn w:val="Pagrindinistekstas"/>
    <w:rsid w:val="003C1079"/>
    <w:rPr>
      <w:rFonts w:cs="Tahoma"/>
    </w:rPr>
  </w:style>
  <w:style w:type="paragraph" w:customStyle="1" w:styleId="Pavadinimas1">
    <w:name w:val="Pavadinimas1"/>
    <w:basedOn w:val="prastasis"/>
    <w:rsid w:val="003C107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odykl">
    <w:name w:val="Rodyklė"/>
    <w:basedOn w:val="prastasis"/>
    <w:rsid w:val="003C1079"/>
    <w:pPr>
      <w:suppressLineNumbers/>
    </w:pPr>
    <w:rPr>
      <w:rFonts w:cs="Tahoma"/>
    </w:rPr>
  </w:style>
  <w:style w:type="paragraph" w:customStyle="1" w:styleId="Alnostext">
    <w:name w:val="Alnos text"/>
    <w:basedOn w:val="prastasis"/>
    <w:rsid w:val="003C1079"/>
    <w:pPr>
      <w:spacing w:before="120" w:after="120"/>
      <w:jc w:val="both"/>
    </w:pPr>
  </w:style>
  <w:style w:type="paragraph" w:customStyle="1" w:styleId="AlnosKamtextenenaudoti">
    <w:name w:val="Alnos Kam (texte nenaudoti)"/>
    <w:rsid w:val="003C1079"/>
    <w:pPr>
      <w:suppressAutoHyphens/>
    </w:pPr>
    <w:rPr>
      <w:rFonts w:ascii="Arial" w:eastAsia="Arial" w:hAnsi="Arial"/>
      <w:b/>
      <w:bCs/>
      <w:kern w:val="1"/>
      <w:lang w:val="en-GB" w:eastAsia="ar-SA"/>
    </w:rPr>
  </w:style>
  <w:style w:type="paragraph" w:customStyle="1" w:styleId="ALnosKastextenenaudotiChar">
    <w:name w:val="ALnos Kas (texte nenaudoti) Char"/>
    <w:basedOn w:val="prastasis"/>
    <w:rsid w:val="003C1079"/>
    <w:pPr>
      <w:ind w:left="116"/>
    </w:pPr>
    <w:rPr>
      <w:szCs w:val="20"/>
    </w:rPr>
  </w:style>
  <w:style w:type="paragraph" w:styleId="Porat">
    <w:name w:val="footer"/>
    <w:basedOn w:val="prastasis"/>
    <w:rsid w:val="003C1079"/>
  </w:style>
  <w:style w:type="paragraph" w:styleId="Debesliotekstas">
    <w:name w:val="Balloon Text"/>
    <w:basedOn w:val="prastasis"/>
    <w:rsid w:val="003C107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3C1079"/>
  </w:style>
  <w:style w:type="paragraph" w:customStyle="1" w:styleId="Alnosparaste">
    <w:name w:val="Alnos paraste"/>
    <w:basedOn w:val="prastasis"/>
    <w:rsid w:val="003C1079"/>
    <w:rPr>
      <w:sz w:val="18"/>
    </w:rPr>
  </w:style>
  <w:style w:type="paragraph" w:styleId="Indeksas1">
    <w:name w:val="index 1"/>
    <w:basedOn w:val="prastasis"/>
    <w:next w:val="prastasis"/>
    <w:rsid w:val="003C1079"/>
    <w:pPr>
      <w:ind w:left="200" w:hanging="200"/>
    </w:pPr>
  </w:style>
  <w:style w:type="paragraph" w:customStyle="1" w:styleId="Alnosraudona">
    <w:name w:val="Alnos raudona"/>
    <w:basedOn w:val="prastasis"/>
    <w:rsid w:val="003C1079"/>
    <w:pPr>
      <w:jc w:val="both"/>
    </w:pPr>
    <w:rPr>
      <w:b/>
      <w:color w:val="CC0000"/>
    </w:rPr>
  </w:style>
  <w:style w:type="paragraph" w:customStyle="1" w:styleId="Alnosmelyna">
    <w:name w:val="Alnos melyna"/>
    <w:basedOn w:val="Alnosraudona"/>
    <w:rsid w:val="003C1079"/>
    <w:rPr>
      <w:color w:val="003399"/>
    </w:rPr>
  </w:style>
  <w:style w:type="paragraph" w:customStyle="1" w:styleId="Alnoszydra">
    <w:name w:val="Alnos zydra"/>
    <w:basedOn w:val="Alnosmelyna"/>
    <w:rsid w:val="003C1079"/>
    <w:rPr>
      <w:color w:val="99CCFF"/>
    </w:rPr>
  </w:style>
  <w:style w:type="paragraph" w:customStyle="1" w:styleId="Alnoszalia">
    <w:name w:val="Alnos zalia"/>
    <w:basedOn w:val="Alnoszydra"/>
    <w:rsid w:val="003C1079"/>
    <w:rPr>
      <w:color w:val="009999"/>
    </w:rPr>
  </w:style>
  <w:style w:type="paragraph" w:customStyle="1" w:styleId="Alnosgeltona">
    <w:name w:val="Alnos geltona"/>
    <w:basedOn w:val="Alnoszydra"/>
    <w:rsid w:val="003C1079"/>
    <w:rPr>
      <w:color w:val="E8AB00"/>
    </w:rPr>
  </w:style>
  <w:style w:type="paragraph" w:styleId="Pavadinimas">
    <w:name w:val="Title"/>
    <w:basedOn w:val="prastasis"/>
    <w:next w:val="Paantrat"/>
    <w:qFormat/>
    <w:rsid w:val="003C1079"/>
    <w:pPr>
      <w:spacing w:before="240" w:after="60"/>
      <w:jc w:val="center"/>
    </w:pPr>
    <w:rPr>
      <w:rFonts w:cs="Arial"/>
      <w:b/>
      <w:bCs/>
      <w:kern w:val="1"/>
      <w:sz w:val="32"/>
      <w:szCs w:val="32"/>
    </w:rPr>
  </w:style>
  <w:style w:type="paragraph" w:styleId="Paantrat">
    <w:name w:val="Subtitle"/>
    <w:basedOn w:val="prastasis"/>
    <w:next w:val="Pagrindinistekstas"/>
    <w:link w:val="PaantratDiagrama"/>
    <w:qFormat/>
    <w:rsid w:val="003C1079"/>
    <w:pPr>
      <w:spacing w:after="60"/>
      <w:jc w:val="center"/>
    </w:pPr>
    <w:rPr>
      <w:sz w:val="24"/>
    </w:rPr>
  </w:style>
  <w:style w:type="paragraph" w:customStyle="1" w:styleId="Alnosdidelispav">
    <w:name w:val="Alnos didelis pav."/>
    <w:basedOn w:val="Pavadinimas"/>
    <w:rsid w:val="003C1079"/>
    <w:pPr>
      <w:spacing w:before="60"/>
      <w:jc w:val="left"/>
    </w:pPr>
    <w:rPr>
      <w:rFonts w:ascii="Arial Narrow" w:hAnsi="Arial Narrow"/>
      <w:sz w:val="52"/>
    </w:rPr>
  </w:style>
  <w:style w:type="paragraph" w:customStyle="1" w:styleId="Alnosantraste">
    <w:name w:val="Alnos antraste"/>
    <w:basedOn w:val="Antrats"/>
    <w:rsid w:val="003C1079"/>
    <w:pPr>
      <w:spacing w:before="120" w:after="120"/>
    </w:pPr>
    <w:rPr>
      <w:b/>
    </w:rPr>
  </w:style>
  <w:style w:type="paragraph" w:customStyle="1" w:styleId="AlnostextasBoldChar">
    <w:name w:val="Alnos textas Bold Char"/>
    <w:basedOn w:val="AlnosKamtextenenaudoti"/>
    <w:rsid w:val="003C1079"/>
    <w:rPr>
      <w:lang w:val="en-US"/>
    </w:rPr>
  </w:style>
  <w:style w:type="paragraph" w:styleId="Antrat">
    <w:name w:val="caption"/>
    <w:basedOn w:val="prastasis"/>
    <w:next w:val="Alnostext"/>
    <w:qFormat/>
    <w:rsid w:val="003C1079"/>
    <w:pPr>
      <w:spacing w:before="240" w:after="120"/>
      <w:jc w:val="center"/>
    </w:pPr>
    <w:rPr>
      <w:b/>
      <w:bCs/>
      <w:szCs w:val="20"/>
    </w:rPr>
  </w:style>
  <w:style w:type="paragraph" w:customStyle="1" w:styleId="Captionlentele">
    <w:name w:val="Caption lentele"/>
    <w:basedOn w:val="Antrat"/>
    <w:next w:val="Alnostext"/>
    <w:rsid w:val="003C1079"/>
    <w:pPr>
      <w:keepNext/>
      <w:jc w:val="left"/>
    </w:pPr>
    <w:rPr>
      <w:i/>
    </w:rPr>
  </w:style>
  <w:style w:type="paragraph" w:customStyle="1" w:styleId="ALnosKastextenenaudoti">
    <w:name w:val="ALnos Kas (texte nenaudoti)"/>
    <w:basedOn w:val="prastasis"/>
    <w:rsid w:val="003C1079"/>
    <w:rPr>
      <w:szCs w:val="20"/>
      <w:lang w:val="en-GB"/>
    </w:rPr>
  </w:style>
  <w:style w:type="paragraph" w:customStyle="1" w:styleId="StyleCaptionCentered">
    <w:name w:val="Style Caption + Centered"/>
    <w:basedOn w:val="Antrat"/>
    <w:next w:val="Alnostext"/>
    <w:rsid w:val="003C1079"/>
  </w:style>
  <w:style w:type="paragraph" w:customStyle="1" w:styleId="AlnacapsBold">
    <w:name w:val="Alna caps Bold"/>
    <w:basedOn w:val="AlnostextasBoldChar"/>
    <w:rsid w:val="003C1079"/>
    <w:pPr>
      <w:jc w:val="right"/>
    </w:pPr>
    <w:rPr>
      <w:caps/>
    </w:rPr>
  </w:style>
  <w:style w:type="paragraph" w:customStyle="1" w:styleId="Captionpaveikslelis">
    <w:name w:val="Caption paveikslelis"/>
    <w:basedOn w:val="Antrat"/>
    <w:next w:val="Alnostext"/>
    <w:rsid w:val="003C1079"/>
    <w:pPr>
      <w:spacing w:before="120"/>
      <w:ind w:left="902" w:hanging="902"/>
    </w:pPr>
    <w:rPr>
      <w:i/>
    </w:rPr>
  </w:style>
  <w:style w:type="paragraph" w:customStyle="1" w:styleId="Alnospavadinimas">
    <w:name w:val="Alnos pavadinimas"/>
    <w:basedOn w:val="Paantrat"/>
    <w:rsid w:val="003C1079"/>
    <w:pPr>
      <w:spacing w:before="60"/>
      <w:jc w:val="left"/>
    </w:pPr>
    <w:rPr>
      <w:rFonts w:ascii="Arial Narrow" w:hAnsi="Arial Narrow"/>
      <w:sz w:val="40"/>
    </w:rPr>
  </w:style>
  <w:style w:type="paragraph" w:customStyle="1" w:styleId="AlnostextBuleted">
    <w:name w:val="Alnos text Buleted"/>
    <w:basedOn w:val="Alnostext"/>
    <w:rsid w:val="003C1079"/>
    <w:pPr>
      <w:spacing w:before="0" w:after="0"/>
    </w:pPr>
  </w:style>
  <w:style w:type="paragraph" w:customStyle="1" w:styleId="AlnostextasBold">
    <w:name w:val="Alnos textas Bold"/>
    <w:basedOn w:val="Alnosantraste"/>
    <w:rsid w:val="003C1079"/>
    <w:pPr>
      <w:keepNext/>
      <w:spacing w:before="0" w:after="0"/>
    </w:pPr>
    <w:rPr>
      <w:rFonts w:cs="Arial"/>
      <w:bCs/>
      <w:kern w:val="1"/>
      <w:szCs w:val="32"/>
    </w:rPr>
  </w:style>
  <w:style w:type="paragraph" w:styleId="Iliustracijsraas">
    <w:name w:val="table of figures"/>
    <w:basedOn w:val="prastasis"/>
    <w:next w:val="prastasis"/>
    <w:rsid w:val="003C1079"/>
  </w:style>
  <w:style w:type="paragraph" w:styleId="Sraassuenkleliais2">
    <w:name w:val="List Bullet 2"/>
    <w:basedOn w:val="prastasis"/>
    <w:rsid w:val="003C1079"/>
  </w:style>
  <w:style w:type="paragraph" w:customStyle="1" w:styleId="AlnosNumbered">
    <w:name w:val="Alnos Numbered"/>
    <w:basedOn w:val="prastasis"/>
    <w:rsid w:val="003C1079"/>
    <w:pPr>
      <w:spacing w:before="60"/>
      <w:jc w:val="both"/>
    </w:pPr>
  </w:style>
  <w:style w:type="paragraph" w:customStyle="1" w:styleId="Alnosturinys">
    <w:name w:val="Alnos turinys"/>
    <w:basedOn w:val="prastasis"/>
    <w:next w:val="Alnostext"/>
    <w:rsid w:val="003C1079"/>
    <w:pPr>
      <w:keepNext/>
      <w:pageBreakBefore/>
      <w:spacing w:before="120" w:after="120"/>
      <w:jc w:val="both"/>
    </w:pPr>
    <w:rPr>
      <w:rFonts w:cs="Arial"/>
      <w:b/>
      <w:bCs/>
      <w:kern w:val="1"/>
      <w:sz w:val="28"/>
    </w:rPr>
  </w:style>
  <w:style w:type="paragraph" w:styleId="Turinys1">
    <w:name w:val="toc 1"/>
    <w:basedOn w:val="prastasis"/>
    <w:next w:val="prastasis"/>
    <w:uiPriority w:val="39"/>
    <w:rsid w:val="003C1079"/>
  </w:style>
  <w:style w:type="paragraph" w:styleId="Turinys2">
    <w:name w:val="toc 2"/>
    <w:basedOn w:val="prastasis"/>
    <w:next w:val="prastasis"/>
    <w:uiPriority w:val="39"/>
    <w:rsid w:val="003C1079"/>
    <w:pPr>
      <w:ind w:left="200"/>
    </w:pPr>
  </w:style>
  <w:style w:type="paragraph" w:styleId="Turinys3">
    <w:name w:val="toc 3"/>
    <w:basedOn w:val="prastasis"/>
    <w:next w:val="prastasis"/>
    <w:rsid w:val="003C1079"/>
    <w:pPr>
      <w:ind w:left="400"/>
    </w:pPr>
  </w:style>
  <w:style w:type="paragraph" w:customStyle="1" w:styleId="Alnostextgelt">
    <w:name w:val="Alnos text gelt"/>
    <w:basedOn w:val="Alnostext"/>
    <w:next w:val="Alnostext"/>
    <w:rsid w:val="003C1079"/>
    <w:pPr>
      <w:shd w:val="clear" w:color="auto" w:fill="FFFF00"/>
      <w:jc w:val="left"/>
    </w:pPr>
  </w:style>
  <w:style w:type="paragraph" w:styleId="Turinys9">
    <w:name w:val="toc 9"/>
    <w:basedOn w:val="prastasis"/>
    <w:next w:val="prastasis"/>
    <w:rsid w:val="003C1079"/>
    <w:pPr>
      <w:ind w:left="1600"/>
    </w:pPr>
  </w:style>
  <w:style w:type="paragraph" w:styleId="Dokumentostruktra">
    <w:name w:val="Document Map"/>
    <w:basedOn w:val="prastasis"/>
    <w:rsid w:val="003C1079"/>
    <w:pPr>
      <w:shd w:val="clear" w:color="auto" w:fill="000080"/>
    </w:pPr>
    <w:rPr>
      <w:rFonts w:ascii="Tahoma" w:hAnsi="Tahoma" w:cs="Tahoma"/>
      <w:szCs w:val="20"/>
    </w:rPr>
  </w:style>
  <w:style w:type="paragraph" w:customStyle="1" w:styleId="AlnosKam1txtenenaudoti">
    <w:name w:val="Alnos Kam1 (txte nenaudoti)"/>
    <w:basedOn w:val="AlnosKamtextenenaudoti"/>
    <w:next w:val="Alnostext"/>
    <w:rsid w:val="003C1079"/>
    <w:pPr>
      <w:jc w:val="both"/>
    </w:pPr>
    <w:rPr>
      <w:lang w:val="lt-LT"/>
    </w:rPr>
  </w:style>
  <w:style w:type="paragraph" w:customStyle="1" w:styleId="AlnosKas1Textenenaudoti">
    <w:name w:val="Alnos Kas1 (Texte nenaudoti)"/>
    <w:basedOn w:val="ALnosKastextenenaudoti"/>
    <w:rsid w:val="003C1079"/>
  </w:style>
  <w:style w:type="paragraph" w:styleId="Komentarotekstas">
    <w:name w:val="annotation text"/>
    <w:basedOn w:val="prastasis"/>
    <w:rsid w:val="003C1079"/>
    <w:rPr>
      <w:szCs w:val="20"/>
    </w:rPr>
  </w:style>
  <w:style w:type="paragraph" w:styleId="Komentarotema">
    <w:name w:val="annotation subject"/>
    <w:basedOn w:val="Komentarotekstas"/>
    <w:next w:val="Komentarotekstas"/>
    <w:rsid w:val="003C1079"/>
    <w:rPr>
      <w:b/>
      <w:bCs/>
    </w:rPr>
  </w:style>
  <w:style w:type="paragraph" w:customStyle="1" w:styleId="Picture">
    <w:name w:val="Picture"/>
    <w:basedOn w:val="prastasis"/>
    <w:rsid w:val="003C1079"/>
    <w:pPr>
      <w:keepNext/>
      <w:spacing w:before="240"/>
      <w:jc w:val="center"/>
    </w:pPr>
  </w:style>
  <w:style w:type="paragraph" w:customStyle="1" w:styleId="StyleAlnostextBold">
    <w:name w:val="Style Alnos text + Bold"/>
    <w:basedOn w:val="Alnostext"/>
    <w:rsid w:val="003C1079"/>
    <w:rPr>
      <w:b/>
      <w:bCs/>
    </w:rPr>
  </w:style>
  <w:style w:type="paragraph" w:styleId="Turinys4">
    <w:name w:val="toc 4"/>
    <w:basedOn w:val="prastasis"/>
    <w:next w:val="prastasis"/>
    <w:rsid w:val="003C1079"/>
    <w:pPr>
      <w:ind w:left="600"/>
    </w:pPr>
  </w:style>
  <w:style w:type="paragraph" w:styleId="Turinys5">
    <w:name w:val="toc 5"/>
    <w:basedOn w:val="prastasis"/>
    <w:next w:val="prastasis"/>
    <w:rsid w:val="003C1079"/>
    <w:pPr>
      <w:ind w:left="800"/>
    </w:pPr>
  </w:style>
  <w:style w:type="paragraph" w:styleId="Turinys6">
    <w:name w:val="toc 6"/>
    <w:basedOn w:val="prastasis"/>
    <w:next w:val="prastasis"/>
    <w:rsid w:val="003C1079"/>
    <w:pPr>
      <w:ind w:left="1000"/>
    </w:pPr>
  </w:style>
  <w:style w:type="paragraph" w:styleId="Turinys7">
    <w:name w:val="toc 7"/>
    <w:basedOn w:val="prastasis"/>
    <w:next w:val="prastasis"/>
    <w:rsid w:val="003C1079"/>
    <w:pPr>
      <w:ind w:left="1200"/>
    </w:pPr>
  </w:style>
  <w:style w:type="paragraph" w:styleId="Turinys8">
    <w:name w:val="toc 8"/>
    <w:basedOn w:val="prastasis"/>
    <w:next w:val="prastasis"/>
    <w:rsid w:val="003C1079"/>
    <w:pPr>
      <w:ind w:left="1400"/>
    </w:pPr>
  </w:style>
  <w:style w:type="paragraph" w:customStyle="1" w:styleId="StyleStyleCaptionLeftNotBoldItalic">
    <w:name w:val="Style Style Caption + Left + Not Bold Italic"/>
    <w:basedOn w:val="prastasis"/>
    <w:next w:val="prastasis"/>
    <w:rsid w:val="003C1079"/>
    <w:pPr>
      <w:keepNext/>
      <w:spacing w:before="240" w:after="120"/>
      <w:jc w:val="center"/>
    </w:pPr>
    <w:rPr>
      <w:i/>
      <w:iCs/>
      <w:szCs w:val="20"/>
    </w:rPr>
  </w:style>
  <w:style w:type="paragraph" w:customStyle="1" w:styleId="Captiondiagrama">
    <w:name w:val="Caption diagrama"/>
    <w:basedOn w:val="Antrat"/>
    <w:next w:val="Alnostext"/>
    <w:rsid w:val="003C1079"/>
    <w:pPr>
      <w:spacing w:before="120"/>
    </w:pPr>
    <w:rPr>
      <w:i/>
    </w:rPr>
  </w:style>
  <w:style w:type="paragraph" w:customStyle="1" w:styleId="Alnoscomment">
    <w:name w:val="Alnos comment"/>
    <w:basedOn w:val="Alnostext"/>
    <w:next w:val="Alnostext"/>
    <w:rsid w:val="003C1079"/>
    <w:pPr>
      <w:jc w:val="left"/>
    </w:pPr>
    <w:rPr>
      <w:b/>
      <w:i/>
      <w:vanish/>
      <w:color w:val="FF0000"/>
      <w:lang w:val="en-US"/>
    </w:rPr>
  </w:style>
  <w:style w:type="paragraph" w:customStyle="1" w:styleId="Paveikslas">
    <w:name w:val="Paveikslas"/>
    <w:basedOn w:val="prastasis"/>
    <w:rsid w:val="003C1079"/>
    <w:pPr>
      <w:jc w:val="center"/>
    </w:pPr>
    <w:rPr>
      <w:b/>
      <w:sz w:val="18"/>
      <w:szCs w:val="18"/>
      <w:lang w:val="en-US"/>
    </w:rPr>
  </w:style>
  <w:style w:type="paragraph" w:customStyle="1" w:styleId="Lentelspavadinimas">
    <w:name w:val="Lentelės pavadinimas"/>
    <w:basedOn w:val="Antrat"/>
    <w:rsid w:val="003C1079"/>
    <w:rPr>
      <w:sz w:val="18"/>
      <w:lang w:val="en-US"/>
    </w:rPr>
  </w:style>
  <w:style w:type="paragraph" w:customStyle="1" w:styleId="Alnoskomentarai">
    <w:name w:val="Alnos komentarai"/>
    <w:basedOn w:val="Alnostext"/>
    <w:next w:val="Alnostext"/>
    <w:rsid w:val="003C1079"/>
    <w:pPr>
      <w:jc w:val="left"/>
    </w:pPr>
    <w:rPr>
      <w:b/>
      <w:i/>
      <w:vanish/>
      <w:color w:val="FF0000"/>
    </w:rPr>
  </w:style>
  <w:style w:type="paragraph" w:styleId="Pataisymai">
    <w:name w:val="Revision"/>
    <w:basedOn w:val="Alnostext"/>
    <w:rsid w:val="003C1079"/>
    <w:pPr>
      <w:spacing w:before="0" w:after="0"/>
    </w:pPr>
    <w:rPr>
      <w:rFonts w:ascii="Arial Narrow" w:hAnsi="Arial Narrow"/>
      <w:lang w:val="en-US"/>
    </w:rPr>
  </w:style>
  <w:style w:type="paragraph" w:customStyle="1" w:styleId="Revisiondate">
    <w:name w:val="Revision date"/>
    <w:basedOn w:val="Alnostext"/>
    <w:rsid w:val="003C1079"/>
    <w:pPr>
      <w:spacing w:before="0" w:after="0"/>
    </w:pPr>
    <w:rPr>
      <w:rFonts w:ascii="Arial Narrow" w:hAnsi="Arial Narrow"/>
      <w:bCs/>
      <w:lang w:val="en-US"/>
    </w:rPr>
  </w:style>
  <w:style w:type="paragraph" w:customStyle="1" w:styleId="Lentelesheaderis">
    <w:name w:val="Lenteles headeris"/>
    <w:basedOn w:val="prastasis"/>
    <w:rsid w:val="003C1079"/>
    <w:rPr>
      <w:b/>
      <w:color w:val="FFFFFF"/>
      <w:lang w:val="en-US"/>
    </w:rPr>
  </w:style>
  <w:style w:type="paragraph" w:customStyle="1" w:styleId="StyleAlnosdidelispav18pt">
    <w:name w:val="Style Alnos didelis pav. + 18 pt"/>
    <w:basedOn w:val="Alnosdidelispav"/>
    <w:rsid w:val="003C1079"/>
    <w:pPr>
      <w:pageBreakBefore/>
    </w:pPr>
    <w:rPr>
      <w:sz w:val="36"/>
      <w:lang w:val="en-US"/>
    </w:rPr>
  </w:style>
  <w:style w:type="paragraph" w:styleId="Puslapioinaostekstas">
    <w:name w:val="footnote text"/>
    <w:basedOn w:val="prastasis"/>
    <w:rsid w:val="003C1079"/>
    <w:pPr>
      <w:jc w:val="both"/>
    </w:pPr>
    <w:rPr>
      <w:szCs w:val="20"/>
      <w:lang w:val="en-US"/>
    </w:rPr>
  </w:style>
  <w:style w:type="paragraph" w:customStyle="1" w:styleId="Arial">
    <w:name w:val="Arial"/>
    <w:basedOn w:val="Pataisymai"/>
    <w:rsid w:val="003C1079"/>
    <w:pPr>
      <w:jc w:val="left"/>
    </w:pPr>
    <w:rPr>
      <w:rFonts w:ascii="Arial" w:hAnsi="Arial" w:cs="Arial"/>
      <w:szCs w:val="20"/>
      <w:lang w:val="lt-LT"/>
    </w:rPr>
  </w:style>
  <w:style w:type="paragraph" w:styleId="Pagrindiniotekstotrauka">
    <w:name w:val="Body Text Indent"/>
    <w:basedOn w:val="prastasis"/>
    <w:rsid w:val="003C1079"/>
    <w:pPr>
      <w:spacing w:after="120"/>
      <w:ind w:left="283"/>
    </w:pPr>
  </w:style>
  <w:style w:type="paragraph" w:customStyle="1" w:styleId="Pagrindiniotekstotrauka21">
    <w:name w:val="Pagrindinio teksto įtrauka 21"/>
    <w:basedOn w:val="prastasis"/>
    <w:rsid w:val="003C1079"/>
    <w:pPr>
      <w:spacing w:after="120" w:line="480" w:lineRule="auto"/>
      <w:ind w:left="283"/>
    </w:pPr>
    <w:rPr>
      <w:rFonts w:ascii="Times New Roman" w:hAnsi="Times New Roman"/>
      <w:sz w:val="24"/>
      <w:szCs w:val="20"/>
    </w:rPr>
  </w:style>
  <w:style w:type="paragraph" w:customStyle="1" w:styleId="Pagrindinistekstas21">
    <w:name w:val="Pagrindinis tekstas 21"/>
    <w:basedOn w:val="prastasis"/>
    <w:rsid w:val="003C1079"/>
    <w:pPr>
      <w:spacing w:after="120" w:line="480" w:lineRule="auto"/>
    </w:pPr>
    <w:rPr>
      <w:rFonts w:ascii="Times New Roman" w:hAnsi="Times New Roman"/>
      <w:sz w:val="24"/>
      <w:szCs w:val="20"/>
    </w:rPr>
  </w:style>
  <w:style w:type="paragraph" w:customStyle="1" w:styleId="Pagrindiniotekstotrauka31">
    <w:name w:val="Pagrindinio teksto įtrauka 31"/>
    <w:basedOn w:val="prastasis"/>
    <w:rsid w:val="003C1079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urinioantrat">
    <w:name w:val="TOC Heading"/>
    <w:basedOn w:val="Antrat1"/>
    <w:next w:val="prastasis"/>
    <w:qFormat/>
    <w:rsid w:val="003C1079"/>
    <w:pPr>
      <w:keepLines/>
      <w:numPr>
        <w:numId w:val="0"/>
      </w:numPr>
      <w:spacing w:before="480" w:after="0" w:line="276" w:lineRule="auto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Sraopastraipa">
    <w:name w:val="List Paragraph"/>
    <w:basedOn w:val="prastasis"/>
    <w:uiPriority w:val="34"/>
    <w:qFormat/>
    <w:rsid w:val="003C1079"/>
    <w:pPr>
      <w:ind w:left="720"/>
    </w:pPr>
  </w:style>
  <w:style w:type="paragraph" w:customStyle="1" w:styleId="Turinys10">
    <w:name w:val="Turinys 10"/>
    <w:basedOn w:val="Rodykl"/>
    <w:rsid w:val="003C1079"/>
    <w:pPr>
      <w:tabs>
        <w:tab w:val="right" w:leader="dot" w:pos="7091"/>
      </w:tabs>
      <w:ind w:left="2547"/>
    </w:pPr>
  </w:style>
  <w:style w:type="paragraph" w:styleId="Betarp">
    <w:name w:val="No Spacing"/>
    <w:uiPriority w:val="99"/>
    <w:qFormat/>
    <w:rsid w:val="00CE7F54"/>
    <w:rPr>
      <w:rFonts w:ascii="Calibri" w:hAnsi="Calibri"/>
      <w:sz w:val="22"/>
      <w:szCs w:val="22"/>
      <w:lang w:eastAsia="en-US"/>
    </w:rPr>
  </w:style>
  <w:style w:type="paragraph" w:customStyle="1" w:styleId="nospacing">
    <w:name w:val="nospacing"/>
    <w:basedOn w:val="prastasis"/>
    <w:rsid w:val="00CE7F54"/>
    <w:pPr>
      <w:suppressAutoHyphens w:val="0"/>
      <w:spacing w:before="100" w:beforeAutospacing="1" w:after="100" w:afterAutospacing="1"/>
    </w:pPr>
    <w:rPr>
      <w:rFonts w:ascii="Times New Roman" w:eastAsia="Calibri" w:hAnsi="Times New Roman"/>
      <w:sz w:val="24"/>
      <w:lang w:eastAsia="lt-LT"/>
    </w:rPr>
  </w:style>
  <w:style w:type="character" w:customStyle="1" w:styleId="PaantratDiagrama">
    <w:name w:val="Paantraštė Diagrama"/>
    <w:link w:val="Paantrat"/>
    <w:rsid w:val="00563BA9"/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siktorov\Desktop\ABS-project-documentation-lt_v2.0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E5199-82FD-4193-9DCB-015BEC21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ABS-project-documentation-lt_v2.0</Template>
  <TotalTime>2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Pagrindinis pavadinimas</vt:lpstr>
      <vt:lpstr>Pagrindinis pavadinimas</vt:lpstr>
    </vt:vector>
  </TitlesOfParts>
  <Company>HOME</Company>
  <LinksUpToDate>false</LinksUpToDate>
  <CharactersWithSpaces>1291</CharactersWithSpaces>
  <SharedDoc>false</SharedDoc>
  <HLinks>
    <vt:vector size="24" baseType="variant">
      <vt:variant>
        <vt:i4>8126538</vt:i4>
      </vt:variant>
      <vt:variant>
        <vt:i4>12</vt:i4>
      </vt:variant>
      <vt:variant>
        <vt:i4>0</vt:i4>
      </vt:variant>
      <vt:variant>
        <vt:i4>5</vt:i4>
      </vt:variant>
      <vt:variant>
        <vt:lpwstr>mailto:informacija@kedainiai.lt</vt:lpwstr>
      </vt:variant>
      <vt:variant>
        <vt:lpwstr/>
      </vt:variant>
      <vt:variant>
        <vt:i4>917505</vt:i4>
      </vt:variant>
      <vt:variant>
        <vt:i4>9</vt:i4>
      </vt:variant>
      <vt:variant>
        <vt:i4>0</vt:i4>
      </vt:variant>
      <vt:variant>
        <vt:i4>5</vt:i4>
      </vt:variant>
      <vt:variant>
        <vt:lpwstr>http://www.kedainiai.lt/</vt:lpwstr>
      </vt:variant>
      <vt:variant>
        <vt:lpwstr/>
      </vt:variant>
      <vt:variant>
        <vt:i4>917505</vt:i4>
      </vt:variant>
      <vt:variant>
        <vt:i4>6</vt:i4>
      </vt:variant>
      <vt:variant>
        <vt:i4>0</vt:i4>
      </vt:variant>
      <vt:variant>
        <vt:i4>5</vt:i4>
      </vt:variant>
      <vt:variant>
        <vt:lpwstr>http://www.kedainiai.lt/</vt:lpwstr>
      </vt:variant>
      <vt:variant>
        <vt:lpwstr/>
      </vt:variant>
      <vt:variant>
        <vt:i4>917505</vt:i4>
      </vt:variant>
      <vt:variant>
        <vt:i4>3</vt:i4>
      </vt:variant>
      <vt:variant>
        <vt:i4>0</vt:i4>
      </vt:variant>
      <vt:variant>
        <vt:i4>5</vt:i4>
      </vt:variant>
      <vt:variant>
        <vt:lpwstr>http://www.kedainiai.lt/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Pagrindinis pavadinimas</dc:title>
  <dc:subject>Pagalbinis pavadinimas</dc:subject>
  <dc:creator>Pavel Siktorov</dc:creator>
  <dc:description>Atnaujino Birutė Bačkaitienė 2006-05-09</dc:description>
  <cp:lastModifiedBy>administracija a</cp:lastModifiedBy>
  <cp:revision>2</cp:revision>
  <cp:lastPrinted>2022-03-04T09:15:00Z</cp:lastPrinted>
  <dcterms:created xsi:type="dcterms:W3CDTF">2023-11-15T09:02:00Z</dcterms:created>
  <dcterms:modified xsi:type="dcterms:W3CDTF">2023-11-15T09:02:00Z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o">
    <vt:lpwstr>&lt;įrašykite dokumento numerį&gt;</vt:lpwstr>
  </property>
  <property fmtid="{D5CDD505-2E9C-101B-9397-08002B2CF9AE}" pid="3" name="DocType">
    <vt:lpwstr>&lt;įrašykite dokumento tipą&gt;</vt:lpwstr>
  </property>
  <property fmtid="{D5CDD505-2E9C-101B-9397-08002B2CF9AE}" pid="4" name="address/person">
    <vt:lpwstr>&lt;Adresatas/asmuo&gt;</vt:lpwstr>
  </property>
  <property fmtid="{D5CDD505-2E9C-101B-9397-08002B2CF9AE}" pid="5" name="company">
    <vt:lpwstr>&lt;Adresatas/kompanija&gt;</vt:lpwstr>
  </property>
</Properties>
</file>