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B50FB" w14:textId="1A014E69" w:rsidR="00E241C7" w:rsidRPr="00E241C7" w:rsidRDefault="00E241C7" w:rsidP="00E241C7">
      <w:pPr>
        <w:jc w:val="center"/>
        <w:rPr>
          <w:rFonts w:ascii="Times New Roman" w:hAnsi="Times New Roman"/>
          <w:sz w:val="24"/>
          <w:lang w:eastAsia="en-US"/>
        </w:rPr>
      </w:pPr>
      <w:bookmarkStart w:id="0" w:name="_Toc292801931"/>
      <w:r w:rsidRPr="00E241C7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 wp14:anchorId="46F11B26" wp14:editId="32EFD26F">
            <wp:extent cx="484505" cy="573405"/>
            <wp:effectExtent l="0" t="0" r="0" b="0"/>
            <wp:docPr id="18349750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6E4D" w14:textId="77777777" w:rsidR="00E241C7" w:rsidRPr="00E241C7" w:rsidRDefault="00E241C7" w:rsidP="00E241C7">
      <w:pPr>
        <w:ind w:firstLine="2160"/>
        <w:jc w:val="center"/>
        <w:rPr>
          <w:rFonts w:ascii="Times New Roman" w:hAnsi="Times New Roman"/>
          <w:sz w:val="24"/>
        </w:rPr>
      </w:pPr>
    </w:p>
    <w:p w14:paraId="20EA2D88" w14:textId="77777777" w:rsidR="00E241C7" w:rsidRPr="00E241C7" w:rsidRDefault="00E241C7" w:rsidP="00E241C7">
      <w:pPr>
        <w:widowControl w:val="0"/>
        <w:jc w:val="center"/>
        <w:rPr>
          <w:rFonts w:ascii="Times New Roman" w:eastAsia="Lucida Sans Unicode" w:hAnsi="Times New Roman"/>
          <w:b/>
          <w:sz w:val="24"/>
        </w:rPr>
      </w:pPr>
      <w:r w:rsidRPr="00E241C7">
        <w:rPr>
          <w:rFonts w:ascii="Times New Roman" w:eastAsia="Lucida Sans Unicode" w:hAnsi="Times New Roman"/>
          <w:b/>
          <w:sz w:val="24"/>
        </w:rPr>
        <w:t>KĖDAINIŲ RAJONO SAVIVALDYBĖS ADMINISTRACIJOS DIREKTORIUS</w:t>
      </w:r>
    </w:p>
    <w:p w14:paraId="52E17EAA" w14:textId="77777777" w:rsidR="00E241C7" w:rsidRPr="00E241C7" w:rsidRDefault="00E241C7" w:rsidP="00E241C7">
      <w:pPr>
        <w:jc w:val="center"/>
        <w:rPr>
          <w:rFonts w:ascii="Times New Roman" w:hAnsi="Times New Roman"/>
          <w:b/>
          <w:sz w:val="24"/>
        </w:rPr>
      </w:pPr>
    </w:p>
    <w:p w14:paraId="2FC52BCE" w14:textId="77777777" w:rsidR="00E241C7" w:rsidRPr="00E241C7" w:rsidRDefault="00E241C7" w:rsidP="00E241C7">
      <w:pPr>
        <w:jc w:val="center"/>
        <w:rPr>
          <w:rFonts w:ascii="Times New Roman" w:hAnsi="Times New Roman"/>
          <w:b/>
          <w:sz w:val="24"/>
        </w:rPr>
      </w:pPr>
      <w:r w:rsidRPr="00E241C7">
        <w:rPr>
          <w:rFonts w:ascii="Times New Roman" w:hAnsi="Times New Roman"/>
          <w:b/>
          <w:sz w:val="24"/>
        </w:rPr>
        <w:t>ĮSAKYMAS</w:t>
      </w:r>
    </w:p>
    <w:p w14:paraId="1382AB5E" w14:textId="77777777" w:rsidR="001E7DA0" w:rsidRDefault="00E241C7" w:rsidP="00E241C7">
      <w:pPr>
        <w:jc w:val="center"/>
        <w:rPr>
          <w:rFonts w:ascii="Times New Roman" w:hAnsi="Times New Roman"/>
          <w:b/>
          <w:sz w:val="24"/>
        </w:rPr>
      </w:pPr>
      <w:r w:rsidRPr="00E241C7">
        <w:rPr>
          <w:rFonts w:ascii="Times New Roman" w:hAnsi="Times New Roman"/>
          <w:b/>
          <w:sz w:val="24"/>
        </w:rPr>
        <w:t xml:space="preserve">DĖL </w:t>
      </w:r>
      <w:r w:rsidR="008C5831">
        <w:rPr>
          <w:rFonts w:ascii="Times New Roman" w:hAnsi="Times New Roman"/>
          <w:b/>
          <w:sz w:val="24"/>
        </w:rPr>
        <w:t>KĖDAINIŲ RAJONO SAVIVALDYBĖS ADMINISTRACIJOS DIREKTORIAUS</w:t>
      </w:r>
      <w:r w:rsidR="00D71076">
        <w:rPr>
          <w:rFonts w:ascii="Times New Roman" w:hAnsi="Times New Roman"/>
          <w:b/>
          <w:sz w:val="24"/>
        </w:rPr>
        <w:t xml:space="preserve"> </w:t>
      </w:r>
    </w:p>
    <w:p w14:paraId="1E791E70" w14:textId="046DE10E" w:rsidR="00E241C7" w:rsidRDefault="00D71076" w:rsidP="00E241C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ED7389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M.</w:t>
      </w:r>
      <w:r w:rsidR="00ED7389">
        <w:rPr>
          <w:rFonts w:ascii="Times New Roman" w:hAnsi="Times New Roman"/>
          <w:b/>
          <w:sz w:val="24"/>
        </w:rPr>
        <w:t xml:space="preserve"> KOVO 8</w:t>
      </w:r>
      <w:r>
        <w:rPr>
          <w:rFonts w:ascii="Times New Roman" w:hAnsi="Times New Roman"/>
          <w:b/>
          <w:sz w:val="24"/>
        </w:rPr>
        <w:t xml:space="preserve"> D. ĮSAKYMO NR. AD-1-</w:t>
      </w:r>
      <w:r w:rsidR="00ED7389">
        <w:rPr>
          <w:rFonts w:ascii="Times New Roman" w:hAnsi="Times New Roman"/>
          <w:b/>
          <w:sz w:val="24"/>
        </w:rPr>
        <w:t>175</w:t>
      </w:r>
      <w:r>
        <w:rPr>
          <w:rFonts w:ascii="Times New Roman" w:hAnsi="Times New Roman"/>
          <w:b/>
          <w:sz w:val="24"/>
        </w:rPr>
        <w:t xml:space="preserve"> „DĖL KĖDAINIŲ RAJONO SAVIVALDYBĖS DOKUMENTŲ VALDYMO,</w:t>
      </w:r>
      <w:r w:rsidR="001E7DA0">
        <w:rPr>
          <w:rFonts w:ascii="Times New Roman" w:hAnsi="Times New Roman"/>
          <w:b/>
          <w:sz w:val="24"/>
        </w:rPr>
        <w:t xml:space="preserve"> RENGIMO, TVARKYMO, NAUDOJIMO IR KONTROLĖS</w:t>
      </w:r>
      <w:r w:rsidR="00725E7E">
        <w:rPr>
          <w:rFonts w:ascii="Times New Roman" w:hAnsi="Times New Roman"/>
          <w:b/>
          <w:sz w:val="24"/>
        </w:rPr>
        <w:t xml:space="preserve"> </w:t>
      </w:r>
      <w:r w:rsidR="001E7DA0">
        <w:rPr>
          <w:rFonts w:ascii="Times New Roman" w:hAnsi="Times New Roman"/>
          <w:b/>
          <w:sz w:val="24"/>
        </w:rPr>
        <w:t>PROCEDŪRŲ APRAŠO TVIRTINIMO“ PAKEITIMO</w:t>
      </w:r>
    </w:p>
    <w:p w14:paraId="2500AF4E" w14:textId="77777777" w:rsidR="00D27FA8" w:rsidRPr="00E241C7" w:rsidRDefault="00D27FA8" w:rsidP="00E241C7">
      <w:pPr>
        <w:jc w:val="center"/>
        <w:rPr>
          <w:rFonts w:ascii="Times New Roman" w:hAnsi="Times New Roman"/>
          <w:b/>
          <w:sz w:val="24"/>
        </w:rPr>
      </w:pPr>
    </w:p>
    <w:p w14:paraId="279164DD" w14:textId="21B51A0D" w:rsidR="00E241C7" w:rsidRPr="00E241C7" w:rsidRDefault="00E241C7" w:rsidP="00E241C7">
      <w:pPr>
        <w:jc w:val="center"/>
        <w:rPr>
          <w:rFonts w:ascii="Times New Roman" w:hAnsi="Times New Roman"/>
          <w:sz w:val="24"/>
        </w:rPr>
      </w:pPr>
      <w:r w:rsidRPr="00E241C7">
        <w:rPr>
          <w:rFonts w:ascii="Times New Roman" w:hAnsi="Times New Roman"/>
          <w:sz w:val="24"/>
        </w:rPr>
        <w:t>202</w:t>
      </w:r>
      <w:r w:rsidR="00ED7389">
        <w:rPr>
          <w:rFonts w:ascii="Times New Roman" w:hAnsi="Times New Roman"/>
          <w:sz w:val="24"/>
        </w:rPr>
        <w:t>4</w:t>
      </w:r>
      <w:r w:rsidRPr="00E241C7">
        <w:rPr>
          <w:rFonts w:ascii="Times New Roman" w:hAnsi="Times New Roman"/>
          <w:sz w:val="24"/>
        </w:rPr>
        <w:t xml:space="preserve"> m</w:t>
      </w:r>
      <w:r w:rsidR="008C5831">
        <w:rPr>
          <w:rFonts w:ascii="Times New Roman" w:hAnsi="Times New Roman"/>
          <w:sz w:val="24"/>
        </w:rPr>
        <w:t>.</w:t>
      </w:r>
      <w:r w:rsidR="00F9719B">
        <w:rPr>
          <w:rFonts w:ascii="Times New Roman" w:hAnsi="Times New Roman"/>
          <w:sz w:val="24"/>
        </w:rPr>
        <w:t xml:space="preserve">  </w:t>
      </w:r>
      <w:r w:rsidR="009E7D8C">
        <w:rPr>
          <w:rFonts w:ascii="Times New Roman" w:hAnsi="Times New Roman"/>
          <w:sz w:val="24"/>
        </w:rPr>
        <w:t>birželio 26</w:t>
      </w:r>
      <w:r w:rsidR="00ED7389">
        <w:rPr>
          <w:rFonts w:ascii="Times New Roman" w:hAnsi="Times New Roman"/>
          <w:sz w:val="24"/>
        </w:rPr>
        <w:t xml:space="preserve"> </w:t>
      </w:r>
      <w:r w:rsidR="008C5831">
        <w:rPr>
          <w:rFonts w:ascii="Times New Roman" w:hAnsi="Times New Roman"/>
          <w:sz w:val="24"/>
        </w:rPr>
        <w:t xml:space="preserve"> </w:t>
      </w:r>
      <w:r w:rsidRPr="00E241C7">
        <w:rPr>
          <w:rFonts w:ascii="Times New Roman" w:hAnsi="Times New Roman"/>
          <w:sz w:val="24"/>
        </w:rPr>
        <w:t xml:space="preserve">d. Nr. </w:t>
      </w:r>
      <w:r w:rsidR="009E7D8C">
        <w:rPr>
          <w:rFonts w:ascii="Times New Roman" w:hAnsi="Times New Roman"/>
          <w:sz w:val="24"/>
        </w:rPr>
        <w:t>AD-1-579</w:t>
      </w:r>
    </w:p>
    <w:p w14:paraId="0FD73247" w14:textId="77777777" w:rsidR="00E241C7" w:rsidRDefault="00E241C7" w:rsidP="00E241C7">
      <w:pPr>
        <w:jc w:val="center"/>
        <w:rPr>
          <w:rFonts w:ascii="Times New Roman" w:hAnsi="Times New Roman"/>
          <w:sz w:val="24"/>
        </w:rPr>
      </w:pPr>
      <w:r w:rsidRPr="00E241C7">
        <w:rPr>
          <w:rFonts w:ascii="Times New Roman" w:hAnsi="Times New Roman"/>
          <w:sz w:val="24"/>
        </w:rPr>
        <w:t>Kėdainiai</w:t>
      </w:r>
    </w:p>
    <w:p w14:paraId="4DB085EA" w14:textId="77777777" w:rsidR="00E241C7" w:rsidRPr="00E241C7" w:rsidRDefault="00E241C7" w:rsidP="00E241C7">
      <w:pPr>
        <w:rPr>
          <w:rFonts w:ascii="Times New Roman" w:hAnsi="Times New Roman"/>
          <w:b/>
          <w:sz w:val="24"/>
        </w:rPr>
      </w:pPr>
    </w:p>
    <w:p w14:paraId="1B7781FA" w14:textId="5DFEFAC4" w:rsidR="005832A8" w:rsidRDefault="003A2C55" w:rsidP="005832A8">
      <w:pPr>
        <w:ind w:firstLine="720"/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 xml:space="preserve">P a k e i č i u </w:t>
      </w:r>
      <w:r w:rsidR="005832A8" w:rsidRPr="00283380">
        <w:rPr>
          <w:rFonts w:ascii="Times New Roman" w:hAnsi="Times New Roman"/>
          <w:sz w:val="24"/>
        </w:rPr>
        <w:t xml:space="preserve">Kėdainių rajono savivaldybės dokumentų valdymo, rengimo, tvarkymo, naudojimo ir kontrolės procedūrų aprašą, patvirtintą </w:t>
      </w:r>
      <w:r w:rsidRPr="003A2C55">
        <w:rPr>
          <w:rFonts w:ascii="Times New Roman" w:hAnsi="Times New Roman"/>
          <w:sz w:val="24"/>
        </w:rPr>
        <w:t>Kėdainių rajono savivaldybės administracijos direktoriaus 202</w:t>
      </w:r>
      <w:r w:rsidR="00650FED">
        <w:rPr>
          <w:rFonts w:ascii="Times New Roman" w:hAnsi="Times New Roman"/>
          <w:sz w:val="24"/>
        </w:rPr>
        <w:t>4</w:t>
      </w:r>
      <w:r w:rsidRPr="003A2C55">
        <w:rPr>
          <w:rFonts w:ascii="Times New Roman" w:hAnsi="Times New Roman"/>
          <w:sz w:val="24"/>
        </w:rPr>
        <w:t xml:space="preserve"> m. </w:t>
      </w:r>
      <w:r w:rsidR="00650FED">
        <w:rPr>
          <w:rFonts w:ascii="Times New Roman" w:hAnsi="Times New Roman"/>
          <w:sz w:val="24"/>
        </w:rPr>
        <w:t>kovo 8</w:t>
      </w:r>
      <w:r w:rsidRPr="003A2C55">
        <w:rPr>
          <w:rFonts w:ascii="Times New Roman" w:hAnsi="Times New Roman"/>
          <w:sz w:val="24"/>
        </w:rPr>
        <w:t xml:space="preserve"> d. </w:t>
      </w:r>
      <w:r w:rsidRPr="00283380">
        <w:rPr>
          <w:rFonts w:ascii="Times New Roman" w:hAnsi="Times New Roman"/>
          <w:sz w:val="24"/>
        </w:rPr>
        <w:t>įsakym</w:t>
      </w:r>
      <w:r w:rsidR="005832A8" w:rsidRPr="00283380">
        <w:rPr>
          <w:rFonts w:ascii="Times New Roman" w:hAnsi="Times New Roman"/>
          <w:sz w:val="24"/>
        </w:rPr>
        <w:t>u</w:t>
      </w:r>
      <w:r w:rsidRPr="00283380">
        <w:rPr>
          <w:rFonts w:ascii="Times New Roman" w:hAnsi="Times New Roman"/>
          <w:sz w:val="24"/>
        </w:rPr>
        <w:t xml:space="preserve"> Nr. AD-1-</w:t>
      </w:r>
      <w:r w:rsidR="00650FED">
        <w:rPr>
          <w:rFonts w:ascii="Times New Roman" w:hAnsi="Times New Roman"/>
          <w:sz w:val="24"/>
        </w:rPr>
        <w:t>175</w:t>
      </w:r>
      <w:r w:rsidRPr="00283380">
        <w:rPr>
          <w:rFonts w:ascii="Times New Roman" w:hAnsi="Times New Roman"/>
          <w:sz w:val="24"/>
        </w:rPr>
        <w:t xml:space="preserve"> „Dėl </w:t>
      </w:r>
      <w:r w:rsidR="00F54781" w:rsidRPr="00283380">
        <w:rPr>
          <w:rFonts w:ascii="Times New Roman" w:hAnsi="Times New Roman"/>
          <w:sz w:val="24"/>
        </w:rPr>
        <w:t>Kėdainių rajono savivaldybės dokumentų valdymo, rengimo, tvarkymo, naudojimo ir kontrolės procedūrų</w:t>
      </w:r>
      <w:r w:rsidR="00B85E32" w:rsidRPr="00283380">
        <w:rPr>
          <w:rFonts w:ascii="Times New Roman" w:hAnsi="Times New Roman"/>
          <w:sz w:val="24"/>
        </w:rPr>
        <w:t xml:space="preserve"> aprašo tvirtinimo“</w:t>
      </w:r>
      <w:r w:rsidR="00371467">
        <w:rPr>
          <w:rFonts w:ascii="Times New Roman" w:hAnsi="Times New Roman"/>
          <w:sz w:val="24"/>
        </w:rPr>
        <w:t>:</w:t>
      </w:r>
    </w:p>
    <w:p w14:paraId="5F7C026C" w14:textId="56F6BF6F" w:rsidR="007708D3" w:rsidRPr="00014DA2" w:rsidRDefault="007708D3" w:rsidP="007708D3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r w:rsidRPr="00014DA2">
        <w:rPr>
          <w:rFonts w:ascii="Times New Roman" w:hAnsi="Times New Roman"/>
          <w:sz w:val="24"/>
          <w:lang w:eastAsia="lt-LT"/>
        </w:rPr>
        <w:t>1. Pakeičiu 12.5 papunktį ir jį išdėstau taip:</w:t>
      </w:r>
    </w:p>
    <w:p w14:paraId="3375DBCD" w14:textId="77777777" w:rsidR="007708D3" w:rsidRDefault="007708D3" w:rsidP="007708D3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r>
        <w:rPr>
          <w:rFonts w:ascii="Times New Roman" w:hAnsi="Times New Roman"/>
          <w:sz w:val="24"/>
          <w:lang w:eastAsia="lt-LT"/>
        </w:rPr>
        <w:t>„</w:t>
      </w:r>
      <w:r w:rsidRPr="00324CD8">
        <w:rPr>
          <w:rFonts w:ascii="Times New Roman" w:hAnsi="Times New Roman"/>
          <w:sz w:val="24"/>
          <w:lang w:eastAsia="lt-LT"/>
        </w:rPr>
        <w:t>12.5. Savivaldybės administracijos rengiami:</w:t>
      </w:r>
    </w:p>
    <w:p w14:paraId="4B7E16E5" w14:textId="0455324A" w:rsidR="007708D3" w:rsidRPr="00084D58" w:rsidRDefault="007708D3" w:rsidP="007708D3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r w:rsidRPr="00084D58">
        <w:rPr>
          <w:rFonts w:ascii="Times New Roman" w:hAnsi="Times New Roman"/>
          <w:sz w:val="24"/>
          <w:lang w:eastAsia="lt-LT"/>
        </w:rPr>
        <w:t>12.5.1.  norminiai teisės aktų projektai, pasirašomi Savivaldybės administracijos direktoriaus kvalifikuotu elektroniniu parašu</w:t>
      </w:r>
      <w:r w:rsidR="006D1971">
        <w:rPr>
          <w:rFonts w:ascii="Times New Roman" w:hAnsi="Times New Roman"/>
          <w:sz w:val="24"/>
          <w:lang w:eastAsia="lt-LT"/>
        </w:rPr>
        <w:t>,</w:t>
      </w:r>
      <w:r w:rsidRPr="00084D58">
        <w:rPr>
          <w:rFonts w:ascii="Times New Roman" w:hAnsi="Times New Roman"/>
          <w:sz w:val="24"/>
          <w:lang w:eastAsia="lt-LT"/>
        </w:rPr>
        <w:t xml:space="preserve"> šiame papunktyje nustatyta eilės tvarka nuosekliai derinami su Savivaldybės administracijos skyriaus vedėju arba jį pavaduojančiu darbuotoju, vyr. specialistu (kalbos tvarkytoju), Savivaldybės administracijos Teisės ir personalo skyriaus darbuotojais;</w:t>
      </w:r>
    </w:p>
    <w:p w14:paraId="3F413DB6" w14:textId="5376E61F" w:rsidR="007708D3" w:rsidRPr="00084D58" w:rsidRDefault="007708D3" w:rsidP="007708D3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bookmarkStart w:id="1" w:name="part_83843484a0a7410e9093e4ea4b91c4a8"/>
      <w:bookmarkEnd w:id="1"/>
      <w:r w:rsidRPr="00084D58">
        <w:rPr>
          <w:rFonts w:ascii="Times New Roman" w:hAnsi="Times New Roman"/>
          <w:sz w:val="24"/>
          <w:lang w:eastAsia="lt-LT"/>
        </w:rPr>
        <w:t>12.5.2. nenorminiai teisės aktų projektai, pasirašomi Savivaldybės administracijos direktoriaus kvalifikuotu elektroniniu parašu</w:t>
      </w:r>
      <w:r w:rsidR="006D1971">
        <w:rPr>
          <w:rFonts w:ascii="Times New Roman" w:hAnsi="Times New Roman"/>
          <w:sz w:val="24"/>
          <w:lang w:eastAsia="lt-LT"/>
        </w:rPr>
        <w:t>,</w:t>
      </w:r>
      <w:r w:rsidR="00A25632">
        <w:rPr>
          <w:rFonts w:ascii="Times New Roman" w:hAnsi="Times New Roman"/>
          <w:sz w:val="24"/>
          <w:lang w:eastAsia="lt-LT"/>
        </w:rPr>
        <w:t xml:space="preserve"> </w:t>
      </w:r>
      <w:r w:rsidRPr="00084D58">
        <w:rPr>
          <w:rFonts w:ascii="Times New Roman" w:hAnsi="Times New Roman"/>
          <w:sz w:val="24"/>
          <w:lang w:eastAsia="lt-LT"/>
        </w:rPr>
        <w:t>šiame papunktyje nustatyta eilės tvarka nuosekliai derinami su Savivaldybės administracijos skyriaus vedėju arba jį pavaduojančiu darbuotoju ir Savivaldybės administracijos Teisės ir personalo skyriaus darbuotojais.“</w:t>
      </w:r>
    </w:p>
    <w:p w14:paraId="44E945E2" w14:textId="77777777" w:rsidR="007708D3" w:rsidRPr="00084D58" w:rsidRDefault="007708D3" w:rsidP="007708D3">
      <w:pPr>
        <w:suppressAutoHyphens w:val="0"/>
        <w:ind w:firstLine="744"/>
        <w:jc w:val="both"/>
        <w:rPr>
          <w:rFonts w:ascii="Times New Roman" w:hAnsi="Times New Roman"/>
          <w:sz w:val="24"/>
          <w:lang w:eastAsia="lt-LT"/>
        </w:rPr>
      </w:pPr>
      <w:bookmarkStart w:id="2" w:name="part_14b4f82c3fbe4ceabbf170c617f8871a"/>
      <w:bookmarkEnd w:id="2"/>
      <w:r w:rsidRPr="00084D58">
        <w:rPr>
          <w:rFonts w:ascii="Times New Roman" w:hAnsi="Times New Roman"/>
          <w:sz w:val="24"/>
          <w:lang w:eastAsia="lt-LT"/>
        </w:rPr>
        <w:t>2. Pakeičiu 12.6 papunktį ir jį išdėstau taip:</w:t>
      </w:r>
    </w:p>
    <w:p w14:paraId="442AD5FA" w14:textId="77777777" w:rsidR="007708D3" w:rsidRPr="00084D58" w:rsidRDefault="007708D3" w:rsidP="007708D3">
      <w:pPr>
        <w:suppressAutoHyphens w:val="0"/>
        <w:ind w:firstLine="744"/>
        <w:jc w:val="both"/>
        <w:rPr>
          <w:rFonts w:ascii="Times New Roman" w:hAnsi="Times New Roman"/>
          <w:sz w:val="24"/>
          <w:lang w:eastAsia="lt-LT"/>
        </w:rPr>
      </w:pPr>
      <w:r w:rsidRPr="00084D58">
        <w:rPr>
          <w:rFonts w:ascii="Times New Roman" w:hAnsi="Times New Roman"/>
          <w:sz w:val="24"/>
          <w:lang w:eastAsia="lt-LT"/>
        </w:rPr>
        <w:t>„12.6. Savivaldybės administracijos rengiami:</w:t>
      </w:r>
    </w:p>
    <w:p w14:paraId="06713813" w14:textId="136717AB" w:rsidR="007708D3" w:rsidRPr="00084D58" w:rsidRDefault="007708D3" w:rsidP="00A25632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bookmarkStart w:id="3" w:name="part_6c37af13de084ffb824649122b8c9aff"/>
      <w:bookmarkEnd w:id="3"/>
      <w:r w:rsidRPr="00084D58">
        <w:rPr>
          <w:rFonts w:ascii="Times New Roman" w:hAnsi="Times New Roman"/>
          <w:sz w:val="24"/>
          <w:lang w:eastAsia="lt-LT"/>
        </w:rPr>
        <w:t>12.6.1. norminiai teisės aktų projektai, pasirašomi Savivaldybės mero kvalifikuotu elektroniniu parašu</w:t>
      </w:r>
      <w:r w:rsidR="006D1971">
        <w:rPr>
          <w:rFonts w:ascii="Times New Roman" w:hAnsi="Times New Roman"/>
          <w:sz w:val="24"/>
          <w:lang w:eastAsia="lt-LT"/>
        </w:rPr>
        <w:t>,</w:t>
      </w:r>
      <w:r w:rsidRPr="00084D58">
        <w:rPr>
          <w:rFonts w:ascii="Times New Roman" w:hAnsi="Times New Roman"/>
          <w:sz w:val="24"/>
          <w:lang w:eastAsia="lt-LT"/>
        </w:rPr>
        <w:t> šiame papunktyje nustatyta eilės tvarka nuosekliai derinami su Savivaldybės administracijos skyriaus vedėju arba jį pavaduojančiu darbuotoju, vyr. specialistu (kalbos tvarkytoju), Savivaldybės administracijos Teisės ir personalo skyriaus darbuotojais, Vicemeru;</w:t>
      </w:r>
    </w:p>
    <w:p w14:paraId="4080F397" w14:textId="7503BDE1" w:rsidR="007708D3" w:rsidRPr="00084D58" w:rsidRDefault="007708D3" w:rsidP="007708D3">
      <w:pPr>
        <w:suppressAutoHyphens w:val="0"/>
        <w:ind w:firstLine="720"/>
        <w:jc w:val="both"/>
        <w:rPr>
          <w:rFonts w:ascii="Times New Roman" w:hAnsi="Times New Roman"/>
          <w:sz w:val="24"/>
          <w:lang w:eastAsia="lt-LT"/>
        </w:rPr>
      </w:pPr>
      <w:bookmarkStart w:id="4" w:name="part_c8e9442b06834e65a792978c6ce6b4df"/>
      <w:bookmarkEnd w:id="4"/>
      <w:r w:rsidRPr="00084D58">
        <w:rPr>
          <w:rFonts w:ascii="Times New Roman" w:hAnsi="Times New Roman"/>
          <w:sz w:val="24"/>
          <w:lang w:eastAsia="lt-LT"/>
        </w:rPr>
        <w:t>12.6.2. nenorminiai teisės aktų projektai, pasirašomi Savivaldybės mero kvalifikuotu elektroniniu parašu</w:t>
      </w:r>
      <w:r w:rsidR="006D1971">
        <w:rPr>
          <w:rFonts w:ascii="Times New Roman" w:hAnsi="Times New Roman"/>
          <w:sz w:val="24"/>
          <w:lang w:eastAsia="lt-LT"/>
        </w:rPr>
        <w:t>,</w:t>
      </w:r>
      <w:r w:rsidRPr="00084D58">
        <w:rPr>
          <w:rFonts w:ascii="Times New Roman" w:hAnsi="Times New Roman"/>
          <w:sz w:val="24"/>
          <w:lang w:eastAsia="lt-LT"/>
        </w:rPr>
        <w:t> šiame papunktyje nustatyta eilės tvarka nuosekliai derinami su</w:t>
      </w:r>
    </w:p>
    <w:p w14:paraId="2E0DB4A9" w14:textId="77777777" w:rsidR="007708D3" w:rsidRPr="00084D58" w:rsidRDefault="007708D3" w:rsidP="007708D3">
      <w:pPr>
        <w:suppressAutoHyphens w:val="0"/>
        <w:jc w:val="both"/>
        <w:rPr>
          <w:rFonts w:ascii="Times New Roman" w:hAnsi="Times New Roman"/>
          <w:sz w:val="24"/>
          <w:lang w:eastAsia="lt-LT"/>
        </w:rPr>
      </w:pPr>
      <w:r w:rsidRPr="00084D58">
        <w:rPr>
          <w:rFonts w:ascii="Times New Roman" w:hAnsi="Times New Roman"/>
          <w:sz w:val="24"/>
          <w:lang w:eastAsia="lt-LT"/>
        </w:rPr>
        <w:t>Savivaldybės administracijos skyriaus vedėju arba jį pavaduojančiu darbuotoju, Savivaldybės administracijos Teisės ir personalo skyriaus darbuotojais, Vicemeru.“</w:t>
      </w:r>
    </w:p>
    <w:p w14:paraId="57CC2919" w14:textId="77777777" w:rsidR="006635F2" w:rsidRPr="00CA6450" w:rsidRDefault="006635F2" w:rsidP="006635F2">
      <w:pPr>
        <w:ind w:firstLine="720"/>
        <w:jc w:val="both"/>
        <w:rPr>
          <w:rFonts w:ascii="Times New Roman" w:hAnsi="Times New Roman"/>
          <w:sz w:val="24"/>
        </w:rPr>
      </w:pPr>
      <w:r w:rsidRPr="00CA6450">
        <w:rPr>
          <w:rFonts w:ascii="Times New Roman" w:hAnsi="Times New Roman"/>
          <w:sz w:val="24"/>
        </w:rPr>
        <w:t>3. Papildau 12.9 papunkčiu:</w:t>
      </w:r>
    </w:p>
    <w:p w14:paraId="1017F9B3" w14:textId="32C48C8D" w:rsidR="00D35DD9" w:rsidRDefault="003A2C55" w:rsidP="002E2759">
      <w:pPr>
        <w:ind w:firstLine="720"/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>„</w:t>
      </w:r>
      <w:r w:rsidR="00567A9C">
        <w:rPr>
          <w:rFonts w:ascii="Times New Roman" w:hAnsi="Times New Roman"/>
          <w:sz w:val="24"/>
        </w:rPr>
        <w:t>12.</w:t>
      </w:r>
      <w:r w:rsidR="0042646A">
        <w:rPr>
          <w:rFonts w:ascii="Times New Roman" w:hAnsi="Times New Roman"/>
          <w:sz w:val="24"/>
        </w:rPr>
        <w:t>9</w:t>
      </w:r>
      <w:r w:rsidR="00567A9C">
        <w:rPr>
          <w:rFonts w:ascii="Times New Roman" w:hAnsi="Times New Roman"/>
          <w:sz w:val="24"/>
        </w:rPr>
        <w:t>.</w:t>
      </w:r>
      <w:r w:rsidRPr="003A2C55">
        <w:rPr>
          <w:rFonts w:ascii="Times New Roman" w:hAnsi="Times New Roman"/>
          <w:sz w:val="24"/>
        </w:rPr>
        <w:t xml:space="preserve"> </w:t>
      </w:r>
      <w:r w:rsidR="0087500E">
        <w:rPr>
          <w:rFonts w:ascii="Times New Roman" w:hAnsi="Times New Roman"/>
          <w:sz w:val="24"/>
        </w:rPr>
        <w:t>R</w:t>
      </w:r>
      <w:r w:rsidR="00CB1A54">
        <w:rPr>
          <w:rFonts w:ascii="Times New Roman" w:hAnsi="Times New Roman"/>
          <w:sz w:val="24"/>
        </w:rPr>
        <w:t>engiant ir siunčiant d</w:t>
      </w:r>
      <w:r w:rsidR="000C614B">
        <w:rPr>
          <w:rFonts w:ascii="Times New Roman" w:hAnsi="Times New Roman"/>
          <w:sz w:val="24"/>
        </w:rPr>
        <w:t>okument</w:t>
      </w:r>
      <w:r w:rsidR="00CB1A54">
        <w:rPr>
          <w:rFonts w:ascii="Times New Roman" w:hAnsi="Times New Roman"/>
          <w:sz w:val="24"/>
        </w:rPr>
        <w:t>us</w:t>
      </w:r>
      <w:r w:rsidR="0039673B">
        <w:rPr>
          <w:rFonts w:ascii="Times New Roman" w:hAnsi="Times New Roman"/>
          <w:sz w:val="24"/>
        </w:rPr>
        <w:t>,</w:t>
      </w:r>
      <w:r w:rsidR="0002584D">
        <w:rPr>
          <w:rFonts w:ascii="Times New Roman" w:hAnsi="Times New Roman"/>
          <w:sz w:val="24"/>
        </w:rPr>
        <w:t xml:space="preserve"> pasirašomus savivaldybės</w:t>
      </w:r>
      <w:r w:rsidR="00734BDD">
        <w:rPr>
          <w:rFonts w:ascii="Times New Roman" w:hAnsi="Times New Roman"/>
          <w:sz w:val="24"/>
        </w:rPr>
        <w:t xml:space="preserve"> mero, vicemero, administracijos direktoriaus ar skyriaus vedėjo</w:t>
      </w:r>
      <w:r w:rsidR="0039673B">
        <w:rPr>
          <w:rFonts w:ascii="Times New Roman" w:hAnsi="Times New Roman"/>
          <w:sz w:val="24"/>
        </w:rPr>
        <w:t>,</w:t>
      </w:r>
      <w:r w:rsidR="004A293C">
        <w:rPr>
          <w:rFonts w:ascii="Times New Roman" w:hAnsi="Times New Roman"/>
          <w:sz w:val="24"/>
        </w:rPr>
        <w:t xml:space="preserve">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krašto muzieju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muzikos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sporto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kalbų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pagalbos šeimai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„Vyturėlis“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Josvainių 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„Atžalyno“ 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„Ryto“ progimnazija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Lietuvos sporto universiteto Kėdainių „Aušros“ progimnazija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Krakių Mikalojaus Katkaus 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Surviliškio Vinco Svirskio pagrindin</w:t>
      </w:r>
      <w:r w:rsidR="002658BC">
        <w:rPr>
          <w:rFonts w:ascii="Times New Roman" w:hAnsi="Times New Roman"/>
          <w:color w:val="000000"/>
          <w:sz w:val="24"/>
          <w:lang w:eastAsia="lt-LT"/>
        </w:rPr>
        <w:t>ei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Šėtos 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Labūnavos pagrindin</w:t>
      </w:r>
      <w:r w:rsidR="002658BC">
        <w:rPr>
          <w:rFonts w:ascii="Times New Roman" w:hAnsi="Times New Roman"/>
          <w:color w:val="000000"/>
          <w:sz w:val="24"/>
          <w:lang w:eastAsia="lt-LT"/>
        </w:rPr>
        <w:t>ei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Vilainių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„Obelėlė“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Dotnuvos slaugos nama</w:t>
      </w:r>
      <w:r w:rsidR="002658BC">
        <w:rPr>
          <w:rFonts w:ascii="Times New Roman" w:hAnsi="Times New Roman"/>
          <w:color w:val="000000"/>
          <w:sz w:val="24"/>
          <w:lang w:eastAsia="lt-LT"/>
        </w:rPr>
        <w:t>ms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šviesi</w:t>
      </w:r>
      <w:r w:rsidR="002658BC">
        <w:rPr>
          <w:rFonts w:ascii="Times New Roman" w:hAnsi="Times New Roman"/>
          <w:color w:val="000000"/>
          <w:sz w:val="24"/>
          <w:lang w:eastAsia="lt-LT"/>
        </w:rPr>
        <w:t>ajai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gimnazija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suaugusiųjų ir jaunimo mokymo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„Puriena“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kultūros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visuomenės sveikatos biur</w:t>
      </w:r>
      <w:r w:rsidR="002658BC">
        <w:rPr>
          <w:rFonts w:ascii="Times New Roman" w:hAnsi="Times New Roman"/>
          <w:color w:val="000000"/>
          <w:sz w:val="24"/>
          <w:lang w:eastAsia="lt-LT"/>
        </w:rPr>
        <w:t>ui,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Akademijos kultūros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Josvainių kultūros centr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priešgaisrin</w:t>
      </w:r>
      <w:r w:rsidR="002658BC">
        <w:rPr>
          <w:rFonts w:ascii="Times New Roman" w:hAnsi="Times New Roman"/>
          <w:color w:val="000000"/>
          <w:sz w:val="24"/>
          <w:lang w:eastAsia="lt-LT"/>
        </w:rPr>
        <w:t>ei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tarnyba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Kontrolės ir audito tarnyba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„Spindulio“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dailės mokykla</w:t>
      </w:r>
      <w:r w:rsidR="002658BC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„Aviliukas“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„Varpelis“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2658BC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„Pasaka“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</w:t>
      </w:r>
      <w:r w:rsidR="001B167F">
        <w:rPr>
          <w:rFonts w:ascii="Times New Roman" w:hAnsi="Times New Roman"/>
          <w:color w:val="000000"/>
          <w:sz w:val="24"/>
          <w:lang w:eastAsia="lt-LT"/>
        </w:rPr>
        <w:t>iui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„Vaikystė“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lopšel</w:t>
      </w:r>
      <w:r w:rsidR="001B167F">
        <w:rPr>
          <w:rFonts w:ascii="Times New Roman" w:hAnsi="Times New Roman"/>
          <w:color w:val="000000"/>
          <w:sz w:val="24"/>
          <w:lang w:eastAsia="lt-LT"/>
        </w:rPr>
        <w:t>iui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„Žilvitis“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r. Akademijos gimnazija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Kėdainių r. Dotnuvos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lastRenderedPageBreak/>
        <w:t>pagrindin</w:t>
      </w:r>
      <w:r w:rsidR="001B167F">
        <w:rPr>
          <w:rFonts w:ascii="Times New Roman" w:hAnsi="Times New Roman"/>
          <w:color w:val="000000"/>
          <w:sz w:val="24"/>
          <w:lang w:eastAsia="lt-LT"/>
        </w:rPr>
        <w:t>ei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Mikalojaus Daukšos viešoji biblioteka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39673B">
        <w:rPr>
          <w:rFonts w:ascii="Times New Roman" w:hAnsi="Times New Roman"/>
          <w:color w:val="000000"/>
          <w:sz w:val="24"/>
          <w:lang w:eastAsia="lt-LT"/>
        </w:rPr>
        <w:t>v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ieš</w:t>
      </w:r>
      <w:r w:rsidR="001B167F">
        <w:rPr>
          <w:rFonts w:ascii="Times New Roman" w:hAnsi="Times New Roman"/>
          <w:color w:val="000000"/>
          <w:sz w:val="24"/>
          <w:lang w:eastAsia="lt-LT"/>
        </w:rPr>
        <w:t>a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j</w:t>
      </w:r>
      <w:r w:rsidR="001B167F">
        <w:rPr>
          <w:rFonts w:ascii="Times New Roman" w:hAnsi="Times New Roman"/>
          <w:color w:val="000000"/>
          <w:sz w:val="24"/>
          <w:lang w:eastAsia="lt-LT"/>
        </w:rPr>
        <w:t>ai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įstaiga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Kėdainių ligonin</w:t>
      </w:r>
      <w:r w:rsidR="0039673B">
        <w:rPr>
          <w:rFonts w:ascii="Times New Roman" w:hAnsi="Times New Roman"/>
          <w:color w:val="000000"/>
          <w:sz w:val="24"/>
          <w:lang w:eastAsia="lt-LT"/>
        </w:rPr>
        <w:t>ei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39673B">
        <w:rPr>
          <w:rFonts w:ascii="Times New Roman" w:hAnsi="Times New Roman"/>
          <w:color w:val="000000"/>
          <w:sz w:val="24"/>
          <w:lang w:eastAsia="lt-LT"/>
        </w:rPr>
        <w:t>v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ieš</w:t>
      </w:r>
      <w:r w:rsidR="001B167F">
        <w:rPr>
          <w:rFonts w:ascii="Times New Roman" w:hAnsi="Times New Roman"/>
          <w:color w:val="000000"/>
          <w:sz w:val="24"/>
          <w:lang w:eastAsia="lt-LT"/>
        </w:rPr>
        <w:t>a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j</w:t>
      </w:r>
      <w:r w:rsidR="001B167F">
        <w:rPr>
          <w:rFonts w:ascii="Times New Roman" w:hAnsi="Times New Roman"/>
          <w:color w:val="000000"/>
          <w:sz w:val="24"/>
          <w:lang w:eastAsia="lt-LT"/>
        </w:rPr>
        <w:t>a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i įstaiga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Kėdainių pirminės sveikatos priežiūros centr</w:t>
      </w:r>
      <w:r w:rsidR="0039673B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švietimo pagalbos tarnyba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Josvainių socialini</w:t>
      </w:r>
      <w:r w:rsidR="001B167F">
        <w:rPr>
          <w:rFonts w:ascii="Times New Roman" w:hAnsi="Times New Roman"/>
          <w:color w:val="000000"/>
          <w:sz w:val="24"/>
          <w:lang w:eastAsia="lt-LT"/>
        </w:rPr>
        <w:t>am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ir ugdymo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Šėtos socialini</w:t>
      </w:r>
      <w:r w:rsidR="001B167F">
        <w:rPr>
          <w:rFonts w:ascii="Times New Roman" w:hAnsi="Times New Roman"/>
          <w:color w:val="000000"/>
          <w:sz w:val="24"/>
          <w:lang w:eastAsia="lt-LT"/>
        </w:rPr>
        <w:t>am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ir ugdymo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Juozo Paukštelio progimnazija</w:t>
      </w:r>
      <w:r w:rsidR="001B167F">
        <w:rPr>
          <w:rFonts w:ascii="Times New Roman" w:hAnsi="Times New Roman"/>
          <w:color w:val="000000"/>
          <w:sz w:val="24"/>
          <w:lang w:eastAsia="lt-LT"/>
        </w:rPr>
        <w:t>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Kėdainių bendruomenės socialini</w:t>
      </w:r>
      <w:r w:rsidR="001B167F">
        <w:rPr>
          <w:rFonts w:ascii="Times New Roman" w:hAnsi="Times New Roman"/>
          <w:color w:val="000000"/>
          <w:sz w:val="24"/>
          <w:lang w:eastAsia="lt-LT"/>
        </w:rPr>
        <w:t>am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 xml:space="preserve">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Truskavos kultūros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Šėtos kultūros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4A293C" w:rsidRPr="00360A32">
        <w:rPr>
          <w:rFonts w:ascii="Times New Roman" w:hAnsi="Times New Roman"/>
          <w:color w:val="000000"/>
          <w:sz w:val="24"/>
          <w:lang w:eastAsia="lt-LT"/>
        </w:rPr>
        <w:t>Krakių kultūros centr</w:t>
      </w:r>
      <w:r w:rsidR="001B167F">
        <w:rPr>
          <w:rFonts w:ascii="Times New Roman" w:hAnsi="Times New Roman"/>
          <w:color w:val="000000"/>
          <w:sz w:val="24"/>
          <w:lang w:eastAsia="lt-LT"/>
        </w:rPr>
        <w:t>ui</w:t>
      </w:r>
      <w:r w:rsidR="00360322">
        <w:rPr>
          <w:rFonts w:ascii="Times New Roman" w:hAnsi="Times New Roman"/>
          <w:color w:val="000000"/>
          <w:sz w:val="24"/>
          <w:lang w:eastAsia="lt-LT"/>
        </w:rPr>
        <w:t>, savivaldybės administracijos seniūnijoms</w:t>
      </w:r>
      <w:r w:rsidR="00B746FE">
        <w:rPr>
          <w:rFonts w:ascii="Times New Roman" w:hAnsi="Times New Roman"/>
          <w:color w:val="000000"/>
          <w:sz w:val="24"/>
          <w:lang w:eastAsia="lt-LT"/>
        </w:rPr>
        <w:t>,</w:t>
      </w:r>
      <w:r w:rsidR="004A293C">
        <w:rPr>
          <w:rFonts w:ascii="Times New Roman" w:hAnsi="Times New Roman"/>
          <w:color w:val="000000"/>
          <w:sz w:val="24"/>
          <w:lang w:eastAsia="lt-LT"/>
        </w:rPr>
        <w:t xml:space="preserve"> </w:t>
      </w:r>
      <w:r w:rsidR="006D0740">
        <w:rPr>
          <w:rFonts w:ascii="Times New Roman" w:hAnsi="Times New Roman"/>
          <w:color w:val="000000"/>
          <w:sz w:val="24"/>
          <w:lang w:eastAsia="lt-LT"/>
        </w:rPr>
        <w:t>dokumentų valdymo sistemoje</w:t>
      </w:r>
      <w:r w:rsidR="0087500E">
        <w:rPr>
          <w:rFonts w:ascii="Times New Roman" w:hAnsi="Times New Roman"/>
          <w:color w:val="000000"/>
          <w:sz w:val="24"/>
          <w:lang w:eastAsia="lt-LT"/>
        </w:rPr>
        <w:t xml:space="preserve"> </w:t>
      </w:r>
      <w:r w:rsidR="00375FB7">
        <w:rPr>
          <w:rFonts w:ascii="Times New Roman" w:hAnsi="Times New Roman"/>
          <w:sz w:val="24"/>
        </w:rPr>
        <w:t xml:space="preserve">pasirenkamas </w:t>
      </w:r>
      <w:r w:rsidR="0087500E">
        <w:rPr>
          <w:rFonts w:ascii="Times New Roman" w:hAnsi="Times New Roman"/>
          <w:sz w:val="24"/>
        </w:rPr>
        <w:t xml:space="preserve">tik </w:t>
      </w:r>
      <w:r w:rsidR="00375FB7">
        <w:rPr>
          <w:rFonts w:ascii="Times New Roman" w:hAnsi="Times New Roman"/>
          <w:sz w:val="24"/>
        </w:rPr>
        <w:t>vienas</w:t>
      </w:r>
      <w:r w:rsidR="002E2759">
        <w:rPr>
          <w:rFonts w:ascii="Times New Roman" w:hAnsi="Times New Roman"/>
          <w:sz w:val="24"/>
        </w:rPr>
        <w:t xml:space="preserve"> išsiuntimo būdas „informuoti apie registravimą</w:t>
      </w:r>
      <w:r w:rsidR="00CA6450">
        <w:rPr>
          <w:rFonts w:ascii="Times New Roman" w:hAnsi="Times New Roman"/>
          <w:sz w:val="24"/>
        </w:rPr>
        <w:t>.</w:t>
      </w:r>
      <w:r w:rsidR="002E055B">
        <w:rPr>
          <w:rFonts w:ascii="Times New Roman" w:hAnsi="Times New Roman"/>
          <w:sz w:val="24"/>
        </w:rPr>
        <w:t>“</w:t>
      </w:r>
    </w:p>
    <w:p w14:paraId="619197D8" w14:textId="77777777" w:rsidR="00CA6450" w:rsidRPr="00CA6450" w:rsidRDefault="00CA6450" w:rsidP="00CA6450">
      <w:pPr>
        <w:ind w:firstLine="720"/>
        <w:jc w:val="both"/>
        <w:rPr>
          <w:rFonts w:ascii="Times New Roman" w:hAnsi="Times New Roman"/>
          <w:sz w:val="24"/>
        </w:rPr>
      </w:pPr>
      <w:r w:rsidRPr="00CA6450">
        <w:rPr>
          <w:rFonts w:ascii="Times New Roman" w:hAnsi="Times New Roman"/>
          <w:sz w:val="24"/>
        </w:rPr>
        <w:t>4. Papildau 12.10 papunkčiu:</w:t>
      </w:r>
    </w:p>
    <w:p w14:paraId="24326AF4" w14:textId="5C34981C" w:rsidR="002E055B" w:rsidRDefault="0068624D" w:rsidP="00B878C2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„12.10. </w:t>
      </w:r>
      <w:r w:rsidR="0043602C"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>engiant ir siunčiant dokumentus</w:t>
      </w:r>
      <w:r w:rsidR="0039673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pasirašomus</w:t>
      </w:r>
      <w:r w:rsidR="0043602C">
        <w:rPr>
          <w:rFonts w:ascii="Times New Roman" w:hAnsi="Times New Roman"/>
          <w:sz w:val="24"/>
        </w:rPr>
        <w:t xml:space="preserve"> seniūnijos seniūno</w:t>
      </w:r>
      <w:r w:rsidR="0039673B">
        <w:rPr>
          <w:rFonts w:ascii="Times New Roman" w:hAnsi="Times New Roman"/>
          <w:sz w:val="24"/>
        </w:rPr>
        <w:t>,</w:t>
      </w:r>
      <w:r w:rsidR="0043602C">
        <w:rPr>
          <w:rFonts w:ascii="Times New Roman" w:hAnsi="Times New Roman"/>
          <w:sz w:val="24"/>
        </w:rPr>
        <w:t xml:space="preserve"> </w:t>
      </w:r>
      <w:r w:rsidR="0004187A">
        <w:rPr>
          <w:rFonts w:ascii="Times New Roman" w:hAnsi="Times New Roman"/>
          <w:sz w:val="24"/>
        </w:rPr>
        <w:t>savivaldybės administracijai</w:t>
      </w:r>
      <w:r w:rsidR="0039673B">
        <w:rPr>
          <w:rFonts w:ascii="Times New Roman" w:hAnsi="Times New Roman"/>
          <w:sz w:val="24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krašto muzieju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muzikos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sporto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kalbų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pagalbos šeimai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„Vyturėlis“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Josvainių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„Atžalyno“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„Ryto“ progimnazija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Lietuvos sporto universiteto Kėdainių „Aušros“ progimnazija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Krakių Mikalojaus Katkaus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Surviliškio Vinco Svirskio pagrindin</w:t>
      </w:r>
      <w:r w:rsidR="0004187A">
        <w:rPr>
          <w:rFonts w:ascii="Times New Roman" w:hAnsi="Times New Roman"/>
          <w:color w:val="000000"/>
          <w:sz w:val="24"/>
          <w:lang w:eastAsia="lt-LT"/>
        </w:rPr>
        <w:t>ei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Šėtos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Labūnavos pagrindin</w:t>
      </w:r>
      <w:r w:rsidR="0004187A">
        <w:rPr>
          <w:rFonts w:ascii="Times New Roman" w:hAnsi="Times New Roman"/>
          <w:color w:val="000000"/>
          <w:sz w:val="24"/>
          <w:lang w:eastAsia="lt-LT"/>
        </w:rPr>
        <w:t>ei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Vilainių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>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„Obelėlė“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Dotnuvos slaugos nama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ms,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šviesi</w:t>
      </w:r>
      <w:r w:rsidR="0004187A">
        <w:rPr>
          <w:rFonts w:ascii="Times New Roman" w:hAnsi="Times New Roman"/>
          <w:color w:val="000000"/>
          <w:sz w:val="24"/>
          <w:lang w:eastAsia="lt-LT"/>
        </w:rPr>
        <w:t>ajai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suaugusiųjų ir jaunimo mokymo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„Puriena“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visuomenės sveikatos biur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Akademijos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Josvainių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priešgaisrin</w:t>
      </w:r>
      <w:r w:rsidR="0004187A">
        <w:rPr>
          <w:rFonts w:ascii="Times New Roman" w:hAnsi="Times New Roman"/>
          <w:color w:val="000000"/>
          <w:sz w:val="24"/>
          <w:lang w:eastAsia="lt-LT"/>
        </w:rPr>
        <w:t>ei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tarnyba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Kontrolės ir audito tarnyba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„Spindulio“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dailės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„Aviliukas“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„Varpelis“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„Pasaka“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</w:t>
      </w:r>
      <w:r w:rsidR="0004187A">
        <w:rPr>
          <w:rFonts w:ascii="Times New Roman" w:hAnsi="Times New Roman"/>
          <w:color w:val="000000"/>
          <w:sz w:val="24"/>
          <w:lang w:eastAsia="lt-LT"/>
        </w:rPr>
        <w:t>iui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„Vaikystė“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lopšel</w:t>
      </w:r>
      <w:r w:rsidR="0004187A">
        <w:rPr>
          <w:rFonts w:ascii="Times New Roman" w:hAnsi="Times New Roman"/>
          <w:color w:val="000000"/>
          <w:sz w:val="24"/>
          <w:lang w:eastAsia="lt-LT"/>
        </w:rPr>
        <w:t>iui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-darželi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„Žilvitis“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Akademijos 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r. Dotnuvos pagrindin</w:t>
      </w:r>
      <w:r w:rsidR="0004187A">
        <w:rPr>
          <w:rFonts w:ascii="Times New Roman" w:hAnsi="Times New Roman"/>
          <w:color w:val="000000"/>
          <w:sz w:val="24"/>
          <w:lang w:eastAsia="lt-LT"/>
        </w:rPr>
        <w:t>ei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mokykla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rajono savivaldybės Mikalojaus Daukšos viešoji biblioteka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39673B">
        <w:rPr>
          <w:rFonts w:ascii="Times New Roman" w:hAnsi="Times New Roman"/>
          <w:color w:val="000000"/>
          <w:sz w:val="24"/>
          <w:lang w:eastAsia="lt-LT"/>
        </w:rPr>
        <w:t>v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ieš</w:t>
      </w:r>
      <w:r w:rsidR="0004187A">
        <w:rPr>
          <w:rFonts w:ascii="Times New Roman" w:hAnsi="Times New Roman"/>
          <w:color w:val="000000"/>
          <w:sz w:val="24"/>
          <w:lang w:eastAsia="lt-LT"/>
        </w:rPr>
        <w:t>a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j</w:t>
      </w:r>
      <w:r w:rsidR="0004187A">
        <w:rPr>
          <w:rFonts w:ascii="Times New Roman" w:hAnsi="Times New Roman"/>
          <w:color w:val="000000"/>
          <w:sz w:val="24"/>
          <w:lang w:eastAsia="lt-LT"/>
        </w:rPr>
        <w:t>ai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įstaiga</w:t>
      </w:r>
      <w:r w:rsidR="0004187A">
        <w:rPr>
          <w:rFonts w:ascii="Times New Roman" w:hAnsi="Times New Roman"/>
          <w:color w:val="000000"/>
          <w:sz w:val="24"/>
          <w:lang w:eastAsia="lt-LT"/>
        </w:rPr>
        <w:t>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Kėdainių ligonin</w:t>
      </w:r>
      <w:r w:rsidR="0039673B">
        <w:rPr>
          <w:rFonts w:ascii="Times New Roman" w:hAnsi="Times New Roman"/>
          <w:color w:val="000000"/>
          <w:sz w:val="24"/>
          <w:lang w:eastAsia="lt-LT"/>
        </w:rPr>
        <w:t>ei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39673B">
        <w:rPr>
          <w:rFonts w:ascii="Times New Roman" w:hAnsi="Times New Roman"/>
          <w:color w:val="000000"/>
          <w:sz w:val="24"/>
          <w:lang w:eastAsia="lt-LT"/>
        </w:rPr>
        <w:t>v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ieš</w:t>
      </w:r>
      <w:r w:rsidR="0004187A">
        <w:rPr>
          <w:rFonts w:ascii="Times New Roman" w:hAnsi="Times New Roman"/>
          <w:color w:val="000000"/>
          <w:sz w:val="24"/>
          <w:lang w:eastAsia="lt-LT"/>
        </w:rPr>
        <w:t>a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j</w:t>
      </w:r>
      <w:r w:rsidR="0004187A">
        <w:rPr>
          <w:rFonts w:ascii="Times New Roman" w:hAnsi="Times New Roman"/>
          <w:color w:val="000000"/>
          <w:sz w:val="24"/>
          <w:lang w:eastAsia="lt-LT"/>
        </w:rPr>
        <w:t>a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i įstaiga</w:t>
      </w:r>
      <w:r w:rsidR="0004187A">
        <w:rPr>
          <w:rFonts w:ascii="Times New Roman" w:hAnsi="Times New Roman"/>
          <w:color w:val="000000"/>
          <w:sz w:val="24"/>
          <w:lang w:eastAsia="lt-LT"/>
        </w:rPr>
        <w:t>i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Kėdainių pirminės sveikatos priežiūros centr</w:t>
      </w:r>
      <w:r w:rsidR="0039673B">
        <w:rPr>
          <w:rFonts w:ascii="Times New Roman" w:hAnsi="Times New Roman"/>
          <w:color w:val="000000"/>
          <w:sz w:val="24"/>
          <w:lang w:eastAsia="lt-LT"/>
        </w:rPr>
        <w:t>ui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švietimo pagalbos tarnyba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Josvainių socialini</w:t>
      </w:r>
      <w:r w:rsidR="0004187A">
        <w:rPr>
          <w:rFonts w:ascii="Times New Roman" w:hAnsi="Times New Roman"/>
          <w:color w:val="000000"/>
          <w:sz w:val="24"/>
          <w:lang w:eastAsia="lt-LT"/>
        </w:rPr>
        <w:t>am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ir ugdymo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Šėtos socialini</w:t>
      </w:r>
      <w:r w:rsidR="0004187A">
        <w:rPr>
          <w:rFonts w:ascii="Times New Roman" w:hAnsi="Times New Roman"/>
          <w:color w:val="000000"/>
          <w:sz w:val="24"/>
          <w:lang w:eastAsia="lt-LT"/>
        </w:rPr>
        <w:t>am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ir ugdymo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Juozo Paukštelio progimnazija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Kėdainių bendruomenės socialini</w:t>
      </w:r>
      <w:r w:rsidR="0004187A">
        <w:rPr>
          <w:rFonts w:ascii="Times New Roman" w:hAnsi="Times New Roman"/>
          <w:color w:val="000000"/>
          <w:sz w:val="24"/>
          <w:lang w:eastAsia="lt-LT"/>
        </w:rPr>
        <w:t>am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 xml:space="preserve">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Truskavos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Šėtos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 xml:space="preserve">ui, </w:t>
      </w:r>
      <w:r w:rsidR="0004187A" w:rsidRPr="00360A32">
        <w:rPr>
          <w:rFonts w:ascii="Times New Roman" w:hAnsi="Times New Roman"/>
          <w:color w:val="000000"/>
          <w:sz w:val="24"/>
          <w:lang w:eastAsia="lt-LT"/>
        </w:rPr>
        <w:t>Krakių kultūros centr</w:t>
      </w:r>
      <w:r w:rsidR="0004187A">
        <w:rPr>
          <w:rFonts w:ascii="Times New Roman" w:hAnsi="Times New Roman"/>
          <w:color w:val="000000"/>
          <w:sz w:val="24"/>
          <w:lang w:eastAsia="lt-LT"/>
        </w:rPr>
        <w:t>ui</w:t>
      </w:r>
      <w:r w:rsidR="00B746FE">
        <w:rPr>
          <w:rFonts w:ascii="Times New Roman" w:hAnsi="Times New Roman"/>
          <w:color w:val="000000"/>
          <w:sz w:val="24"/>
          <w:lang w:eastAsia="lt-LT"/>
        </w:rPr>
        <w:t>,</w:t>
      </w:r>
      <w:r w:rsidR="00B878C2">
        <w:rPr>
          <w:rFonts w:ascii="Times New Roman" w:hAnsi="Times New Roman"/>
          <w:color w:val="000000"/>
          <w:sz w:val="24"/>
          <w:lang w:eastAsia="lt-LT"/>
        </w:rPr>
        <w:t xml:space="preserve"> dokumentų valdymo sistemoje </w:t>
      </w:r>
      <w:r w:rsidR="00B878C2">
        <w:rPr>
          <w:rFonts w:ascii="Times New Roman" w:hAnsi="Times New Roman"/>
          <w:sz w:val="24"/>
        </w:rPr>
        <w:t>pasirenkamas tik vienas išsiuntimo būdas „informuoti apie registravimą“</w:t>
      </w:r>
    </w:p>
    <w:p w14:paraId="2C47100C" w14:textId="046B4494" w:rsidR="007642D2" w:rsidRPr="00F5305D" w:rsidRDefault="00B744E6" w:rsidP="00B744E6">
      <w:pPr>
        <w:suppressAutoHyphens w:val="0"/>
        <w:jc w:val="both"/>
        <w:rPr>
          <w:rFonts w:ascii="Times New Roman" w:hAnsi="Times New Roman"/>
          <w:sz w:val="24"/>
          <w:lang w:eastAsia="lt-LT"/>
        </w:rPr>
      </w:pPr>
      <w:r w:rsidRPr="00F5305D">
        <w:rPr>
          <w:rFonts w:ascii="Times New Roman" w:hAnsi="Times New Roman"/>
          <w:sz w:val="24"/>
        </w:rPr>
        <w:t xml:space="preserve">         </w:t>
      </w:r>
      <w:r w:rsidR="007642D2" w:rsidRPr="00F5305D">
        <w:rPr>
          <w:rFonts w:ascii="Times New Roman" w:hAnsi="Times New Roman"/>
          <w:sz w:val="24"/>
        </w:rPr>
        <w:t xml:space="preserve">5. </w:t>
      </w:r>
      <w:r w:rsidR="007642D2" w:rsidRPr="00F5305D">
        <w:rPr>
          <w:rFonts w:ascii="Times New Roman" w:hAnsi="Times New Roman"/>
          <w:sz w:val="24"/>
          <w:lang w:eastAsia="lt-LT"/>
        </w:rPr>
        <w:t xml:space="preserve">Pakeičiu </w:t>
      </w:r>
      <w:r w:rsidR="005573F0">
        <w:rPr>
          <w:rFonts w:ascii="Times New Roman" w:hAnsi="Times New Roman"/>
          <w:sz w:val="24"/>
          <w:lang w:eastAsia="lt-LT"/>
        </w:rPr>
        <w:t>80</w:t>
      </w:r>
      <w:r w:rsidR="007642D2" w:rsidRPr="00F5305D">
        <w:rPr>
          <w:rFonts w:ascii="Times New Roman" w:hAnsi="Times New Roman"/>
          <w:sz w:val="24"/>
          <w:lang w:eastAsia="lt-LT"/>
        </w:rPr>
        <w:t xml:space="preserve"> punkt</w:t>
      </w:r>
      <w:r w:rsidR="009A63F6" w:rsidRPr="00F5305D">
        <w:rPr>
          <w:rFonts w:ascii="Times New Roman" w:hAnsi="Times New Roman"/>
          <w:sz w:val="24"/>
          <w:lang w:eastAsia="lt-LT"/>
        </w:rPr>
        <w:t>ą</w:t>
      </w:r>
      <w:r w:rsidR="007642D2" w:rsidRPr="00F5305D">
        <w:rPr>
          <w:rFonts w:ascii="Times New Roman" w:hAnsi="Times New Roman"/>
          <w:sz w:val="24"/>
          <w:lang w:eastAsia="lt-LT"/>
        </w:rPr>
        <w:t xml:space="preserve"> ir jį išdėstau taip:</w:t>
      </w:r>
    </w:p>
    <w:p w14:paraId="04B883D9" w14:textId="21047EB3" w:rsidR="007642D2" w:rsidRPr="00F5305D" w:rsidRDefault="00B744E6" w:rsidP="00F5305D">
      <w:pPr>
        <w:jc w:val="both"/>
        <w:rPr>
          <w:rFonts w:ascii="Times New Roman" w:hAnsi="Times New Roman"/>
          <w:sz w:val="24"/>
        </w:rPr>
      </w:pPr>
      <w:r w:rsidRPr="00F5305D">
        <w:rPr>
          <w:rFonts w:ascii="Times New Roman" w:hAnsi="Times New Roman"/>
          <w:sz w:val="24"/>
        </w:rPr>
        <w:t xml:space="preserve">         </w:t>
      </w:r>
      <w:r w:rsidR="00F64AF5" w:rsidRPr="00F5305D">
        <w:rPr>
          <w:rFonts w:ascii="Times New Roman" w:hAnsi="Times New Roman"/>
          <w:sz w:val="24"/>
        </w:rPr>
        <w:t>„</w:t>
      </w:r>
      <w:r w:rsidR="005573F0">
        <w:rPr>
          <w:rFonts w:ascii="Times New Roman" w:hAnsi="Times New Roman"/>
          <w:sz w:val="24"/>
        </w:rPr>
        <w:t>80</w:t>
      </w:r>
      <w:r w:rsidR="007642D2" w:rsidRPr="00F5305D">
        <w:rPr>
          <w:rFonts w:ascii="Times New Roman" w:hAnsi="Times New Roman"/>
          <w:sz w:val="24"/>
        </w:rPr>
        <w:t xml:space="preserve">. Savivaldybės administracijos skyrius siunčiamus ir vidaus dokumentus įformina nustatytos formos blanke: </w:t>
      </w:r>
    </w:p>
    <w:p w14:paraId="682B1E15" w14:textId="77777777" w:rsidR="005D4A96" w:rsidRPr="00F5305D" w:rsidRDefault="00F5305D" w:rsidP="005D4A96">
      <w:p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7642D2" w:rsidRPr="00F5305D">
        <w:rPr>
          <w:rFonts w:ascii="Times New Roman" w:hAnsi="Times New Roman"/>
          <w:sz w:val="24"/>
        </w:rPr>
        <w:t xml:space="preserve">80.1.  </w:t>
      </w:r>
      <w:r w:rsidR="005D4A96" w:rsidRPr="00F5305D">
        <w:rPr>
          <w:rFonts w:ascii="Times New Roman" w:hAnsi="Times New Roman"/>
          <w:color w:val="000000"/>
          <w:sz w:val="24"/>
        </w:rPr>
        <w:t xml:space="preserve">Kėdainių rajono savivaldybės administracijos Architektūros ir urbanistikos skyrius </w:t>
      </w:r>
    </w:p>
    <w:p w14:paraId="592DFB32" w14:textId="4FE2D863" w:rsidR="005D4A96" w:rsidRPr="00F5305D" w:rsidRDefault="005D4A96" w:rsidP="005D4A96">
      <w:pPr>
        <w:jc w:val="both"/>
        <w:rPr>
          <w:rFonts w:ascii="Times New Roman" w:hAnsi="Times New Roman"/>
          <w:color w:val="000000"/>
          <w:sz w:val="24"/>
        </w:rPr>
      </w:pPr>
      <w:r w:rsidRPr="00F5305D">
        <w:rPr>
          <w:rFonts w:ascii="Times New Roman" w:hAnsi="Times New Roman"/>
          <w:sz w:val="24"/>
        </w:rPr>
        <w:t>(</w:t>
      </w:r>
      <w:r w:rsidR="00333A8D">
        <w:rPr>
          <w:rFonts w:ascii="Times New Roman" w:hAnsi="Times New Roman"/>
          <w:sz w:val="24"/>
        </w:rPr>
        <w:t>6</w:t>
      </w:r>
      <w:r w:rsidRPr="00F5305D">
        <w:rPr>
          <w:rFonts w:ascii="Times New Roman" w:hAnsi="Times New Roman"/>
          <w:sz w:val="24"/>
        </w:rPr>
        <w:t xml:space="preserve"> priedas)</w:t>
      </w:r>
      <w:r w:rsidRPr="00F5305D">
        <w:rPr>
          <w:rFonts w:ascii="Times New Roman" w:hAnsi="Times New Roman"/>
          <w:color w:val="000000"/>
          <w:sz w:val="24"/>
        </w:rPr>
        <w:t>;</w:t>
      </w:r>
    </w:p>
    <w:p w14:paraId="753B7C5D" w14:textId="6B4EF56D" w:rsidR="005F355E" w:rsidRDefault="00333A8D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80.2. </w:t>
      </w:r>
      <w:r w:rsidR="005F355E" w:rsidRPr="00F5305D">
        <w:rPr>
          <w:rFonts w:ascii="Times New Roman" w:hAnsi="Times New Roman"/>
          <w:sz w:val="24"/>
        </w:rPr>
        <w:t xml:space="preserve">Kėdainių rajono savivaldybės administracijos </w:t>
      </w:r>
      <w:r w:rsidR="005F355E">
        <w:rPr>
          <w:rFonts w:ascii="Times New Roman" w:hAnsi="Times New Roman"/>
          <w:sz w:val="24"/>
        </w:rPr>
        <w:t>Aplinkosaugos</w:t>
      </w:r>
      <w:r w:rsidR="005F355E" w:rsidRPr="00F5305D">
        <w:rPr>
          <w:rFonts w:ascii="Times New Roman" w:hAnsi="Times New Roman"/>
          <w:sz w:val="24"/>
        </w:rPr>
        <w:t xml:space="preserve"> skyrius (</w:t>
      </w:r>
      <w:r>
        <w:rPr>
          <w:rFonts w:ascii="Times New Roman" w:hAnsi="Times New Roman"/>
          <w:sz w:val="24"/>
        </w:rPr>
        <w:t>7</w:t>
      </w:r>
      <w:r w:rsidR="005F355E" w:rsidRPr="00F5305D">
        <w:rPr>
          <w:rFonts w:ascii="Times New Roman" w:hAnsi="Times New Roman"/>
          <w:sz w:val="24"/>
        </w:rPr>
        <w:t xml:space="preserve"> priedas</w:t>
      </w:r>
      <w:r w:rsidR="005F355E">
        <w:rPr>
          <w:rFonts w:ascii="Times New Roman" w:hAnsi="Times New Roman"/>
          <w:sz w:val="24"/>
        </w:rPr>
        <w:t>)</w:t>
      </w:r>
      <w:r w:rsidR="000C46BB">
        <w:rPr>
          <w:rFonts w:ascii="Times New Roman" w:hAnsi="Times New Roman"/>
          <w:sz w:val="24"/>
        </w:rPr>
        <w:t>;</w:t>
      </w:r>
    </w:p>
    <w:p w14:paraId="35A6DA9F" w14:textId="0740C2B2" w:rsidR="007642D2" w:rsidRPr="00F5305D" w:rsidRDefault="000C46BB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</w:t>
      </w:r>
      <w:r w:rsidR="00333A8D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="007642D2" w:rsidRPr="00F5305D">
        <w:rPr>
          <w:rFonts w:ascii="Times New Roman" w:hAnsi="Times New Roman"/>
          <w:sz w:val="24"/>
        </w:rPr>
        <w:t>Kėdainių rajono savivaldybės administracijos Apskaitos skyrius (</w:t>
      </w:r>
      <w:r w:rsidR="00333A8D">
        <w:rPr>
          <w:rFonts w:ascii="Times New Roman" w:hAnsi="Times New Roman"/>
          <w:sz w:val="24"/>
        </w:rPr>
        <w:t>8</w:t>
      </w:r>
      <w:r w:rsidR="007642D2" w:rsidRPr="00F5305D">
        <w:rPr>
          <w:rFonts w:ascii="Times New Roman" w:hAnsi="Times New Roman"/>
          <w:sz w:val="24"/>
        </w:rPr>
        <w:t xml:space="preserve"> priedas);</w:t>
      </w:r>
    </w:p>
    <w:p w14:paraId="38854EC3" w14:textId="72C28166" w:rsidR="007642D2" w:rsidRDefault="00F5305D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EB2263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0C46BB">
        <w:rPr>
          <w:rFonts w:ascii="Times New Roman" w:hAnsi="Times New Roman"/>
          <w:sz w:val="24"/>
        </w:rPr>
        <w:t>4</w:t>
      </w:r>
      <w:r w:rsidR="007642D2" w:rsidRPr="00F5305D">
        <w:rPr>
          <w:rFonts w:ascii="Times New Roman" w:hAnsi="Times New Roman"/>
          <w:sz w:val="24"/>
        </w:rPr>
        <w:t>. Kėdainių rajono savivaldybės administracijos Bendrasis skyrius (</w:t>
      </w:r>
      <w:r w:rsidR="000C46BB">
        <w:rPr>
          <w:rFonts w:ascii="Times New Roman" w:hAnsi="Times New Roman"/>
          <w:sz w:val="24"/>
        </w:rPr>
        <w:t>9</w:t>
      </w:r>
      <w:r w:rsidR="007642D2" w:rsidRPr="00F5305D">
        <w:rPr>
          <w:rFonts w:ascii="Times New Roman" w:hAnsi="Times New Roman"/>
          <w:sz w:val="24"/>
        </w:rPr>
        <w:t xml:space="preserve"> priedas);</w:t>
      </w:r>
    </w:p>
    <w:p w14:paraId="17926179" w14:textId="5D9309C1" w:rsidR="000C46BB" w:rsidRPr="00F5305D" w:rsidRDefault="000C46BB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80.5. </w:t>
      </w:r>
      <w:r w:rsidRPr="00F5305D">
        <w:rPr>
          <w:rFonts w:ascii="Times New Roman" w:hAnsi="Times New Roman"/>
          <w:sz w:val="24"/>
        </w:rPr>
        <w:t>Kėdainių rajono savivaldybės administracijos Biudžeto ir finansų skyrius (1</w:t>
      </w:r>
      <w:r>
        <w:rPr>
          <w:rFonts w:ascii="Times New Roman" w:hAnsi="Times New Roman"/>
          <w:sz w:val="24"/>
        </w:rPr>
        <w:t>0</w:t>
      </w:r>
      <w:r w:rsidRPr="00F5305D">
        <w:rPr>
          <w:rFonts w:ascii="Times New Roman" w:hAnsi="Times New Roman"/>
          <w:sz w:val="24"/>
        </w:rPr>
        <w:t xml:space="preserve"> priedas);</w:t>
      </w:r>
    </w:p>
    <w:p w14:paraId="05A97C36" w14:textId="18F11459" w:rsidR="00EB2263" w:rsidRDefault="00F5305D" w:rsidP="007121EF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EB2263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2B40D5">
        <w:rPr>
          <w:rFonts w:ascii="Times New Roman" w:hAnsi="Times New Roman"/>
          <w:sz w:val="24"/>
        </w:rPr>
        <w:t>6</w:t>
      </w:r>
      <w:r w:rsidR="007642D2" w:rsidRPr="00F5305D">
        <w:rPr>
          <w:rFonts w:ascii="Times New Roman" w:hAnsi="Times New Roman"/>
          <w:sz w:val="24"/>
        </w:rPr>
        <w:t>. Kėdainių rajono savivaldybės administracijos Centralizuot</w:t>
      </w:r>
      <w:r w:rsidR="008547C8">
        <w:rPr>
          <w:rFonts w:ascii="Times New Roman" w:hAnsi="Times New Roman"/>
          <w:sz w:val="24"/>
        </w:rPr>
        <w:t>o</w:t>
      </w:r>
      <w:r w:rsidR="007642D2" w:rsidRPr="00F5305D">
        <w:rPr>
          <w:rFonts w:ascii="Times New Roman" w:hAnsi="Times New Roman"/>
          <w:sz w:val="24"/>
        </w:rPr>
        <w:t xml:space="preserve"> vidaus audito skyrius </w:t>
      </w:r>
    </w:p>
    <w:p w14:paraId="6D2B5FE9" w14:textId="3E893D3E" w:rsidR="007642D2" w:rsidRPr="00F5305D" w:rsidRDefault="007642D2" w:rsidP="007121EF">
      <w:pPr>
        <w:jc w:val="both"/>
        <w:rPr>
          <w:rFonts w:ascii="Times New Roman" w:hAnsi="Times New Roman"/>
          <w:sz w:val="24"/>
        </w:rPr>
      </w:pPr>
      <w:r w:rsidRPr="00F5305D">
        <w:rPr>
          <w:rFonts w:ascii="Times New Roman" w:hAnsi="Times New Roman"/>
          <w:sz w:val="24"/>
        </w:rPr>
        <w:t>(</w:t>
      </w:r>
      <w:r w:rsidR="002B40D5">
        <w:rPr>
          <w:rFonts w:ascii="Times New Roman" w:hAnsi="Times New Roman"/>
          <w:sz w:val="24"/>
        </w:rPr>
        <w:t>11</w:t>
      </w:r>
      <w:r w:rsidR="00EB2263">
        <w:rPr>
          <w:rFonts w:ascii="Times New Roman" w:hAnsi="Times New Roman"/>
          <w:sz w:val="24"/>
        </w:rPr>
        <w:t xml:space="preserve"> </w:t>
      </w:r>
      <w:r w:rsidRPr="00F5305D">
        <w:rPr>
          <w:rFonts w:ascii="Times New Roman" w:hAnsi="Times New Roman"/>
          <w:sz w:val="24"/>
        </w:rPr>
        <w:t xml:space="preserve">priedas); </w:t>
      </w:r>
    </w:p>
    <w:p w14:paraId="51F2C5E3" w14:textId="50FE4D98" w:rsidR="00EB2263" w:rsidRDefault="00F5305D" w:rsidP="007121EF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 xml:space="preserve"> </w:t>
      </w:r>
      <w:r w:rsidR="00EB2263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802E3E">
        <w:rPr>
          <w:rFonts w:ascii="Times New Roman" w:hAnsi="Times New Roman"/>
          <w:sz w:val="24"/>
        </w:rPr>
        <w:t>7</w:t>
      </w:r>
      <w:r w:rsidR="007642D2" w:rsidRPr="00F5305D">
        <w:rPr>
          <w:rFonts w:ascii="Times New Roman" w:hAnsi="Times New Roman"/>
          <w:sz w:val="24"/>
        </w:rPr>
        <w:t xml:space="preserve">. Kėdainių rajono savivaldybės administracijos </w:t>
      </w:r>
      <w:bookmarkStart w:id="5" w:name="_Hlk138764730"/>
      <w:r w:rsidR="007642D2" w:rsidRPr="00F5305D">
        <w:rPr>
          <w:rFonts w:ascii="Times New Roman" w:hAnsi="Times New Roman"/>
          <w:sz w:val="24"/>
        </w:rPr>
        <w:t>Civilinės metrikacijos ir archyvo skyrius</w:t>
      </w:r>
      <w:bookmarkEnd w:id="5"/>
    </w:p>
    <w:p w14:paraId="340B5C04" w14:textId="3188438F" w:rsidR="007642D2" w:rsidRPr="00F5305D" w:rsidRDefault="007642D2" w:rsidP="007121EF">
      <w:pPr>
        <w:jc w:val="both"/>
        <w:rPr>
          <w:rFonts w:ascii="Times New Roman" w:hAnsi="Times New Roman"/>
          <w:sz w:val="24"/>
        </w:rPr>
      </w:pPr>
      <w:r w:rsidRPr="00F5305D">
        <w:rPr>
          <w:rFonts w:ascii="Times New Roman" w:hAnsi="Times New Roman"/>
          <w:sz w:val="24"/>
        </w:rPr>
        <w:t>(1</w:t>
      </w:r>
      <w:r w:rsidR="002B40D5">
        <w:rPr>
          <w:rFonts w:ascii="Times New Roman" w:hAnsi="Times New Roman"/>
          <w:sz w:val="24"/>
        </w:rPr>
        <w:t>2</w:t>
      </w:r>
      <w:r w:rsidR="00EB2263">
        <w:rPr>
          <w:rFonts w:ascii="Times New Roman" w:hAnsi="Times New Roman"/>
          <w:sz w:val="24"/>
        </w:rPr>
        <w:t xml:space="preserve"> </w:t>
      </w:r>
      <w:r w:rsidRPr="00F5305D">
        <w:rPr>
          <w:rFonts w:ascii="Times New Roman" w:hAnsi="Times New Roman"/>
          <w:sz w:val="24"/>
        </w:rPr>
        <w:t>priedas);</w:t>
      </w:r>
    </w:p>
    <w:p w14:paraId="0DF65A42" w14:textId="0D0B6580" w:rsidR="00802E3E" w:rsidRDefault="00F5305D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718C2">
        <w:rPr>
          <w:rFonts w:ascii="Times New Roman" w:hAnsi="Times New Roman"/>
          <w:sz w:val="24"/>
        </w:rPr>
        <w:t xml:space="preserve"> </w:t>
      </w:r>
      <w:r w:rsidR="00EB2263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5718C2">
        <w:rPr>
          <w:rFonts w:ascii="Times New Roman" w:hAnsi="Times New Roman"/>
          <w:sz w:val="24"/>
        </w:rPr>
        <w:t>8</w:t>
      </w:r>
      <w:r w:rsidR="007642D2" w:rsidRPr="00F5305D">
        <w:rPr>
          <w:rFonts w:ascii="Times New Roman" w:hAnsi="Times New Roman"/>
          <w:sz w:val="24"/>
        </w:rPr>
        <w:t xml:space="preserve">. </w:t>
      </w:r>
      <w:r w:rsidR="005718C2" w:rsidRPr="00F5305D">
        <w:rPr>
          <w:rFonts w:ascii="Times New Roman" w:hAnsi="Times New Roman"/>
          <w:sz w:val="24"/>
        </w:rPr>
        <w:t>Kėdainių rajono savivaldybės administracijos Socialinės paramos skyrius (1</w:t>
      </w:r>
      <w:r w:rsidR="005718C2">
        <w:rPr>
          <w:rFonts w:ascii="Times New Roman" w:hAnsi="Times New Roman"/>
          <w:sz w:val="24"/>
        </w:rPr>
        <w:t>3</w:t>
      </w:r>
      <w:r w:rsidR="005718C2" w:rsidRPr="00F5305D">
        <w:rPr>
          <w:rFonts w:ascii="Times New Roman" w:hAnsi="Times New Roman"/>
          <w:sz w:val="24"/>
        </w:rPr>
        <w:t xml:space="preserve"> priedas);</w:t>
      </w:r>
    </w:p>
    <w:p w14:paraId="3B39D4CB" w14:textId="61D9997E" w:rsidR="0011345E" w:rsidRDefault="0011345E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80.9. </w:t>
      </w:r>
      <w:r w:rsidRPr="00F5305D">
        <w:rPr>
          <w:rFonts w:ascii="Times New Roman" w:hAnsi="Times New Roman"/>
          <w:sz w:val="24"/>
        </w:rPr>
        <w:t>Kėdainių rajono savivaldybės administracijos Statybos skyrius (1</w:t>
      </w:r>
      <w:r>
        <w:rPr>
          <w:rFonts w:ascii="Times New Roman" w:hAnsi="Times New Roman"/>
          <w:sz w:val="24"/>
        </w:rPr>
        <w:t>4</w:t>
      </w:r>
      <w:r w:rsidRPr="00F5305D">
        <w:rPr>
          <w:rFonts w:ascii="Times New Roman" w:hAnsi="Times New Roman"/>
          <w:sz w:val="24"/>
        </w:rPr>
        <w:t xml:space="preserve"> priedas);</w:t>
      </w:r>
    </w:p>
    <w:p w14:paraId="428A3FA6" w14:textId="77777777" w:rsidR="0011345E" w:rsidRDefault="00FD5971" w:rsidP="00FD5971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</w:t>
      </w:r>
      <w:r w:rsidR="0011345E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. </w:t>
      </w:r>
      <w:r w:rsidRPr="00F5305D">
        <w:rPr>
          <w:rFonts w:ascii="Times New Roman" w:hAnsi="Times New Roman"/>
          <w:sz w:val="24"/>
        </w:rPr>
        <w:t>Kėdainių rajono savivaldybės administracijos Strateginio planavimo ir investicijų</w:t>
      </w:r>
    </w:p>
    <w:p w14:paraId="403FFEA8" w14:textId="448C184D" w:rsidR="00FD5971" w:rsidRPr="00F5305D" w:rsidRDefault="0011345E" w:rsidP="00FD59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FD5971" w:rsidRPr="00F5305D">
        <w:rPr>
          <w:rFonts w:ascii="Times New Roman" w:hAnsi="Times New Roman"/>
          <w:sz w:val="24"/>
        </w:rPr>
        <w:t>kyrius</w:t>
      </w:r>
      <w:r>
        <w:rPr>
          <w:rFonts w:ascii="Times New Roman" w:hAnsi="Times New Roman"/>
          <w:sz w:val="24"/>
        </w:rPr>
        <w:t xml:space="preserve"> </w:t>
      </w:r>
      <w:r w:rsidR="00FD5971" w:rsidRPr="00F5305D">
        <w:rPr>
          <w:rFonts w:ascii="Times New Roman" w:hAnsi="Times New Roman"/>
          <w:sz w:val="24"/>
        </w:rPr>
        <w:t>(1</w:t>
      </w:r>
      <w:r>
        <w:rPr>
          <w:rFonts w:ascii="Times New Roman" w:hAnsi="Times New Roman"/>
          <w:sz w:val="24"/>
        </w:rPr>
        <w:t>5</w:t>
      </w:r>
      <w:r w:rsidR="00FD5971" w:rsidRPr="00F5305D">
        <w:rPr>
          <w:rFonts w:ascii="Times New Roman" w:hAnsi="Times New Roman"/>
          <w:sz w:val="24"/>
        </w:rPr>
        <w:t xml:space="preserve"> priedas);</w:t>
      </w:r>
    </w:p>
    <w:p w14:paraId="257FFCAE" w14:textId="6DB37F1E" w:rsidR="00EB2263" w:rsidRDefault="0011345E" w:rsidP="007642D2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80.11. </w:t>
      </w:r>
      <w:r w:rsidR="007642D2" w:rsidRPr="00F5305D">
        <w:rPr>
          <w:rFonts w:ascii="Times New Roman" w:hAnsi="Times New Roman"/>
          <w:sz w:val="24"/>
        </w:rPr>
        <w:t xml:space="preserve">Kėdainių rajono savivaldybės administracijos </w:t>
      </w:r>
      <w:r w:rsidR="00F5305D">
        <w:rPr>
          <w:rFonts w:ascii="Times New Roman" w:hAnsi="Times New Roman"/>
          <w:sz w:val="24"/>
        </w:rPr>
        <w:t>Švietimo</w:t>
      </w:r>
      <w:r w:rsidR="00E164EB">
        <w:rPr>
          <w:rFonts w:ascii="Times New Roman" w:hAnsi="Times New Roman"/>
          <w:sz w:val="24"/>
        </w:rPr>
        <w:t>, k</w:t>
      </w:r>
      <w:r w:rsidR="007642D2" w:rsidRPr="00F5305D">
        <w:rPr>
          <w:rFonts w:ascii="Times New Roman" w:hAnsi="Times New Roman"/>
          <w:sz w:val="24"/>
        </w:rPr>
        <w:t xml:space="preserve">ultūros ir sporto skyrius </w:t>
      </w:r>
    </w:p>
    <w:p w14:paraId="32D5CE5C" w14:textId="39A49F97" w:rsidR="007642D2" w:rsidRPr="00F5305D" w:rsidRDefault="007642D2" w:rsidP="007121EF">
      <w:pPr>
        <w:jc w:val="both"/>
        <w:rPr>
          <w:rFonts w:ascii="Times New Roman" w:hAnsi="Times New Roman"/>
          <w:sz w:val="24"/>
        </w:rPr>
      </w:pPr>
      <w:r w:rsidRPr="00F5305D">
        <w:rPr>
          <w:rFonts w:ascii="Times New Roman" w:hAnsi="Times New Roman"/>
          <w:sz w:val="24"/>
        </w:rPr>
        <w:t>(1</w:t>
      </w:r>
      <w:r w:rsidR="00A477BE">
        <w:rPr>
          <w:rFonts w:ascii="Times New Roman" w:hAnsi="Times New Roman"/>
          <w:sz w:val="24"/>
        </w:rPr>
        <w:t>6</w:t>
      </w:r>
      <w:r w:rsidR="00EB2263">
        <w:rPr>
          <w:rFonts w:ascii="Times New Roman" w:hAnsi="Times New Roman"/>
          <w:sz w:val="24"/>
        </w:rPr>
        <w:t xml:space="preserve"> </w:t>
      </w:r>
      <w:r w:rsidRPr="00F5305D">
        <w:rPr>
          <w:rFonts w:ascii="Times New Roman" w:hAnsi="Times New Roman"/>
          <w:sz w:val="24"/>
        </w:rPr>
        <w:t xml:space="preserve">priedas); </w:t>
      </w:r>
    </w:p>
    <w:p w14:paraId="18B688D5" w14:textId="4A47E30B" w:rsidR="00243DC8" w:rsidRPr="00F5305D" w:rsidRDefault="00F5305D" w:rsidP="00243DC8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B2263">
        <w:rPr>
          <w:rFonts w:ascii="Times New Roman" w:hAnsi="Times New Roman"/>
          <w:sz w:val="24"/>
        </w:rPr>
        <w:t xml:space="preserve"> </w:t>
      </w:r>
      <w:r w:rsidR="00A477BE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A477BE">
        <w:rPr>
          <w:rFonts w:ascii="Times New Roman" w:hAnsi="Times New Roman"/>
          <w:sz w:val="24"/>
        </w:rPr>
        <w:t>12</w:t>
      </w:r>
      <w:r w:rsidR="007642D2" w:rsidRPr="00F5305D">
        <w:rPr>
          <w:rFonts w:ascii="Times New Roman" w:hAnsi="Times New Roman"/>
          <w:sz w:val="24"/>
        </w:rPr>
        <w:t>.</w:t>
      </w:r>
      <w:r w:rsidR="00243DC8">
        <w:rPr>
          <w:rFonts w:ascii="Times New Roman" w:hAnsi="Times New Roman"/>
          <w:sz w:val="24"/>
        </w:rPr>
        <w:t xml:space="preserve"> </w:t>
      </w:r>
      <w:r w:rsidR="00243DC8" w:rsidRPr="00F5305D">
        <w:rPr>
          <w:rFonts w:ascii="Times New Roman" w:hAnsi="Times New Roman"/>
          <w:sz w:val="24"/>
        </w:rPr>
        <w:t>Kėdainių rajono savivaldybės administracijos Teisės ir personalo skyrius (1</w:t>
      </w:r>
      <w:r w:rsidR="00243DC8">
        <w:rPr>
          <w:rFonts w:ascii="Times New Roman" w:hAnsi="Times New Roman"/>
          <w:sz w:val="24"/>
        </w:rPr>
        <w:t>7</w:t>
      </w:r>
      <w:r w:rsidR="00243DC8" w:rsidRPr="00F5305D">
        <w:rPr>
          <w:rFonts w:ascii="Times New Roman" w:hAnsi="Times New Roman"/>
          <w:sz w:val="24"/>
        </w:rPr>
        <w:t xml:space="preserve"> priedas);</w:t>
      </w:r>
    </w:p>
    <w:p w14:paraId="65C9437D" w14:textId="7D615264" w:rsidR="00A477BE" w:rsidRPr="00F5305D" w:rsidRDefault="007642D2" w:rsidP="00A477BE">
      <w:pPr>
        <w:ind w:left="720" w:hanging="360"/>
        <w:jc w:val="both"/>
        <w:rPr>
          <w:rFonts w:ascii="Times New Roman" w:hAnsi="Times New Roman"/>
          <w:sz w:val="24"/>
        </w:rPr>
      </w:pPr>
      <w:r w:rsidRPr="00F5305D">
        <w:rPr>
          <w:rFonts w:ascii="Times New Roman" w:hAnsi="Times New Roman"/>
          <w:sz w:val="24"/>
        </w:rPr>
        <w:t xml:space="preserve"> </w:t>
      </w:r>
      <w:r w:rsidR="00243DC8">
        <w:rPr>
          <w:rFonts w:ascii="Times New Roman" w:hAnsi="Times New Roman"/>
          <w:sz w:val="24"/>
        </w:rPr>
        <w:t xml:space="preserve">  80.13. </w:t>
      </w:r>
      <w:r w:rsidR="00A477BE" w:rsidRPr="00F5305D">
        <w:rPr>
          <w:rFonts w:ascii="Times New Roman" w:hAnsi="Times New Roman"/>
          <w:sz w:val="24"/>
        </w:rPr>
        <w:t xml:space="preserve">Kėdainių rajono savivaldybės administracijos </w:t>
      </w:r>
      <w:r w:rsidR="00A477BE">
        <w:rPr>
          <w:rFonts w:ascii="Times New Roman" w:hAnsi="Times New Roman"/>
          <w:sz w:val="24"/>
        </w:rPr>
        <w:t>Turto valdymo</w:t>
      </w:r>
      <w:r w:rsidR="00A477BE" w:rsidRPr="00F5305D">
        <w:rPr>
          <w:rFonts w:ascii="Times New Roman" w:hAnsi="Times New Roman"/>
          <w:sz w:val="24"/>
        </w:rPr>
        <w:t xml:space="preserve"> skyrius (1</w:t>
      </w:r>
      <w:r w:rsidR="00243DC8">
        <w:rPr>
          <w:rFonts w:ascii="Times New Roman" w:hAnsi="Times New Roman"/>
          <w:sz w:val="24"/>
        </w:rPr>
        <w:t>8</w:t>
      </w:r>
      <w:r w:rsidR="00A477BE" w:rsidRPr="00F5305D">
        <w:rPr>
          <w:rFonts w:ascii="Times New Roman" w:hAnsi="Times New Roman"/>
          <w:sz w:val="24"/>
        </w:rPr>
        <w:t xml:space="preserve"> priedas);</w:t>
      </w:r>
    </w:p>
    <w:p w14:paraId="39A312FA" w14:textId="6AC22F08" w:rsidR="00243DC8" w:rsidRDefault="00F5305D" w:rsidP="00243DC8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A477BE">
        <w:rPr>
          <w:rFonts w:ascii="Times New Roman" w:hAnsi="Times New Roman"/>
          <w:sz w:val="24"/>
        </w:rPr>
        <w:t xml:space="preserve"> </w:t>
      </w:r>
      <w:r w:rsidR="00EB2263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</w:t>
      </w:r>
      <w:r w:rsidR="00A477BE">
        <w:rPr>
          <w:rFonts w:ascii="Times New Roman" w:hAnsi="Times New Roman"/>
          <w:sz w:val="24"/>
        </w:rPr>
        <w:t>1</w:t>
      </w:r>
      <w:r w:rsidR="00243DC8">
        <w:rPr>
          <w:rFonts w:ascii="Times New Roman" w:hAnsi="Times New Roman"/>
          <w:sz w:val="24"/>
        </w:rPr>
        <w:t>4</w:t>
      </w:r>
      <w:r w:rsidR="007642D2" w:rsidRPr="00F5305D">
        <w:rPr>
          <w:rFonts w:ascii="Times New Roman" w:hAnsi="Times New Roman"/>
          <w:sz w:val="24"/>
        </w:rPr>
        <w:t xml:space="preserve">. </w:t>
      </w:r>
      <w:r w:rsidR="00243DC8" w:rsidRPr="00F5305D">
        <w:rPr>
          <w:rFonts w:ascii="Times New Roman" w:hAnsi="Times New Roman"/>
          <w:sz w:val="24"/>
        </w:rPr>
        <w:t>Kėdainių rajono savivaldybės administracijos Viešosios tvarkos skyrius (1</w:t>
      </w:r>
      <w:r w:rsidR="00243DC8">
        <w:rPr>
          <w:rFonts w:ascii="Times New Roman" w:hAnsi="Times New Roman"/>
          <w:sz w:val="24"/>
        </w:rPr>
        <w:t>9</w:t>
      </w:r>
      <w:r w:rsidR="00243DC8" w:rsidRPr="00F5305D">
        <w:rPr>
          <w:rFonts w:ascii="Times New Roman" w:hAnsi="Times New Roman"/>
          <w:sz w:val="24"/>
        </w:rPr>
        <w:t xml:space="preserve"> priedas);</w:t>
      </w:r>
    </w:p>
    <w:p w14:paraId="39DA5B6E" w14:textId="77777777" w:rsidR="00243DC8" w:rsidRDefault="00243DC8" w:rsidP="00243DC8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80.15. </w:t>
      </w:r>
      <w:r w:rsidRPr="00F5305D">
        <w:rPr>
          <w:rFonts w:ascii="Times New Roman" w:hAnsi="Times New Roman"/>
          <w:sz w:val="24"/>
        </w:rPr>
        <w:t>Kėdainių rajono savivaldybės administracijos Viešųjų pirkimų skyrius (20 priedas)</w:t>
      </w:r>
      <w:r>
        <w:rPr>
          <w:rFonts w:ascii="Times New Roman" w:hAnsi="Times New Roman"/>
          <w:sz w:val="24"/>
        </w:rPr>
        <w:t>;</w:t>
      </w:r>
    </w:p>
    <w:p w14:paraId="38028D45" w14:textId="64D2D815" w:rsidR="00243DC8" w:rsidRPr="00F5305D" w:rsidRDefault="00F5305D" w:rsidP="00243DC8">
      <w:p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B2263">
        <w:rPr>
          <w:rFonts w:ascii="Times New Roman" w:hAnsi="Times New Roman"/>
          <w:sz w:val="24"/>
        </w:rPr>
        <w:t xml:space="preserve"> </w:t>
      </w:r>
      <w:r w:rsidR="00243DC8">
        <w:rPr>
          <w:rFonts w:ascii="Times New Roman" w:hAnsi="Times New Roman"/>
          <w:sz w:val="24"/>
        </w:rPr>
        <w:t xml:space="preserve"> </w:t>
      </w:r>
      <w:r w:rsidR="007642D2" w:rsidRPr="00F5305D">
        <w:rPr>
          <w:rFonts w:ascii="Times New Roman" w:hAnsi="Times New Roman"/>
          <w:sz w:val="24"/>
        </w:rPr>
        <w:t>80.1</w:t>
      </w:r>
      <w:r w:rsidR="00243DC8">
        <w:rPr>
          <w:rFonts w:ascii="Times New Roman" w:hAnsi="Times New Roman"/>
          <w:sz w:val="24"/>
        </w:rPr>
        <w:t>6</w:t>
      </w:r>
      <w:r w:rsidR="007642D2" w:rsidRPr="00F5305D">
        <w:rPr>
          <w:rFonts w:ascii="Times New Roman" w:hAnsi="Times New Roman"/>
          <w:sz w:val="24"/>
        </w:rPr>
        <w:t xml:space="preserve">. </w:t>
      </w:r>
      <w:r w:rsidR="00243DC8" w:rsidRPr="00F5305D">
        <w:rPr>
          <w:rFonts w:ascii="Times New Roman" w:hAnsi="Times New Roman"/>
          <w:sz w:val="24"/>
        </w:rPr>
        <w:t>Kėdainių rajono savivaldybės administracijos Žemės ūkio skyrius (</w:t>
      </w:r>
      <w:r w:rsidR="00243DC8">
        <w:rPr>
          <w:rFonts w:ascii="Times New Roman" w:hAnsi="Times New Roman"/>
          <w:sz w:val="24"/>
        </w:rPr>
        <w:t>21</w:t>
      </w:r>
      <w:r w:rsidR="00243DC8" w:rsidRPr="00F5305D">
        <w:rPr>
          <w:rFonts w:ascii="Times New Roman" w:hAnsi="Times New Roman"/>
          <w:sz w:val="24"/>
        </w:rPr>
        <w:t xml:space="preserve"> priedas)</w:t>
      </w:r>
      <w:r w:rsidR="00243DC8">
        <w:rPr>
          <w:rFonts w:ascii="Times New Roman" w:hAnsi="Times New Roman"/>
          <w:sz w:val="24"/>
        </w:rPr>
        <w:t>.“</w:t>
      </w:r>
    </w:p>
    <w:p w14:paraId="3987ADC7" w14:textId="6CF691F9" w:rsidR="00E164EB" w:rsidRDefault="00E164EB" w:rsidP="00E164EB">
      <w:pPr>
        <w:ind w:left="720" w:hanging="360"/>
        <w:jc w:val="both"/>
        <w:rPr>
          <w:rFonts w:ascii="Times New Roman" w:hAnsi="Times New Roman"/>
          <w:sz w:val="24"/>
        </w:rPr>
      </w:pPr>
    </w:p>
    <w:p w14:paraId="4F837E36" w14:textId="40DB839E" w:rsidR="007642D2" w:rsidRDefault="004809DA" w:rsidP="004809DA">
      <w:pPr>
        <w:jc w:val="both"/>
        <w:rPr>
          <w:rFonts w:ascii="Times New Roman" w:hAnsi="Times New Roman"/>
          <w:sz w:val="24"/>
        </w:rPr>
      </w:pPr>
      <w:r w:rsidRPr="00A84AE8">
        <w:rPr>
          <w:rFonts w:ascii="Times New Roman" w:hAnsi="Times New Roman"/>
          <w:sz w:val="24"/>
        </w:rPr>
        <w:t xml:space="preserve">Administracijos direktorius                                                                                   Gintautas </w:t>
      </w:r>
      <w:proofErr w:type="spellStart"/>
      <w:r w:rsidRPr="00A84AE8">
        <w:rPr>
          <w:rFonts w:ascii="Times New Roman" w:hAnsi="Times New Roman"/>
          <w:sz w:val="24"/>
        </w:rPr>
        <w:t>Muznikas</w:t>
      </w:r>
      <w:proofErr w:type="spellEnd"/>
    </w:p>
    <w:p w14:paraId="60628235" w14:textId="77777777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6 priedas</w:t>
      </w:r>
    </w:p>
    <w:p w14:paraId="6CD8BDFA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680D161A" w14:textId="77777777" w:rsidR="00CA6CEE" w:rsidRDefault="00CA6CEE" w:rsidP="00A84AE8">
      <w:pPr>
        <w:jc w:val="center"/>
        <w:rPr>
          <w:rFonts w:ascii="Times New Roman" w:hAnsi="Times New Roman"/>
        </w:rPr>
      </w:pPr>
    </w:p>
    <w:p w14:paraId="7FEF28D4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12F54795" wp14:editId="66C7D899">
            <wp:extent cx="482600" cy="570865"/>
            <wp:effectExtent l="19050" t="0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E4C9F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7ACE301F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53191696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ARCHITEKTŪROS IR URBANISTIKOS SKYRIUS</w:t>
      </w:r>
    </w:p>
    <w:p w14:paraId="0484661E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</w:p>
    <w:p w14:paraId="664E3668" w14:textId="2D37D2BA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Biudžetinė įstaiga, J. Basanavičiaus g. 36, LT-57288 Kėdainiai, tel. +370 347 69550, el. p. </w:t>
      </w:r>
      <w:proofErr w:type="spellStart"/>
      <w:r w:rsidRPr="00A84AE8">
        <w:rPr>
          <w:rFonts w:ascii="Times New Roman" w:hAnsi="Times New Roman"/>
        </w:rPr>
        <w:t>administracija@kedainiai.lt</w:t>
      </w:r>
      <w:proofErr w:type="spellEnd"/>
      <w:r w:rsidRPr="00A84AE8">
        <w:rPr>
          <w:rFonts w:ascii="Times New Roman" w:hAnsi="Times New Roman"/>
        </w:rPr>
        <w:br/>
        <w:t>Duomenys kaupiami ir saugomi Juridinių asmenų registre, kodas  188768545</w:t>
      </w:r>
    </w:p>
    <w:p w14:paraId="618A25BF" w14:textId="519BF65F" w:rsidR="002D2FD3" w:rsidRPr="00A84AE8" w:rsidRDefault="002D2FD3" w:rsidP="002D2FD3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</w:rPr>
        <w:t>Skyriaus duomenys:  J. Basanavičiaus g. 36, LT-57288 Kėdainiai, tel. +370 347 695</w:t>
      </w:r>
      <w:r>
        <w:rPr>
          <w:rFonts w:ascii="Times New Roman" w:hAnsi="Times New Roman"/>
        </w:rPr>
        <w:t>74</w:t>
      </w:r>
      <w:r w:rsidRPr="00A84AE8">
        <w:rPr>
          <w:rFonts w:ascii="Times New Roman" w:hAnsi="Times New Roman"/>
        </w:rPr>
        <w:t>, 60</w:t>
      </w:r>
      <w:r>
        <w:rPr>
          <w:rFonts w:ascii="Times New Roman" w:hAnsi="Times New Roman"/>
        </w:rPr>
        <w:t>8</w:t>
      </w:r>
      <w:r w:rsidRPr="00A84AE8">
        <w:rPr>
          <w:rFonts w:ascii="Times New Roman" w:hAnsi="Times New Roman"/>
        </w:rPr>
        <w:t xml:space="preserve"> kab.</w:t>
      </w: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1BCD4BA3" wp14:editId="2DDB6ED4">
            <wp:extent cx="6119495" cy="150495"/>
            <wp:effectExtent l="0" t="0" r="0" b="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E8">
        <w:rPr>
          <w:rFonts w:ascii="Times New Roman" w:hAnsi="Times New Roman"/>
        </w:rPr>
        <w:t xml:space="preserve">     </w:t>
      </w:r>
    </w:p>
    <w:p w14:paraId="0BD6F4CB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5079D282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6C8D98FE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0F334B54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3DDD7D27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75171E60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4BB26C7A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03C918E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2A41C7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4EE615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2720C0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6AA29D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3B20214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BB3540E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A57FCE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C8F2A1F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A265CD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F1FA13D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BDB5E6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21493F7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146B787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7C6E81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AFDAE56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B6A0B6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A27AA29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C63A74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C086CDA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7BA49F5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358A37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8D489F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18B2385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D2EB0D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D9138F3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F6F3377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168444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C5C4257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7BDAE79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527FF53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C271875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D604B7F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FE48B7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6D5BC6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F2A471E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02201C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A5DE07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A31DE70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E041FF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21BBC7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BB2D153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BC54827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05DC5A8" w14:textId="77777777" w:rsidR="002D2FD3" w:rsidRPr="00A84AE8" w:rsidRDefault="002D2FD3" w:rsidP="002D2FD3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7 priedas</w:t>
      </w:r>
    </w:p>
    <w:p w14:paraId="01C1FA8F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4644161" w14:textId="77777777" w:rsidR="00CA6CEE" w:rsidRDefault="00CA6CEE" w:rsidP="00A84AE8">
      <w:pPr>
        <w:jc w:val="center"/>
        <w:rPr>
          <w:rFonts w:ascii="Times New Roman" w:hAnsi="Times New Roman"/>
        </w:rPr>
      </w:pPr>
    </w:p>
    <w:p w14:paraId="66681413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5D1D097F" wp14:editId="3E022C72">
            <wp:extent cx="482600" cy="570865"/>
            <wp:effectExtent l="19050" t="0" r="0" b="0"/>
            <wp:docPr id="281237562" name="Paveikslėlis 281237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D7043B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</w:p>
    <w:p w14:paraId="70CA116A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130B0260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APLINKOSAUGOS</w:t>
      </w:r>
      <w:r w:rsidRPr="00A84AE8">
        <w:rPr>
          <w:rFonts w:ascii="Times New Roman" w:hAnsi="Times New Roman"/>
          <w:b/>
          <w:bCs/>
          <w:caps/>
        </w:rPr>
        <w:t xml:space="preserve"> SKYRIUS</w:t>
      </w:r>
    </w:p>
    <w:p w14:paraId="2866E1E3" w14:textId="77777777" w:rsidR="002D2FD3" w:rsidRPr="00A84AE8" w:rsidRDefault="002D2FD3" w:rsidP="002D2FD3">
      <w:pPr>
        <w:jc w:val="center"/>
        <w:rPr>
          <w:rFonts w:ascii="Times New Roman" w:hAnsi="Times New Roman"/>
          <w:b/>
          <w:bCs/>
          <w:caps/>
        </w:rPr>
      </w:pPr>
    </w:p>
    <w:p w14:paraId="0DF4801C" w14:textId="33FD95AB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77E35FF3" w14:textId="77777777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68E4ECCE" w14:textId="22638D66" w:rsidR="002D2FD3" w:rsidRPr="00A84AE8" w:rsidRDefault="002D2FD3" w:rsidP="002D2FD3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Skyriaus duomenys:  J. Basanavičiaus g. 36, LT-57288 Kėdainiai, tel. +370 347 </w:t>
      </w:r>
      <w:r>
        <w:rPr>
          <w:rFonts w:ascii="Times New Roman" w:hAnsi="Times New Roman"/>
        </w:rPr>
        <w:t>20503</w:t>
      </w:r>
      <w:r w:rsidRPr="00A84AE8">
        <w:rPr>
          <w:rFonts w:ascii="Times New Roman" w:hAnsi="Times New Roman"/>
        </w:rPr>
        <w:t>, 3</w:t>
      </w:r>
      <w:r>
        <w:rPr>
          <w:rFonts w:ascii="Times New Roman" w:hAnsi="Times New Roman"/>
        </w:rPr>
        <w:t>02A</w:t>
      </w:r>
      <w:r w:rsidRPr="00A84AE8">
        <w:rPr>
          <w:rFonts w:ascii="Times New Roman" w:hAnsi="Times New Roman"/>
        </w:rPr>
        <w:t xml:space="preserve"> kab.</w:t>
      </w:r>
    </w:p>
    <w:p w14:paraId="315D7AAC" w14:textId="77777777" w:rsidR="002D2FD3" w:rsidRPr="00A84AE8" w:rsidRDefault="002D2FD3" w:rsidP="002D2FD3">
      <w:pPr>
        <w:ind w:firstLine="106"/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6A37D82C" w14:textId="77777777" w:rsidR="002D2FD3" w:rsidRPr="00A84AE8" w:rsidRDefault="002D2FD3" w:rsidP="002D2FD3">
      <w:pPr>
        <w:ind w:left="5040" w:firstLine="3600"/>
        <w:jc w:val="center"/>
        <w:rPr>
          <w:rFonts w:ascii="Times New Roman" w:hAnsi="Times New Roman"/>
        </w:rPr>
      </w:pPr>
    </w:p>
    <w:p w14:paraId="7B6CF8F5" w14:textId="77777777" w:rsidR="002D2FD3" w:rsidRPr="00A84AE8" w:rsidRDefault="002D2FD3" w:rsidP="002D2FD3">
      <w:pPr>
        <w:ind w:firstLine="6070"/>
        <w:rPr>
          <w:rFonts w:ascii="Times New Roman" w:hAnsi="Times New Roman"/>
        </w:rPr>
      </w:pPr>
    </w:p>
    <w:p w14:paraId="1E97BB34" w14:textId="77777777" w:rsidR="002D2FD3" w:rsidRPr="00A84AE8" w:rsidRDefault="002D2FD3" w:rsidP="002D2FD3">
      <w:pPr>
        <w:rPr>
          <w:rFonts w:ascii="Times New Roman" w:hAnsi="Times New Roman"/>
        </w:rPr>
      </w:pPr>
    </w:p>
    <w:p w14:paraId="3DF57875" w14:textId="77777777" w:rsidR="002D2FD3" w:rsidRPr="00A84AE8" w:rsidRDefault="002D2FD3" w:rsidP="002D2FD3">
      <w:pPr>
        <w:ind w:left="720" w:hanging="360"/>
        <w:rPr>
          <w:rFonts w:ascii="Times New Roman" w:hAnsi="Times New Roman"/>
          <w:sz w:val="24"/>
        </w:rPr>
      </w:pPr>
    </w:p>
    <w:p w14:paraId="0D1AEDAF" w14:textId="77777777" w:rsidR="002D2FD3" w:rsidRPr="00A84AE8" w:rsidRDefault="002D2FD3" w:rsidP="002D2FD3">
      <w:pPr>
        <w:ind w:left="720" w:hanging="360"/>
        <w:rPr>
          <w:rFonts w:ascii="Times New Roman" w:hAnsi="Times New Roman"/>
          <w:sz w:val="24"/>
        </w:rPr>
      </w:pPr>
    </w:p>
    <w:p w14:paraId="23D8535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E910924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4F90D1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0B4FB1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5B3945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D81D59F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4A191CE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13D8FA6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ED80FC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93BDF43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7E83AAD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55BC58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7C24B3D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6505C26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2315C8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DB585D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8AD6FA1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E453DE6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5C6D13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4F7368A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55B7C7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5950F0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275AF4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E5714A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33373A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8EF291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13E725A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EFE5590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7016C5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82366C6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637E37D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0FE8BC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EBEC9B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54B21399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EFC2EAF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C6C72C4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366070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4C07B722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5FF95E0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B56A724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01A8D37B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730238B8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3643E213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1C74FAEE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2BFDA7CB" w14:textId="545ED09E" w:rsidR="002D2FD3" w:rsidRPr="00A84AE8" w:rsidRDefault="002D2FD3" w:rsidP="002D2FD3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="00CA6CEE">
        <w:rPr>
          <w:rFonts w:ascii="Times New Roman" w:hAnsi="Times New Roman"/>
          <w:bCs/>
        </w:rPr>
        <w:t>8</w:t>
      </w:r>
      <w:r w:rsidRPr="00A84AE8">
        <w:rPr>
          <w:rFonts w:ascii="Times New Roman" w:hAnsi="Times New Roman"/>
        </w:rPr>
        <w:t xml:space="preserve"> priedas</w:t>
      </w:r>
    </w:p>
    <w:p w14:paraId="6768228C" w14:textId="77777777" w:rsidR="002D2FD3" w:rsidRDefault="002D2FD3" w:rsidP="00A84AE8">
      <w:pPr>
        <w:jc w:val="center"/>
        <w:rPr>
          <w:rFonts w:ascii="Times New Roman" w:hAnsi="Times New Roman"/>
        </w:rPr>
      </w:pPr>
    </w:p>
    <w:p w14:paraId="6E66FC6F" w14:textId="77777777" w:rsidR="002D2FD3" w:rsidRPr="00A84AE8" w:rsidRDefault="002D2FD3" w:rsidP="00A84AE8">
      <w:pPr>
        <w:jc w:val="center"/>
        <w:rPr>
          <w:rFonts w:ascii="Times New Roman" w:hAnsi="Times New Roman"/>
        </w:rPr>
      </w:pPr>
    </w:p>
    <w:p w14:paraId="51FCFEE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0097472D" wp14:editId="4692376E">
            <wp:extent cx="482600" cy="570865"/>
            <wp:effectExtent l="19050" t="0" r="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BD11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3212BC9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1A997BFD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APSKAITOS SKYRIUS</w:t>
      </w:r>
    </w:p>
    <w:p w14:paraId="0D3654B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785C5547" w14:textId="60345872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Biudžetinė įstaiga, J. Basanavičiaus g. 36, LT-57288 Kėdainiai, tel. +370 347 69550, el. p. administracija@kedainiai.lt </w:t>
      </w:r>
    </w:p>
    <w:p w14:paraId="0940877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0B99D80B" w14:textId="5331F7D0" w:rsidR="00A84AE8" w:rsidRPr="00A84AE8" w:rsidRDefault="00A84AE8" w:rsidP="00A84AE8">
      <w:pPr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6" w:name="_Hlk138944431"/>
      <w:r w:rsidRPr="00A84AE8">
        <w:rPr>
          <w:rFonts w:ascii="Times New Roman" w:hAnsi="Times New Roman"/>
        </w:rPr>
        <w:t>Skyriaus duomenys:  J. Basanavičiaus g. 36, LT-57288 Kėdainiai, tel. +370 347 69540, 421 kab.</w:t>
      </w:r>
      <w:bookmarkEnd w:id="6"/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726545A2" wp14:editId="322D58E1">
            <wp:extent cx="6119495" cy="150495"/>
            <wp:effectExtent l="0" t="0" r="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E8">
        <w:rPr>
          <w:rFonts w:ascii="Times New Roman" w:hAnsi="Times New Roman"/>
        </w:rPr>
        <w:t xml:space="preserve">     </w:t>
      </w:r>
    </w:p>
    <w:p w14:paraId="2801E27B" w14:textId="77777777" w:rsidR="00A84AE8" w:rsidRPr="00A84AE8" w:rsidRDefault="00A84AE8" w:rsidP="00A84AE8">
      <w:pPr>
        <w:ind w:left="5040" w:firstLine="3600"/>
        <w:jc w:val="center"/>
        <w:rPr>
          <w:rFonts w:ascii="Times New Roman" w:hAnsi="Times New Roman"/>
        </w:rPr>
      </w:pPr>
    </w:p>
    <w:p w14:paraId="6B5A6345" w14:textId="77777777" w:rsidR="00A84AE8" w:rsidRPr="00A84AE8" w:rsidRDefault="00A84AE8" w:rsidP="00A84AE8">
      <w:pPr>
        <w:ind w:firstLine="5760"/>
        <w:rPr>
          <w:rFonts w:ascii="Times New Roman" w:hAnsi="Times New Roman"/>
        </w:rPr>
      </w:pPr>
    </w:p>
    <w:p w14:paraId="059F3F1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942F8F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956FA3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8CB11C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176301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E2108E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45E5DB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33DA48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EDE66C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518B01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F27274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C19F9D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B91EE3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86D8B2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D802DB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966711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A0D4E4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B7FF7B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74F1B1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0CF4BF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BA26AA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0E2180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CC0A77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5E4B7A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2655A3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542580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D36F36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024BCE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C70389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837118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A855D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BF0EA5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45C283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E806AF4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0145B8AE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77C113EE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72A0C4A9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1119DAC1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51A9ED8D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6760D7BB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21E915AA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071B2C4F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12369C66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1E167733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79662C56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5E39B22D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403EA62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F93CE81" w14:textId="77777777" w:rsidR="00A84AE8" w:rsidRPr="00A84AE8" w:rsidRDefault="00A84AE8" w:rsidP="00A84AE8">
      <w:pPr>
        <w:rPr>
          <w:rFonts w:ascii="Times New Roman" w:hAnsi="Times New Roman"/>
        </w:rPr>
      </w:pPr>
    </w:p>
    <w:p w14:paraId="54760CF9" w14:textId="511E0187" w:rsidR="00CA6CEE" w:rsidRPr="00A84AE8" w:rsidRDefault="00CA6CEE" w:rsidP="00CA6CEE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>
        <w:rPr>
          <w:rFonts w:ascii="Times New Roman" w:hAnsi="Times New Roman"/>
          <w:bCs/>
        </w:rPr>
        <w:t>9</w:t>
      </w:r>
      <w:r w:rsidRPr="00A84AE8">
        <w:rPr>
          <w:rFonts w:ascii="Times New Roman" w:hAnsi="Times New Roman"/>
        </w:rPr>
        <w:t xml:space="preserve"> priedas</w:t>
      </w:r>
    </w:p>
    <w:p w14:paraId="2F4F945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AFA60A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6BF7535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0F37636E" wp14:editId="5AEE3E43">
            <wp:extent cx="482600" cy="570865"/>
            <wp:effectExtent l="19050" t="0" r="0" b="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00341D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</w:p>
    <w:p w14:paraId="74DC2FC6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3E21A6DB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BENDRASIS SKYRIUS</w:t>
      </w:r>
    </w:p>
    <w:p w14:paraId="2C0AF700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</w:p>
    <w:p w14:paraId="3BB293DE" w14:textId="3EFCBDB4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4CDF6F75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Duomenys kaupiami ir saugomi Juridinių asmenų registre, kodas  188768545 </w:t>
      </w:r>
    </w:p>
    <w:p w14:paraId="32C3C41B" w14:textId="010685C0" w:rsidR="00CA6CEE" w:rsidRPr="00A84AE8" w:rsidRDefault="00CA6CEE" w:rsidP="00CA6CEE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</w:rPr>
        <w:t>Skyriaus duomenys:  J. Basanavičiaus g. 36, LT-57288 Kėdainiai, tel. +370 347 69509, 307 kab.</w:t>
      </w: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00D77F3D" wp14:editId="6638F40A">
            <wp:extent cx="6119495" cy="150495"/>
            <wp:effectExtent l="0" t="0" r="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7092A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86F147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86FD6F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595B59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B652E9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BA0A0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320D72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DEB277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1551B7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90AFF3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5EDC52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DB18A1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F0C5AA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7FF2DB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886B1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380328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81E7C1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48A860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144529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52176E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FDB1BB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3C214E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7A7C71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A8E998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BA56CF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453441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967C47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CE956E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EB7F34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1FC9AF9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396E2CB7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32EA8EAE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56017FA9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08A57C0A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02B68456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197CE8EC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7159D38D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45212A7C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390DE53B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14943975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0F573F81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7661558B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31D1EB56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2E757518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59DE91F2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55F9A156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32EC36F0" w14:textId="77777777" w:rsidR="00CA6CEE" w:rsidRDefault="00CA6CEE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2FF5777D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4FCA12D8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7371E63F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1F83A027" w14:textId="77777777" w:rsidR="00560D58" w:rsidRDefault="00560D5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1D6F5923" w14:textId="77777777" w:rsid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55EE4EB5" w14:textId="77777777" w:rsidR="00A84AE8" w:rsidRP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72D21480" w14:textId="77777777" w:rsidR="00A84AE8" w:rsidRPr="00A84AE8" w:rsidRDefault="00A84AE8" w:rsidP="00A84AE8">
      <w:pPr>
        <w:rPr>
          <w:rFonts w:ascii="Times New Roman" w:hAnsi="Times New Roman"/>
          <w:sz w:val="16"/>
          <w:szCs w:val="16"/>
          <w:lang w:eastAsia="lt-LT"/>
        </w:rPr>
      </w:pPr>
    </w:p>
    <w:p w14:paraId="00696EBC" w14:textId="4618A33D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="00CA6CEE">
        <w:rPr>
          <w:rFonts w:ascii="Times New Roman" w:hAnsi="Times New Roman"/>
          <w:bCs/>
        </w:rPr>
        <w:t>10</w:t>
      </w:r>
      <w:r w:rsidRPr="00A84AE8">
        <w:rPr>
          <w:rFonts w:ascii="Times New Roman" w:hAnsi="Times New Roman"/>
        </w:rPr>
        <w:t xml:space="preserve"> priedas</w:t>
      </w:r>
    </w:p>
    <w:p w14:paraId="67C9DC11" w14:textId="77777777" w:rsidR="00A84AE8" w:rsidRPr="00A84AE8" w:rsidRDefault="00A84AE8" w:rsidP="00A84AE8">
      <w:pPr>
        <w:ind w:left="5085" w:firstLine="1296"/>
        <w:rPr>
          <w:rFonts w:ascii="Times New Roman" w:hAnsi="Times New Roman"/>
          <w:sz w:val="16"/>
          <w:szCs w:val="16"/>
        </w:rPr>
      </w:pPr>
    </w:p>
    <w:p w14:paraId="460C53BD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7D5E6636" w14:textId="77777777" w:rsidR="00560D58" w:rsidRPr="00A84AE8" w:rsidRDefault="00560D58" w:rsidP="00A84AE8">
      <w:pPr>
        <w:jc w:val="center"/>
        <w:rPr>
          <w:rFonts w:ascii="Times New Roman" w:hAnsi="Times New Roman"/>
        </w:rPr>
      </w:pPr>
    </w:p>
    <w:p w14:paraId="3A2516D6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470E4CBB" wp14:editId="0AA273FC">
            <wp:extent cx="482600" cy="570865"/>
            <wp:effectExtent l="19050" t="0" r="0" b="0"/>
            <wp:docPr id="1970099601" name="Paveikslėlis 1970099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9F25A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</w:p>
    <w:p w14:paraId="190332AD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2ABBD15E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BIUDŽETO IR FINANSŲ SKYRIUS</w:t>
      </w:r>
    </w:p>
    <w:p w14:paraId="025BD7AC" w14:textId="77777777" w:rsidR="00CA6CEE" w:rsidRPr="00A84AE8" w:rsidRDefault="00CA6CEE" w:rsidP="00CA6CEE">
      <w:pPr>
        <w:jc w:val="center"/>
        <w:rPr>
          <w:rFonts w:ascii="Times New Roman" w:hAnsi="Times New Roman"/>
          <w:b/>
          <w:bCs/>
          <w:caps/>
        </w:rPr>
      </w:pPr>
    </w:p>
    <w:p w14:paraId="186D90C4" w14:textId="7245C4AE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3E577A49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3CFB0D26" w14:textId="79972E4F" w:rsidR="00CA6CEE" w:rsidRPr="00A84AE8" w:rsidRDefault="00CA6CEE" w:rsidP="00CA6CEE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Skyriaus duomenys:  J. Basanavičiaus g. 36, LT-57288 Kėdainiai, tel. +370 347 69514, 419 kab.</w:t>
      </w:r>
    </w:p>
    <w:p w14:paraId="0634415A" w14:textId="77777777" w:rsidR="00CA6CEE" w:rsidRPr="00A84AE8" w:rsidRDefault="00CA6CEE" w:rsidP="00CA6CEE">
      <w:pPr>
        <w:ind w:firstLine="106"/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1DBBC54E" w14:textId="77777777" w:rsidR="00CA6CEE" w:rsidRPr="00A84AE8" w:rsidRDefault="00CA6CEE" w:rsidP="00CA6CEE">
      <w:pPr>
        <w:ind w:left="5040" w:firstLine="3600"/>
        <w:jc w:val="center"/>
        <w:rPr>
          <w:rFonts w:ascii="Times New Roman" w:hAnsi="Times New Roman"/>
        </w:rPr>
      </w:pPr>
    </w:p>
    <w:p w14:paraId="478D103C" w14:textId="77777777" w:rsidR="00CA6CEE" w:rsidRPr="00A84AE8" w:rsidRDefault="00CA6CEE" w:rsidP="00CA6CEE">
      <w:pPr>
        <w:ind w:firstLine="6070"/>
        <w:rPr>
          <w:rFonts w:ascii="Times New Roman" w:hAnsi="Times New Roman"/>
        </w:rPr>
      </w:pPr>
    </w:p>
    <w:p w14:paraId="09B4B1E8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</w:p>
    <w:p w14:paraId="7419B82B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</w:p>
    <w:p w14:paraId="19BB2DE1" w14:textId="77777777" w:rsidR="00CA6CEE" w:rsidRPr="00A84AE8" w:rsidRDefault="00CA6CEE" w:rsidP="00CA6CEE">
      <w:pPr>
        <w:jc w:val="center"/>
        <w:rPr>
          <w:rFonts w:ascii="Times New Roman" w:hAnsi="Times New Roman"/>
        </w:rPr>
      </w:pPr>
    </w:p>
    <w:p w14:paraId="3CDBC5B7" w14:textId="77777777" w:rsidR="00CA6CEE" w:rsidRPr="00A84AE8" w:rsidRDefault="00CA6CEE" w:rsidP="00CA6CEE">
      <w:pPr>
        <w:rPr>
          <w:rFonts w:ascii="Times New Roman" w:hAnsi="Times New Roman"/>
        </w:rPr>
      </w:pPr>
    </w:p>
    <w:p w14:paraId="563CC111" w14:textId="77777777" w:rsidR="00CA6CEE" w:rsidRPr="00A84AE8" w:rsidRDefault="00CA6CEE" w:rsidP="00CA6CEE">
      <w:pPr>
        <w:rPr>
          <w:rFonts w:ascii="Times New Roman" w:hAnsi="Times New Roman"/>
        </w:rPr>
      </w:pPr>
    </w:p>
    <w:p w14:paraId="73C77CDE" w14:textId="77777777" w:rsidR="00CA6CEE" w:rsidRPr="00A84AE8" w:rsidRDefault="00CA6CEE" w:rsidP="00CA6CEE">
      <w:pPr>
        <w:rPr>
          <w:rFonts w:ascii="Times New Roman" w:hAnsi="Times New Roman"/>
        </w:rPr>
      </w:pPr>
    </w:p>
    <w:p w14:paraId="03003605" w14:textId="77777777" w:rsidR="00CA6CEE" w:rsidRPr="00A84AE8" w:rsidRDefault="00CA6CEE" w:rsidP="00A84AE8">
      <w:pPr>
        <w:ind w:left="5040" w:firstLine="3600"/>
        <w:jc w:val="center"/>
        <w:rPr>
          <w:rFonts w:ascii="Times New Roman" w:hAnsi="Times New Roman"/>
        </w:rPr>
      </w:pPr>
    </w:p>
    <w:p w14:paraId="7072A3AE" w14:textId="77777777" w:rsidR="00A84AE8" w:rsidRPr="00A84AE8" w:rsidRDefault="00A84AE8" w:rsidP="00A84AE8">
      <w:pPr>
        <w:ind w:firstLine="5760"/>
        <w:rPr>
          <w:rFonts w:ascii="Times New Roman" w:hAnsi="Times New Roman"/>
        </w:rPr>
      </w:pPr>
    </w:p>
    <w:p w14:paraId="78FE2D1D" w14:textId="77777777" w:rsidR="00A84AE8" w:rsidRPr="00A84AE8" w:rsidRDefault="00A84AE8" w:rsidP="00A84AE8">
      <w:pPr>
        <w:rPr>
          <w:rFonts w:ascii="Times New Roman" w:hAnsi="Times New Roman"/>
        </w:rPr>
      </w:pPr>
    </w:p>
    <w:p w14:paraId="4A15A8BF" w14:textId="77777777" w:rsidR="00A84AE8" w:rsidRPr="00A84AE8" w:rsidRDefault="00A84AE8" w:rsidP="00A84AE8">
      <w:pPr>
        <w:rPr>
          <w:rFonts w:ascii="Times New Roman" w:hAnsi="Times New Roman"/>
        </w:rPr>
      </w:pPr>
    </w:p>
    <w:p w14:paraId="3BF780ED" w14:textId="77777777" w:rsidR="00A84AE8" w:rsidRPr="00A84AE8" w:rsidRDefault="00A84AE8" w:rsidP="00A84AE8">
      <w:pPr>
        <w:rPr>
          <w:rFonts w:ascii="Times New Roman" w:hAnsi="Times New Roman"/>
        </w:rPr>
      </w:pPr>
    </w:p>
    <w:p w14:paraId="2119E04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8BD2DD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C94D0E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41FC793" w14:textId="77777777" w:rsidR="00A84AE8" w:rsidRPr="00A84AE8" w:rsidRDefault="00A84AE8" w:rsidP="00A84AE8">
      <w:pPr>
        <w:rPr>
          <w:rFonts w:ascii="Times New Roman" w:hAnsi="Times New Roman"/>
        </w:rPr>
      </w:pPr>
    </w:p>
    <w:p w14:paraId="12382414" w14:textId="77777777" w:rsidR="00A84AE8" w:rsidRPr="00A84AE8" w:rsidRDefault="00A84AE8" w:rsidP="00A84AE8">
      <w:pPr>
        <w:rPr>
          <w:rFonts w:ascii="Times New Roman" w:hAnsi="Times New Roman"/>
        </w:rPr>
      </w:pPr>
    </w:p>
    <w:p w14:paraId="0ECCC64C" w14:textId="77777777" w:rsidR="00A84AE8" w:rsidRPr="00A84AE8" w:rsidRDefault="00A84AE8" w:rsidP="00A84AE8">
      <w:pPr>
        <w:rPr>
          <w:rFonts w:ascii="Times New Roman" w:hAnsi="Times New Roman"/>
        </w:rPr>
      </w:pPr>
    </w:p>
    <w:p w14:paraId="60DFF978" w14:textId="77777777" w:rsidR="00A84AE8" w:rsidRPr="00A84AE8" w:rsidRDefault="00A84AE8" w:rsidP="00A84AE8">
      <w:pPr>
        <w:rPr>
          <w:rFonts w:ascii="Times New Roman" w:hAnsi="Times New Roman"/>
        </w:rPr>
      </w:pPr>
    </w:p>
    <w:p w14:paraId="0B7262B7" w14:textId="77777777" w:rsidR="00A84AE8" w:rsidRPr="00A84AE8" w:rsidRDefault="00A84AE8" w:rsidP="00A84AE8">
      <w:pPr>
        <w:rPr>
          <w:rFonts w:ascii="Times New Roman" w:hAnsi="Times New Roman"/>
        </w:rPr>
      </w:pPr>
    </w:p>
    <w:p w14:paraId="3E41AC18" w14:textId="77777777" w:rsidR="00A84AE8" w:rsidRPr="00A84AE8" w:rsidRDefault="00A84AE8" w:rsidP="00A84AE8">
      <w:pPr>
        <w:rPr>
          <w:rFonts w:ascii="Times New Roman" w:hAnsi="Times New Roman"/>
        </w:rPr>
      </w:pPr>
    </w:p>
    <w:p w14:paraId="7873F599" w14:textId="77777777" w:rsidR="00A84AE8" w:rsidRPr="00A84AE8" w:rsidRDefault="00A84AE8" w:rsidP="00A84AE8">
      <w:pPr>
        <w:rPr>
          <w:rFonts w:ascii="Times New Roman" w:hAnsi="Times New Roman"/>
        </w:rPr>
      </w:pPr>
    </w:p>
    <w:p w14:paraId="13A1E978" w14:textId="77777777" w:rsidR="00A84AE8" w:rsidRPr="00A84AE8" w:rsidRDefault="00A84AE8" w:rsidP="00A84AE8">
      <w:pPr>
        <w:rPr>
          <w:rFonts w:ascii="Times New Roman" w:hAnsi="Times New Roman"/>
        </w:rPr>
      </w:pPr>
    </w:p>
    <w:p w14:paraId="45864FE0" w14:textId="77777777" w:rsidR="00A84AE8" w:rsidRPr="00A84AE8" w:rsidRDefault="00A84AE8" w:rsidP="00A84AE8">
      <w:pPr>
        <w:rPr>
          <w:rFonts w:ascii="Times New Roman" w:hAnsi="Times New Roman"/>
        </w:rPr>
      </w:pPr>
    </w:p>
    <w:p w14:paraId="4CB30F74" w14:textId="77777777" w:rsidR="00A84AE8" w:rsidRPr="00A84AE8" w:rsidRDefault="00A84AE8" w:rsidP="00A84AE8">
      <w:pPr>
        <w:rPr>
          <w:rFonts w:ascii="Times New Roman" w:hAnsi="Times New Roman"/>
        </w:rPr>
      </w:pPr>
    </w:p>
    <w:p w14:paraId="0C64AF22" w14:textId="77777777" w:rsidR="00A84AE8" w:rsidRPr="00A84AE8" w:rsidRDefault="00A84AE8" w:rsidP="00A84AE8">
      <w:pPr>
        <w:rPr>
          <w:rFonts w:ascii="Times New Roman" w:hAnsi="Times New Roman"/>
        </w:rPr>
      </w:pPr>
    </w:p>
    <w:p w14:paraId="0D9F649A" w14:textId="77777777" w:rsidR="00A84AE8" w:rsidRPr="00A84AE8" w:rsidRDefault="00A84AE8" w:rsidP="00A84AE8">
      <w:pPr>
        <w:rPr>
          <w:rFonts w:ascii="Times New Roman" w:hAnsi="Times New Roman"/>
        </w:rPr>
      </w:pPr>
    </w:p>
    <w:p w14:paraId="36E312BB" w14:textId="77777777" w:rsidR="00A84AE8" w:rsidRPr="00A84AE8" w:rsidRDefault="00A84AE8" w:rsidP="00A84AE8">
      <w:pPr>
        <w:rPr>
          <w:rFonts w:ascii="Times New Roman" w:hAnsi="Times New Roman"/>
        </w:rPr>
      </w:pPr>
    </w:p>
    <w:p w14:paraId="40525EE9" w14:textId="77777777" w:rsidR="00A84AE8" w:rsidRPr="00A84AE8" w:rsidRDefault="00A84AE8" w:rsidP="00A84AE8">
      <w:pPr>
        <w:rPr>
          <w:rFonts w:ascii="Times New Roman" w:hAnsi="Times New Roman"/>
        </w:rPr>
      </w:pPr>
    </w:p>
    <w:p w14:paraId="330FD55B" w14:textId="77777777" w:rsidR="00A84AE8" w:rsidRPr="00A84AE8" w:rsidRDefault="00A84AE8" w:rsidP="00A84AE8">
      <w:pPr>
        <w:rPr>
          <w:rFonts w:ascii="Times New Roman" w:hAnsi="Times New Roman"/>
        </w:rPr>
      </w:pPr>
    </w:p>
    <w:p w14:paraId="0178CD31" w14:textId="77777777" w:rsidR="00A84AE8" w:rsidRPr="00A84AE8" w:rsidRDefault="00A84AE8" w:rsidP="00A84AE8">
      <w:pPr>
        <w:rPr>
          <w:rFonts w:ascii="Times New Roman" w:hAnsi="Times New Roman"/>
        </w:rPr>
      </w:pPr>
    </w:p>
    <w:p w14:paraId="12648F12" w14:textId="77777777" w:rsidR="00A84AE8" w:rsidRPr="00A84AE8" w:rsidRDefault="00A84AE8" w:rsidP="00A84AE8">
      <w:pPr>
        <w:rPr>
          <w:rFonts w:ascii="Times New Roman" w:hAnsi="Times New Roman"/>
        </w:rPr>
      </w:pPr>
    </w:p>
    <w:p w14:paraId="36D156D8" w14:textId="77777777" w:rsidR="00A84AE8" w:rsidRPr="00A84AE8" w:rsidRDefault="00A84AE8" w:rsidP="00A84AE8">
      <w:pPr>
        <w:rPr>
          <w:rFonts w:ascii="Times New Roman" w:hAnsi="Times New Roman"/>
        </w:rPr>
      </w:pPr>
    </w:p>
    <w:p w14:paraId="17FD6F61" w14:textId="77777777" w:rsidR="00A84AE8" w:rsidRPr="00A84AE8" w:rsidRDefault="00A84AE8" w:rsidP="00A84AE8">
      <w:pPr>
        <w:rPr>
          <w:rFonts w:ascii="Times New Roman" w:hAnsi="Times New Roman"/>
        </w:rPr>
      </w:pPr>
    </w:p>
    <w:p w14:paraId="70A6A25E" w14:textId="77777777" w:rsidR="00A84AE8" w:rsidRPr="00A84AE8" w:rsidRDefault="00A84AE8" w:rsidP="00A84AE8">
      <w:pPr>
        <w:rPr>
          <w:rFonts w:ascii="Times New Roman" w:hAnsi="Times New Roman"/>
        </w:rPr>
      </w:pPr>
    </w:p>
    <w:p w14:paraId="43AFF0F3" w14:textId="77777777" w:rsidR="00A84AE8" w:rsidRPr="00A84AE8" w:rsidRDefault="00A84AE8" w:rsidP="00A84AE8">
      <w:pPr>
        <w:rPr>
          <w:rFonts w:ascii="Times New Roman" w:hAnsi="Times New Roman"/>
        </w:rPr>
      </w:pPr>
    </w:p>
    <w:p w14:paraId="4FBB7D68" w14:textId="77777777" w:rsidR="00A84AE8" w:rsidRPr="00A84AE8" w:rsidRDefault="00A84AE8" w:rsidP="00A84AE8">
      <w:pPr>
        <w:rPr>
          <w:rFonts w:ascii="Times New Roman" w:hAnsi="Times New Roman"/>
        </w:rPr>
      </w:pPr>
    </w:p>
    <w:p w14:paraId="66C6E488" w14:textId="77777777" w:rsidR="00A84AE8" w:rsidRPr="00A84AE8" w:rsidRDefault="00A84AE8" w:rsidP="00A84AE8">
      <w:pPr>
        <w:rPr>
          <w:rFonts w:ascii="Times New Roman" w:hAnsi="Times New Roman"/>
        </w:rPr>
      </w:pPr>
    </w:p>
    <w:p w14:paraId="773A28DE" w14:textId="77777777" w:rsidR="00A84AE8" w:rsidRPr="00A84AE8" w:rsidRDefault="00A84AE8" w:rsidP="00A84AE8">
      <w:pPr>
        <w:rPr>
          <w:rFonts w:ascii="Times New Roman" w:hAnsi="Times New Roman"/>
        </w:rPr>
      </w:pPr>
    </w:p>
    <w:p w14:paraId="0D3EC955" w14:textId="77777777" w:rsidR="00A84AE8" w:rsidRPr="00A84AE8" w:rsidRDefault="00A84AE8" w:rsidP="00A84AE8">
      <w:pPr>
        <w:rPr>
          <w:rFonts w:ascii="Times New Roman" w:hAnsi="Times New Roman"/>
        </w:rPr>
      </w:pPr>
    </w:p>
    <w:p w14:paraId="3CBE7EF2" w14:textId="77777777" w:rsidR="00A84AE8" w:rsidRPr="00A84AE8" w:rsidRDefault="00A84AE8" w:rsidP="00A84AE8">
      <w:pPr>
        <w:rPr>
          <w:rFonts w:ascii="Times New Roman" w:hAnsi="Times New Roman"/>
        </w:rPr>
      </w:pPr>
    </w:p>
    <w:p w14:paraId="7318E52D" w14:textId="77777777" w:rsidR="00A84AE8" w:rsidRPr="00A84AE8" w:rsidRDefault="00A84AE8" w:rsidP="00A84AE8">
      <w:pPr>
        <w:rPr>
          <w:rFonts w:ascii="Times New Roman" w:hAnsi="Times New Roman"/>
        </w:rPr>
      </w:pPr>
    </w:p>
    <w:p w14:paraId="1D1CD255" w14:textId="77777777" w:rsidR="00A84AE8" w:rsidRPr="00A84AE8" w:rsidRDefault="00A84AE8" w:rsidP="00A84AE8">
      <w:pPr>
        <w:rPr>
          <w:rFonts w:ascii="Times New Roman" w:hAnsi="Times New Roman"/>
        </w:rPr>
      </w:pPr>
    </w:p>
    <w:p w14:paraId="75BDB867" w14:textId="77777777" w:rsidR="00A84AE8" w:rsidRPr="00A84AE8" w:rsidRDefault="00A84AE8" w:rsidP="00A84AE8">
      <w:pPr>
        <w:rPr>
          <w:rFonts w:ascii="Times New Roman" w:hAnsi="Times New Roman"/>
          <w:sz w:val="16"/>
          <w:szCs w:val="16"/>
        </w:rPr>
      </w:pPr>
    </w:p>
    <w:p w14:paraId="0A584A19" w14:textId="77777777" w:rsidR="00A84AE8" w:rsidRPr="00A84AE8" w:rsidRDefault="00A84AE8" w:rsidP="00A84AE8">
      <w:pPr>
        <w:rPr>
          <w:rFonts w:ascii="Times New Roman" w:hAnsi="Times New Roman"/>
        </w:rPr>
        <w:sectPr w:rsidR="00A84AE8" w:rsidRPr="00A84AE8" w:rsidSect="00A84AE8">
          <w:type w:val="continuous"/>
          <w:pgSz w:w="11906" w:h="16838"/>
          <w:pgMar w:top="1134" w:right="567" w:bottom="426" w:left="1701" w:header="567" w:footer="709" w:gutter="0"/>
          <w:pgNumType w:start="1"/>
          <w:cols w:space="708"/>
          <w:titlePg/>
          <w:docGrid w:linePitch="360"/>
        </w:sectPr>
      </w:pPr>
    </w:p>
    <w:p w14:paraId="781F4C2A" w14:textId="67824DD2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="00560D58">
        <w:rPr>
          <w:rFonts w:ascii="Times New Roman" w:hAnsi="Times New Roman"/>
          <w:bCs/>
        </w:rPr>
        <w:t>11</w:t>
      </w:r>
      <w:r w:rsidRPr="00A84AE8">
        <w:rPr>
          <w:rFonts w:ascii="Times New Roman" w:hAnsi="Times New Roman"/>
        </w:rPr>
        <w:t xml:space="preserve"> priedas</w:t>
      </w:r>
    </w:p>
    <w:p w14:paraId="63B9D21B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7B0BB0CF" w14:textId="77777777" w:rsidR="00560D58" w:rsidRPr="00A84AE8" w:rsidRDefault="00560D58" w:rsidP="00A84AE8">
      <w:pPr>
        <w:jc w:val="center"/>
        <w:rPr>
          <w:rFonts w:ascii="Times New Roman" w:hAnsi="Times New Roman"/>
        </w:rPr>
      </w:pPr>
    </w:p>
    <w:p w14:paraId="6ABE308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1923A2D1" wp14:editId="0729F908">
            <wp:extent cx="482600" cy="570865"/>
            <wp:effectExtent l="19050" t="0" r="0" b="0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59436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47C7AE7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36839C47" w14:textId="5159B812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CENTRALIZUOT</w:t>
      </w:r>
      <w:r w:rsidR="005C5EFB">
        <w:rPr>
          <w:rFonts w:ascii="Times New Roman" w:hAnsi="Times New Roman"/>
          <w:b/>
          <w:bCs/>
          <w:caps/>
        </w:rPr>
        <w:t>o</w:t>
      </w:r>
      <w:r w:rsidRPr="00A84AE8">
        <w:rPr>
          <w:rFonts w:ascii="Times New Roman" w:hAnsi="Times New Roman"/>
          <w:b/>
          <w:bCs/>
          <w:caps/>
        </w:rPr>
        <w:t xml:space="preserve"> VIDAUS AUDITO SKYRIUS</w:t>
      </w:r>
    </w:p>
    <w:p w14:paraId="720F17A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80B1C90" w14:textId="37D8960B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Biudžetinė įstaiga, J. Basanavičiaus g. 36, LT-57288 Kėdainiai, tel. +370 347 69550, el. p. </w:t>
      </w:r>
      <w:proofErr w:type="spellStart"/>
      <w:r w:rsidRPr="00A84AE8">
        <w:rPr>
          <w:rFonts w:ascii="Times New Roman" w:hAnsi="Times New Roman"/>
        </w:rPr>
        <w:t>administracija@kedainiai.lt</w:t>
      </w:r>
      <w:proofErr w:type="spellEnd"/>
      <w:r w:rsidRPr="00A84AE8">
        <w:rPr>
          <w:rFonts w:ascii="Times New Roman" w:hAnsi="Times New Roman"/>
        </w:rPr>
        <w:t xml:space="preserve">  Duomenys kaupiami ir saugomi Juridinių asmenų registre, kodas  188768545</w:t>
      </w:r>
    </w:p>
    <w:p w14:paraId="6D539175" w14:textId="0B00FBE4" w:rsidR="00A84AE8" w:rsidRPr="00A84AE8" w:rsidRDefault="00A84AE8" w:rsidP="00A84AE8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</w:rPr>
        <w:t>Skyriaus duomenys:  J. Basanavičiaus g. 36, LT-57288 Kėdainiai, tel. +370 347 69506, 705 kab.</w:t>
      </w: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704357DC" wp14:editId="628E765A">
            <wp:extent cx="6119495" cy="150495"/>
            <wp:effectExtent l="0" t="0" r="0" b="0"/>
            <wp:docPr id="18" name="Paveikslėli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E8">
        <w:rPr>
          <w:rFonts w:ascii="Times New Roman" w:hAnsi="Times New Roman"/>
        </w:rPr>
        <w:t xml:space="preserve"> </w:t>
      </w:r>
    </w:p>
    <w:p w14:paraId="3A002AD8" w14:textId="77777777" w:rsidR="00A84AE8" w:rsidRPr="00A84AE8" w:rsidRDefault="00A84AE8" w:rsidP="00A84AE8">
      <w:pPr>
        <w:ind w:left="5040" w:firstLine="3600"/>
        <w:jc w:val="center"/>
        <w:rPr>
          <w:rFonts w:ascii="Times New Roman" w:hAnsi="Times New Roman"/>
        </w:rPr>
      </w:pPr>
    </w:p>
    <w:p w14:paraId="33786554" w14:textId="77777777" w:rsidR="00A84AE8" w:rsidRPr="00A84AE8" w:rsidRDefault="00A84AE8" w:rsidP="00A84AE8">
      <w:pPr>
        <w:ind w:firstLine="5760"/>
        <w:rPr>
          <w:rFonts w:ascii="Times New Roman" w:hAnsi="Times New Roman"/>
        </w:rPr>
      </w:pPr>
    </w:p>
    <w:p w14:paraId="2CD41E9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0A6168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EBA9E5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85A62E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E90065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64FFEB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5EB747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4E0E0A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21799F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E7AB27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41E0E6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01B205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BB3A54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5D89D8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2207D9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37DF3A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1F813B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51873F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624F46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2C156C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E2A188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FFCF5B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66C8B6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D2C172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F800F6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EDAAD5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637D54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6FE620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8049BC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D8582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DBB124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CBA2C6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D454A6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643F7A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87FCDC1" w14:textId="77777777" w:rsidR="00A84AE8" w:rsidRPr="00A84AE8" w:rsidRDefault="00A84AE8" w:rsidP="00A84AE8">
      <w:pPr>
        <w:rPr>
          <w:rFonts w:ascii="Times New Roman" w:hAnsi="Times New Roman"/>
          <w:lang w:eastAsia="lt-LT"/>
        </w:rPr>
      </w:pPr>
    </w:p>
    <w:p w14:paraId="1A053F08" w14:textId="77777777" w:rsidR="00A84AE8" w:rsidRPr="00A84AE8" w:rsidRDefault="00A84AE8" w:rsidP="00A84AE8">
      <w:pPr>
        <w:ind w:firstLine="4253"/>
        <w:rPr>
          <w:rFonts w:ascii="Times New Roman" w:hAnsi="Times New Roman"/>
        </w:rPr>
        <w:sectPr w:rsidR="00A84AE8" w:rsidRPr="00A84AE8" w:rsidSect="00A84AE8">
          <w:pgSz w:w="11906" w:h="16838"/>
          <w:pgMar w:top="1134" w:right="567" w:bottom="426" w:left="1701" w:header="567" w:footer="709" w:gutter="0"/>
          <w:pgNumType w:start="1"/>
          <w:cols w:space="708"/>
          <w:titlePg/>
          <w:docGrid w:linePitch="360"/>
        </w:sectPr>
      </w:pPr>
    </w:p>
    <w:p w14:paraId="564FC82F" w14:textId="10E6B74E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 w:rsidR="00560D58">
        <w:rPr>
          <w:rFonts w:ascii="Times New Roman" w:hAnsi="Times New Roman"/>
        </w:rPr>
        <w:t>2</w:t>
      </w:r>
      <w:r w:rsidRPr="00A84AE8">
        <w:rPr>
          <w:rFonts w:ascii="Times New Roman" w:hAnsi="Times New Roman"/>
        </w:rPr>
        <w:t xml:space="preserve"> priedas</w:t>
      </w:r>
    </w:p>
    <w:p w14:paraId="4DBF8858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35D23989" w14:textId="77777777" w:rsidR="00560D58" w:rsidRPr="00A84AE8" w:rsidRDefault="00560D58" w:rsidP="00A84AE8">
      <w:pPr>
        <w:jc w:val="center"/>
        <w:rPr>
          <w:rFonts w:ascii="Times New Roman" w:hAnsi="Times New Roman"/>
        </w:rPr>
      </w:pPr>
    </w:p>
    <w:p w14:paraId="47DE669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0E5F3609" wp14:editId="75A8BADA">
            <wp:extent cx="577850" cy="577850"/>
            <wp:effectExtent l="19050" t="0" r="0" b="0"/>
            <wp:docPr id="19" name="Paveikslėlis 19" descr="nespalvo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espalvota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11B74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4B0AFCD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19552E3B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CIVILINĖS METRIKACIJOS IR ARCHYVO SKYRIUS</w:t>
      </w:r>
    </w:p>
    <w:p w14:paraId="73DB5057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FA621AD" w14:textId="3FCC0FC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Biudžetinė įstaiga,  J. Basanavičiaus g. 36, LT-57288 Kėdainiai, tel. +370 347 69550, el. p. </w:t>
      </w:r>
      <w:proofErr w:type="spellStart"/>
      <w:r w:rsidRPr="00A84AE8">
        <w:rPr>
          <w:rFonts w:ascii="Times New Roman" w:hAnsi="Times New Roman"/>
        </w:rPr>
        <w:t>administracija@kedainiai.lt</w:t>
      </w:r>
      <w:proofErr w:type="spellEnd"/>
      <w:r w:rsidRPr="00A84AE8">
        <w:rPr>
          <w:rFonts w:ascii="Times New Roman" w:hAnsi="Times New Roman"/>
        </w:rPr>
        <w:t xml:space="preserve">  Duomenys kaupiami ir saugomi Juridinių asmenų registre, kodas  188768545</w:t>
      </w:r>
    </w:p>
    <w:p w14:paraId="6366BE4A" w14:textId="3D233B82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Skyriaus duomenys: Didžiosios Rinkos a. 6, LT-57248 Kėdainiai, tel.: +370 347 50010, +370 347 57447</w:t>
      </w:r>
    </w:p>
    <w:p w14:paraId="779F11EB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</w:rPr>
        <w:t xml:space="preserve">el. p.: </w:t>
      </w:r>
      <w:proofErr w:type="spellStart"/>
      <w:r w:rsidRPr="00A84AE8">
        <w:rPr>
          <w:rFonts w:ascii="Times New Roman" w:hAnsi="Times New Roman"/>
        </w:rPr>
        <w:t>metrikacija@kedainiai.lt</w:t>
      </w:r>
      <w:proofErr w:type="spellEnd"/>
      <w:r w:rsidRPr="00A84AE8">
        <w:rPr>
          <w:rFonts w:ascii="Times New Roman" w:hAnsi="Times New Roman"/>
        </w:rPr>
        <w:t xml:space="preserve">, archyvas@kedainiai.lt  </w:t>
      </w:r>
    </w:p>
    <w:p w14:paraId="2C7F59EF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65153740" wp14:editId="79F58E67">
            <wp:extent cx="6119495" cy="150495"/>
            <wp:effectExtent l="0" t="0" r="0" b="0"/>
            <wp:docPr id="20" name="Paveikslėli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9FF84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0BC2EB1" w14:textId="77777777" w:rsidR="00A84AE8" w:rsidRPr="00A84AE8" w:rsidRDefault="00A84AE8" w:rsidP="00A84AE8">
      <w:pPr>
        <w:ind w:left="5040" w:firstLine="3600"/>
        <w:jc w:val="center"/>
        <w:rPr>
          <w:rFonts w:ascii="Times New Roman" w:hAnsi="Times New Roman"/>
        </w:rPr>
      </w:pPr>
    </w:p>
    <w:p w14:paraId="1E57F792" w14:textId="77777777" w:rsidR="00A84AE8" w:rsidRPr="00A84AE8" w:rsidRDefault="00A84AE8" w:rsidP="00A84AE8">
      <w:pPr>
        <w:ind w:firstLine="5760"/>
        <w:rPr>
          <w:rFonts w:ascii="Times New Roman" w:hAnsi="Times New Roman"/>
        </w:rPr>
      </w:pPr>
    </w:p>
    <w:p w14:paraId="2FC1698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9F9BFC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D3DF79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D4F9F8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2A8429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C0F12B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94CCB9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22A6D8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0B833C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5A61B9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07CCA8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E72FECC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1CA5E341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230BF3EE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1C99B799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50251CA8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3AC93C16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5512F6C7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53920184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2350FAE6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74B60A24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06AFF6F3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27A18319" w14:textId="77777777" w:rsidR="00A84AE8" w:rsidRPr="00A84AE8" w:rsidRDefault="00A84AE8" w:rsidP="00A84AE8">
      <w:pPr>
        <w:ind w:left="6480"/>
        <w:rPr>
          <w:rFonts w:ascii="Times New Roman" w:hAnsi="Times New Roman"/>
          <w:sz w:val="16"/>
          <w:szCs w:val="16"/>
        </w:rPr>
      </w:pPr>
    </w:p>
    <w:p w14:paraId="7A2F201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CEFBDB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44D225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E2A505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85A294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5EE377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ED2FD0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F41570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8B5440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D004E5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FCAFCA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94AAB3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09656A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2866AE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9C008E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721FF06" w14:textId="77777777" w:rsidR="00A84AE8" w:rsidRPr="00A84AE8" w:rsidRDefault="00A84AE8" w:rsidP="00A84AE8">
      <w:pPr>
        <w:ind w:firstLine="4104"/>
        <w:rPr>
          <w:rFonts w:ascii="Times New Roman" w:hAnsi="Times New Roman"/>
        </w:rPr>
        <w:sectPr w:rsidR="00A84AE8" w:rsidRPr="00A84AE8" w:rsidSect="00A84AE8">
          <w:pgSz w:w="11906" w:h="16838"/>
          <w:pgMar w:top="1134" w:right="567" w:bottom="426" w:left="1701" w:header="567" w:footer="709" w:gutter="0"/>
          <w:pgNumType w:start="1"/>
          <w:cols w:space="708"/>
          <w:titlePg/>
          <w:docGrid w:linePitch="360"/>
        </w:sectPr>
      </w:pPr>
    </w:p>
    <w:p w14:paraId="1E416E1C" w14:textId="676C74BD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 w:rsidR="00560D58">
        <w:rPr>
          <w:rFonts w:ascii="Times New Roman" w:hAnsi="Times New Roman"/>
        </w:rPr>
        <w:t>3</w:t>
      </w:r>
      <w:r w:rsidRPr="00A84AE8">
        <w:rPr>
          <w:rFonts w:ascii="Times New Roman" w:hAnsi="Times New Roman"/>
        </w:rPr>
        <w:t xml:space="preserve"> priedas</w:t>
      </w:r>
    </w:p>
    <w:p w14:paraId="4F29F559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6B16E5C0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0B1FE8A7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55D4ABC2" wp14:editId="5ACE2337">
            <wp:extent cx="482600" cy="570865"/>
            <wp:effectExtent l="19050" t="0" r="0" b="0"/>
            <wp:docPr id="23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CFC4C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</w:p>
    <w:p w14:paraId="72D7E133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5EE74974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SOCIALINĖS PARAMOS SKYRIUS</w:t>
      </w:r>
    </w:p>
    <w:p w14:paraId="69F9BE94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</w:p>
    <w:p w14:paraId="2D1132FF" w14:textId="0BAEC4D2" w:rsidR="00560D58" w:rsidRPr="00A84AE8" w:rsidRDefault="00560D58" w:rsidP="00560D5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Biudžetinė įstaiga, J. Basanavičiaus g. 36, LT-57288 Kėdainiai, tel. +370 347 69550, el. p. </w:t>
      </w:r>
      <w:proofErr w:type="spellStart"/>
      <w:r w:rsidRPr="00A84AE8">
        <w:rPr>
          <w:rFonts w:ascii="Times New Roman" w:hAnsi="Times New Roman"/>
        </w:rPr>
        <w:t>administracija@kedainiai.lt</w:t>
      </w:r>
      <w:proofErr w:type="spellEnd"/>
      <w:r w:rsidRPr="00A84AE8">
        <w:rPr>
          <w:rFonts w:ascii="Times New Roman" w:hAnsi="Times New Roman"/>
        </w:rPr>
        <w:br/>
        <w:t>Duomenys kaupiami ir saugomi Juridinių asmenų registre, kodas  188768545</w:t>
      </w:r>
    </w:p>
    <w:p w14:paraId="07DE2473" w14:textId="4AC1508E" w:rsidR="00560D58" w:rsidRPr="00A84AE8" w:rsidRDefault="00560D58" w:rsidP="00560D58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</w:rPr>
        <w:t xml:space="preserve">Skyriaus duomenys:  J. Basanavičiaus g. 36, LT-57288 Kėdainiai, tel. +370 347 69580, 414 kab. </w:t>
      </w: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________________________________________________________________________________________________</w:t>
      </w:r>
    </w:p>
    <w:p w14:paraId="70291203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2A4ECCE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</w:p>
    <w:p w14:paraId="3C1D9472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</w:p>
    <w:p w14:paraId="023C90B0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2B4B9EB6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204A265A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4BF38D84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701C47FD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6775931D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3516589B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272D450A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37C5AFA0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39E3DF35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18C8DAD5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009E5AAA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2AFBEE68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7A88982F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609E2AC8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4F72169F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707CC784" w14:textId="77777777" w:rsidR="00560D58" w:rsidRDefault="00560D58" w:rsidP="00A84AE8">
      <w:pPr>
        <w:jc w:val="center"/>
        <w:rPr>
          <w:rFonts w:ascii="Times New Roman" w:hAnsi="Times New Roman"/>
        </w:rPr>
      </w:pPr>
    </w:p>
    <w:p w14:paraId="77CB8F4D" w14:textId="77777777" w:rsid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5A3DEE24" w14:textId="77777777" w:rsidR="00560D58" w:rsidRDefault="00560D58" w:rsidP="00A84AE8">
      <w:pPr>
        <w:jc w:val="center"/>
        <w:rPr>
          <w:rFonts w:ascii="Times New Roman" w:hAnsi="Times New Roman"/>
          <w:b/>
          <w:bCs/>
          <w:caps/>
        </w:rPr>
      </w:pPr>
    </w:p>
    <w:p w14:paraId="4F232176" w14:textId="77777777" w:rsidR="00560D58" w:rsidRDefault="00560D58" w:rsidP="00A84AE8">
      <w:pPr>
        <w:jc w:val="center"/>
        <w:rPr>
          <w:rFonts w:ascii="Times New Roman" w:hAnsi="Times New Roman"/>
          <w:b/>
          <w:bCs/>
          <w:caps/>
        </w:rPr>
      </w:pPr>
    </w:p>
    <w:p w14:paraId="2D27F086" w14:textId="77777777" w:rsidR="00560D58" w:rsidRDefault="00560D58" w:rsidP="00A84AE8">
      <w:pPr>
        <w:jc w:val="center"/>
        <w:rPr>
          <w:rFonts w:ascii="Times New Roman" w:hAnsi="Times New Roman"/>
          <w:b/>
          <w:bCs/>
          <w:caps/>
        </w:rPr>
      </w:pPr>
    </w:p>
    <w:p w14:paraId="58391A08" w14:textId="77777777" w:rsidR="00560D58" w:rsidRPr="00A84AE8" w:rsidRDefault="00560D58" w:rsidP="00A84AE8">
      <w:pPr>
        <w:jc w:val="center"/>
        <w:rPr>
          <w:rFonts w:ascii="Times New Roman" w:hAnsi="Times New Roman"/>
        </w:rPr>
      </w:pPr>
    </w:p>
    <w:p w14:paraId="57457A5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F72BE0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FF0363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D5D57A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0F8F39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9A6CC9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F038EA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6856A2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747065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ACAB76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DE9EF8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29738C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E6B0F2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C32111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7C717E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BEC72E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901B38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1523709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A16360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1246C2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D55454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B4F37A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91664A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B20E90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897D95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6B0AFD7" w14:textId="3DE887A5" w:rsidR="00560D58" w:rsidRPr="00A84AE8" w:rsidRDefault="00560D58" w:rsidP="00560D5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A84AE8">
        <w:rPr>
          <w:rFonts w:ascii="Times New Roman" w:hAnsi="Times New Roman"/>
        </w:rPr>
        <w:t xml:space="preserve"> priedas</w:t>
      </w:r>
    </w:p>
    <w:p w14:paraId="447A338D" w14:textId="77777777" w:rsidR="00A84AE8" w:rsidRDefault="00A84AE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6FB61054" w14:textId="77777777" w:rsidR="00560D58" w:rsidRDefault="00560D5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6D6364DC" w14:textId="77777777" w:rsidR="00560D58" w:rsidRPr="00A84AE8" w:rsidRDefault="00560D58" w:rsidP="00560D58">
      <w:pPr>
        <w:ind w:firstLine="4104"/>
        <w:rPr>
          <w:rFonts w:ascii="Times New Roman" w:hAnsi="Times New Roman"/>
        </w:rPr>
      </w:pPr>
    </w:p>
    <w:p w14:paraId="19214323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52C66F0F" wp14:editId="219F74E8">
            <wp:extent cx="482600" cy="570865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948E4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</w:p>
    <w:p w14:paraId="610E2EFD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782D89C8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STATYBOS</w:t>
      </w:r>
      <w:r>
        <w:rPr>
          <w:rFonts w:ascii="Times New Roman" w:hAnsi="Times New Roman"/>
          <w:b/>
          <w:bCs/>
          <w:caps/>
        </w:rPr>
        <w:t xml:space="preserve"> </w:t>
      </w:r>
      <w:r w:rsidRPr="00A84AE8">
        <w:rPr>
          <w:rFonts w:ascii="Times New Roman" w:hAnsi="Times New Roman"/>
          <w:b/>
          <w:bCs/>
          <w:caps/>
        </w:rPr>
        <w:t>SKYRIUS</w:t>
      </w:r>
    </w:p>
    <w:p w14:paraId="060BB0C0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caps/>
        </w:rPr>
      </w:pPr>
    </w:p>
    <w:p w14:paraId="0988693B" w14:textId="753C2E20" w:rsidR="00560D58" w:rsidRPr="00A84AE8" w:rsidRDefault="00560D58" w:rsidP="00560D5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5139A7BE" w14:textId="77777777" w:rsidR="00560D58" w:rsidRPr="00A84AE8" w:rsidRDefault="00560D58" w:rsidP="00560D5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2BE4FD6A" w14:textId="20C279F6" w:rsidR="00560D58" w:rsidRPr="00A84AE8" w:rsidRDefault="00560D58" w:rsidP="00560D58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</w:rPr>
        <w:t>Skyriaus duomenys:  J. Basanavičiaus g. 36, LT-57288 Kėdainiai, tel. +370 34769 5</w:t>
      </w:r>
      <w:r>
        <w:rPr>
          <w:rFonts w:ascii="Times New Roman" w:hAnsi="Times New Roman"/>
        </w:rPr>
        <w:t>21</w:t>
      </w:r>
      <w:r w:rsidRPr="00A84AE8">
        <w:rPr>
          <w:rFonts w:ascii="Times New Roman" w:hAnsi="Times New Roman"/>
        </w:rPr>
        <w:t>, 61</w:t>
      </w:r>
      <w:r>
        <w:rPr>
          <w:rFonts w:ascii="Times New Roman" w:hAnsi="Times New Roman"/>
        </w:rPr>
        <w:t>3</w:t>
      </w:r>
      <w:r w:rsidRPr="00A84AE8">
        <w:rPr>
          <w:rFonts w:ascii="Times New Roman" w:hAnsi="Times New Roman"/>
        </w:rPr>
        <w:t xml:space="preserve"> kab.     </w:t>
      </w: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________________________________________________________________________________________________</w:t>
      </w:r>
    </w:p>
    <w:p w14:paraId="0ADA99BD" w14:textId="77777777" w:rsidR="00560D58" w:rsidRPr="00A84AE8" w:rsidRDefault="00560D58" w:rsidP="00560D5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F488D0C" w14:textId="77777777" w:rsidR="00560D58" w:rsidRPr="00A84AE8" w:rsidRDefault="00560D58" w:rsidP="00560D58">
      <w:pPr>
        <w:ind w:left="5040" w:firstLine="3600"/>
        <w:jc w:val="center"/>
        <w:rPr>
          <w:rFonts w:ascii="Times New Roman" w:hAnsi="Times New Roman"/>
        </w:rPr>
      </w:pPr>
    </w:p>
    <w:p w14:paraId="1D57F7B4" w14:textId="77777777" w:rsidR="00560D58" w:rsidRPr="00A84AE8" w:rsidRDefault="00560D58" w:rsidP="00560D58">
      <w:pPr>
        <w:ind w:firstLine="5760"/>
        <w:rPr>
          <w:rFonts w:ascii="Times New Roman" w:hAnsi="Times New Roman"/>
        </w:rPr>
      </w:pPr>
    </w:p>
    <w:p w14:paraId="1F188A9B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0B8A22BF" w14:textId="77777777" w:rsidR="00A84AE8" w:rsidRDefault="00A84AE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560485CB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01A5C0DB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7AEEB22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775235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7B0D4311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1FD7BB1D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45D3DE8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121B6CEE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483B5F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6E58D9A7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00AA97C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5F001267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9F897BC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3FCD398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803EF8D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56C8AE6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0A8105F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2A0B3F3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88E872F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B1D6C00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78C4E5BF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15CC46A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11C4D9A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30D237A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795F2E05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5C688DB2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BD0F885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B6B7DF8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1D9308F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A1DB3D8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CB326D8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77DD273D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396BB05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DF017D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0F919D5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2ED78817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37C78C69" w14:textId="77777777" w:rsidR="00CF1476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1464A0D" w14:textId="77777777" w:rsidR="00CF1476" w:rsidRPr="00A84AE8" w:rsidRDefault="00CF1476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4D63A2F9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026FFD08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  <w:lang w:eastAsia="lt-LT"/>
        </w:rPr>
      </w:pPr>
    </w:p>
    <w:p w14:paraId="1D4AD5D4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</w:rPr>
      </w:pPr>
    </w:p>
    <w:p w14:paraId="5AF9E927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</w:rPr>
      </w:pPr>
    </w:p>
    <w:p w14:paraId="4072646B" w14:textId="77777777" w:rsidR="00A84AE8" w:rsidRPr="00A84AE8" w:rsidRDefault="00A84AE8" w:rsidP="00A84AE8">
      <w:pPr>
        <w:ind w:left="5040"/>
        <w:jc w:val="center"/>
        <w:rPr>
          <w:rFonts w:ascii="Times New Roman" w:hAnsi="Times New Roman"/>
        </w:rPr>
      </w:pPr>
    </w:p>
    <w:p w14:paraId="7F83423F" w14:textId="77777777" w:rsidR="00A84AE8" w:rsidRPr="00A84AE8" w:rsidRDefault="00A84AE8" w:rsidP="00A84AE8">
      <w:pPr>
        <w:ind w:firstLine="4104"/>
        <w:rPr>
          <w:rFonts w:ascii="Times New Roman" w:hAnsi="Times New Roman"/>
        </w:rPr>
        <w:sectPr w:rsidR="00A84AE8" w:rsidRPr="00A84AE8" w:rsidSect="00A84AE8">
          <w:pgSz w:w="11906" w:h="16838"/>
          <w:pgMar w:top="1134" w:right="567" w:bottom="426" w:left="1701" w:header="567" w:footer="709" w:gutter="0"/>
          <w:pgNumType w:start="1"/>
          <w:cols w:space="708"/>
          <w:titlePg/>
          <w:docGrid w:linePitch="360"/>
        </w:sectPr>
      </w:pPr>
    </w:p>
    <w:p w14:paraId="3276212A" w14:textId="0F2D1CA5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 w:rsidR="00CF1476">
        <w:rPr>
          <w:rFonts w:ascii="Times New Roman" w:hAnsi="Times New Roman"/>
        </w:rPr>
        <w:t>5</w:t>
      </w:r>
      <w:r w:rsidRPr="00A84AE8">
        <w:rPr>
          <w:rFonts w:ascii="Times New Roman" w:hAnsi="Times New Roman"/>
        </w:rPr>
        <w:t xml:space="preserve"> priedas</w:t>
      </w:r>
    </w:p>
    <w:p w14:paraId="47FD933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605A03C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00E11649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B87CE30" w14:textId="77777777" w:rsidR="00CF1476" w:rsidRPr="00A84AE8" w:rsidRDefault="00CF1476" w:rsidP="00CF1476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715695C7" wp14:editId="21BCF2AC">
            <wp:extent cx="482600" cy="570865"/>
            <wp:effectExtent l="19050" t="0" r="0" b="0"/>
            <wp:docPr id="865004465" name="Paveikslėlis 86500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DD72A" w14:textId="77777777" w:rsidR="00CF1476" w:rsidRPr="00A84AE8" w:rsidRDefault="00CF1476" w:rsidP="00CF1476">
      <w:pPr>
        <w:jc w:val="center"/>
        <w:rPr>
          <w:rFonts w:ascii="Times New Roman" w:hAnsi="Times New Roman"/>
        </w:rPr>
      </w:pPr>
    </w:p>
    <w:p w14:paraId="2C3423ED" w14:textId="77777777" w:rsidR="00CF1476" w:rsidRPr="00A84AE8" w:rsidRDefault="00CF1476" w:rsidP="00CF1476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67530161" w14:textId="77777777" w:rsidR="00CF1476" w:rsidRPr="00A84AE8" w:rsidRDefault="00CF1476" w:rsidP="00CF1476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STRATEGINIO PLANAVIMO IR INVESTICIJŲ SKYRIUS</w:t>
      </w:r>
    </w:p>
    <w:p w14:paraId="7668CE9C" w14:textId="77777777" w:rsidR="00CF1476" w:rsidRPr="00A84AE8" w:rsidRDefault="00CF1476" w:rsidP="00CF1476">
      <w:pPr>
        <w:jc w:val="center"/>
        <w:rPr>
          <w:rFonts w:ascii="Times New Roman" w:hAnsi="Times New Roman"/>
          <w:b/>
          <w:bCs/>
          <w:caps/>
        </w:rPr>
      </w:pPr>
    </w:p>
    <w:p w14:paraId="2DCB37DA" w14:textId="5FCDA16A" w:rsidR="00CF1476" w:rsidRPr="00A84AE8" w:rsidRDefault="00CF1476" w:rsidP="00CF1476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682A5F5D" w14:textId="77777777" w:rsidR="00CF1476" w:rsidRPr="00A84AE8" w:rsidRDefault="00CF1476" w:rsidP="00CF1476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3C996354" w14:textId="6EB6518C" w:rsidR="00CF1476" w:rsidRPr="00A84AE8" w:rsidRDefault="00CF1476" w:rsidP="00CF1476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Skyriaus duomenys:  J. Basanavičiaus g. 36, LT-57288 Kėdainiai, tel. +370 347 69512, 711 kab.</w:t>
      </w:r>
    </w:p>
    <w:p w14:paraId="6384609C" w14:textId="77777777" w:rsidR="00CF1476" w:rsidRPr="00A84AE8" w:rsidRDefault="00CF1476" w:rsidP="00CF1476">
      <w:pPr>
        <w:ind w:firstLine="106"/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687B2B5E" w14:textId="77777777" w:rsidR="00CF1476" w:rsidRPr="00A84AE8" w:rsidRDefault="00CF1476" w:rsidP="00CF1476">
      <w:pPr>
        <w:ind w:left="5040" w:firstLine="3600"/>
        <w:jc w:val="center"/>
        <w:rPr>
          <w:rFonts w:ascii="Times New Roman" w:hAnsi="Times New Roman"/>
        </w:rPr>
      </w:pPr>
    </w:p>
    <w:p w14:paraId="583BA82A" w14:textId="77777777" w:rsidR="00CF1476" w:rsidRPr="00A84AE8" w:rsidRDefault="00CF1476" w:rsidP="00CF1476">
      <w:pPr>
        <w:ind w:firstLine="6070"/>
        <w:rPr>
          <w:rFonts w:ascii="Times New Roman" w:hAnsi="Times New Roman"/>
        </w:rPr>
      </w:pPr>
    </w:p>
    <w:p w14:paraId="03AF2622" w14:textId="77777777" w:rsidR="00CF1476" w:rsidRPr="00A84AE8" w:rsidRDefault="00CF1476" w:rsidP="00CF1476">
      <w:pPr>
        <w:jc w:val="center"/>
        <w:rPr>
          <w:rFonts w:ascii="Times New Roman" w:hAnsi="Times New Roman"/>
        </w:rPr>
      </w:pPr>
    </w:p>
    <w:p w14:paraId="5620A4FE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D668023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04E982E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0230F1E9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ABD18EA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371955D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77BDECA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561EA23B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704289C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3AC50B0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4A04F2C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550A1FA7" w14:textId="77777777" w:rsidR="00A84AE8" w:rsidRPr="00A84AE8" w:rsidRDefault="00A84AE8" w:rsidP="00A84AE8">
      <w:pPr>
        <w:ind w:firstLine="62"/>
        <w:jc w:val="center"/>
        <w:rPr>
          <w:rFonts w:ascii="Times New Roman" w:hAnsi="Times New Roman"/>
          <w:b/>
          <w:bCs/>
          <w:caps/>
        </w:rPr>
      </w:pPr>
    </w:p>
    <w:p w14:paraId="006D2D40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776DB31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67C2DBB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4F3431D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36283C2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15656340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6D9D4372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45316B4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13ECFD7A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05C4E8C5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6E2290ED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F1EB940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18B5AE7C" w14:textId="77777777" w:rsid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0E37EA37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133477AE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5695E19A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51ABCA99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749DB861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5424B228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362006F3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66128391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252495E9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67C4A94E" w14:textId="77777777" w:rsidR="003221DE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5C16FB72" w14:textId="77777777" w:rsidR="003221DE" w:rsidRPr="00A84AE8" w:rsidRDefault="003221DE" w:rsidP="00A84AE8">
      <w:pPr>
        <w:jc w:val="center"/>
        <w:rPr>
          <w:rFonts w:ascii="Times New Roman" w:hAnsi="Times New Roman"/>
          <w:b/>
          <w:bCs/>
          <w:caps/>
        </w:rPr>
      </w:pPr>
    </w:p>
    <w:p w14:paraId="0CF3838C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750A43AF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5D388C3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F3261CE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0ADEE1D3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38A01CB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202024E2" w14:textId="77777777" w:rsidR="00CF1476" w:rsidRDefault="00CF1476" w:rsidP="00A84AE8">
      <w:pPr>
        <w:jc w:val="center"/>
        <w:rPr>
          <w:rFonts w:ascii="Times New Roman" w:hAnsi="Times New Roman"/>
        </w:rPr>
      </w:pPr>
    </w:p>
    <w:p w14:paraId="5FC994AD" w14:textId="3956BD98" w:rsidR="00776477" w:rsidRPr="00A84AE8" w:rsidRDefault="00776477" w:rsidP="00776477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 w:rsidR="00CF1476">
        <w:rPr>
          <w:rFonts w:ascii="Times New Roman" w:hAnsi="Times New Roman"/>
        </w:rPr>
        <w:t>6</w:t>
      </w:r>
      <w:r w:rsidRPr="00A84AE8">
        <w:rPr>
          <w:rFonts w:ascii="Times New Roman" w:hAnsi="Times New Roman"/>
        </w:rPr>
        <w:t xml:space="preserve"> priedas</w:t>
      </w:r>
    </w:p>
    <w:p w14:paraId="5359A4D4" w14:textId="77777777" w:rsidR="00776477" w:rsidRDefault="00776477" w:rsidP="00776477">
      <w:pPr>
        <w:ind w:firstLine="4104"/>
        <w:rPr>
          <w:rFonts w:ascii="Times New Roman" w:hAnsi="Times New Roman"/>
        </w:rPr>
      </w:pPr>
    </w:p>
    <w:p w14:paraId="2A4CA290" w14:textId="77777777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44DB79CB" wp14:editId="32DC40A8">
            <wp:extent cx="482600" cy="570865"/>
            <wp:effectExtent l="19050" t="0" r="0" b="0"/>
            <wp:docPr id="852073888" name="Paveikslėlis 852073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52F46" w14:textId="77777777" w:rsidR="00CC13B8" w:rsidRPr="00A84AE8" w:rsidRDefault="00CC13B8" w:rsidP="00CC13B8">
      <w:pPr>
        <w:jc w:val="center"/>
        <w:rPr>
          <w:rFonts w:ascii="Times New Roman" w:hAnsi="Times New Roman"/>
        </w:rPr>
      </w:pPr>
    </w:p>
    <w:p w14:paraId="36F37CC7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3606AACC" w14:textId="140BF355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švietimo, kultūros ir sporto </w:t>
      </w:r>
      <w:r w:rsidRPr="00A84AE8">
        <w:rPr>
          <w:rFonts w:ascii="Times New Roman" w:hAnsi="Times New Roman"/>
          <w:b/>
          <w:bCs/>
          <w:caps/>
        </w:rPr>
        <w:t>SKYRIUS</w:t>
      </w:r>
    </w:p>
    <w:p w14:paraId="38D3190B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</w:p>
    <w:p w14:paraId="15749909" w14:textId="6363533B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351FA02C" w14:textId="77777777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195090C7" w14:textId="747CE382" w:rsidR="00CC13B8" w:rsidRPr="00A84AE8" w:rsidRDefault="00CC13B8" w:rsidP="00CC13B8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</w:rPr>
        <w:t>Skyriaus duomenys:  J. Basanavičiaus g. 36, LT-57288 Kėdainiai, tel. +370 347 69</w:t>
      </w:r>
      <w:r w:rsidR="003D30E9">
        <w:rPr>
          <w:rFonts w:ascii="Times New Roman" w:hAnsi="Times New Roman"/>
        </w:rPr>
        <w:t>590</w:t>
      </w:r>
      <w:r w:rsidRPr="00A84AE8">
        <w:rPr>
          <w:rFonts w:ascii="Times New Roman" w:hAnsi="Times New Roman"/>
        </w:rPr>
        <w:t xml:space="preserve">, </w:t>
      </w:r>
      <w:r w:rsidR="003D30E9">
        <w:rPr>
          <w:rFonts w:ascii="Times New Roman" w:hAnsi="Times New Roman"/>
        </w:rPr>
        <w:t>714</w:t>
      </w:r>
      <w:r w:rsidRPr="00A84AE8">
        <w:rPr>
          <w:rFonts w:ascii="Times New Roman" w:hAnsi="Times New Roman"/>
        </w:rPr>
        <w:t xml:space="preserve"> kab.     </w:t>
      </w: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________________________________________________________________________________________________</w:t>
      </w:r>
    </w:p>
    <w:p w14:paraId="42CEDF23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5530813" w14:textId="77777777" w:rsidR="00CC13B8" w:rsidRPr="00A84AE8" w:rsidRDefault="00CC13B8" w:rsidP="00CC13B8">
      <w:pPr>
        <w:ind w:left="5040" w:firstLine="3600"/>
        <w:jc w:val="center"/>
        <w:rPr>
          <w:rFonts w:ascii="Times New Roman" w:hAnsi="Times New Roman"/>
        </w:rPr>
      </w:pPr>
    </w:p>
    <w:p w14:paraId="2D6989E2" w14:textId="77777777" w:rsidR="00CC13B8" w:rsidRDefault="00CC13B8" w:rsidP="00CC13B8">
      <w:pPr>
        <w:ind w:firstLine="5760"/>
        <w:rPr>
          <w:rFonts w:ascii="Times New Roman" w:hAnsi="Times New Roman"/>
        </w:rPr>
      </w:pPr>
    </w:p>
    <w:p w14:paraId="1361AAAA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BE3B62F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12A8B08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72533388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2600CD4D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71DF32CD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7524DCB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1F83487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ADC294F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15F2F9F4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25B920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27A497CE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2C0B485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077AE33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815C72A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7F3978B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B7760BC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32CB664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0E08A2D8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CB6DD40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07CDC9B1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F065368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039EE8E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CE87344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D6DB040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CF58210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DE6976D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C55AF82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2843FF20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205872A8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756880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0558BAC3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2A63919A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3C877E7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060DE847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04E3006F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DAF1F81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17E642D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EFB8C5F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190C219C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10816B0C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FA4755B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465FC589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CF3A955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6EEE674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6931F4E5" w14:textId="54AC533E" w:rsidR="004A7F75" w:rsidRPr="00A84AE8" w:rsidRDefault="004A7F75" w:rsidP="004A7F75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 w:rsidRPr="00A84AE8">
        <w:rPr>
          <w:rFonts w:ascii="Times New Roman" w:hAnsi="Times New Roman"/>
        </w:rPr>
        <w:t xml:space="preserve"> priedas</w:t>
      </w:r>
    </w:p>
    <w:p w14:paraId="0E1C8AAD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523F83E6" w14:textId="77777777" w:rsidR="004A7F75" w:rsidRDefault="004A7F75" w:rsidP="00CC13B8">
      <w:pPr>
        <w:ind w:firstLine="5760"/>
        <w:rPr>
          <w:rFonts w:ascii="Times New Roman" w:hAnsi="Times New Roman"/>
        </w:rPr>
      </w:pPr>
    </w:p>
    <w:p w14:paraId="374B1C16" w14:textId="77777777" w:rsidR="004A7F75" w:rsidRPr="00A84AE8" w:rsidRDefault="004A7F75" w:rsidP="004A7F75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12AE1EAB" wp14:editId="3CDB3CE5">
            <wp:extent cx="482600" cy="570865"/>
            <wp:effectExtent l="19050" t="0" r="0" b="0"/>
            <wp:docPr id="31" name="Paveikslėli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813F19" w14:textId="77777777" w:rsidR="004A7F75" w:rsidRPr="00A84AE8" w:rsidRDefault="004A7F75" w:rsidP="004A7F75">
      <w:pPr>
        <w:jc w:val="center"/>
        <w:rPr>
          <w:rFonts w:ascii="Times New Roman" w:hAnsi="Times New Roman"/>
        </w:rPr>
      </w:pPr>
    </w:p>
    <w:p w14:paraId="145E8A63" w14:textId="77777777" w:rsidR="004A7F75" w:rsidRPr="00A84AE8" w:rsidRDefault="004A7F75" w:rsidP="004A7F75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09EFA573" w14:textId="77777777" w:rsidR="004A7F75" w:rsidRPr="00A84AE8" w:rsidRDefault="004A7F75" w:rsidP="004A7F75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TEISĖS IR personalo SKYRIUS</w:t>
      </w:r>
    </w:p>
    <w:p w14:paraId="49AAEA12" w14:textId="77777777" w:rsidR="004A7F75" w:rsidRPr="00A84AE8" w:rsidRDefault="004A7F75" w:rsidP="004A7F75">
      <w:pPr>
        <w:jc w:val="center"/>
        <w:rPr>
          <w:rFonts w:ascii="Times New Roman" w:hAnsi="Times New Roman"/>
          <w:b/>
          <w:bCs/>
          <w:caps/>
        </w:rPr>
      </w:pPr>
    </w:p>
    <w:p w14:paraId="3CE27E58" w14:textId="7630F3B3" w:rsidR="004A7F75" w:rsidRPr="00A84AE8" w:rsidRDefault="004A7F75" w:rsidP="004A7F75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5815CC96" w14:textId="77777777" w:rsidR="004A7F75" w:rsidRPr="00A84AE8" w:rsidRDefault="004A7F75" w:rsidP="004A7F75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Duomenys kaupiami ir saugomi Juridinių asmenų registre, kodas  188768545 </w:t>
      </w:r>
    </w:p>
    <w:p w14:paraId="57566F6E" w14:textId="4F02156F" w:rsidR="004A7F75" w:rsidRPr="00A84AE8" w:rsidRDefault="004A7F75" w:rsidP="004A7F75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Skyriaus duomenys:  J. Basanavičiaus g. 36, LT-57288 Kėdainiai, tel. +370 347 69569, 208 kab.</w:t>
      </w:r>
    </w:p>
    <w:p w14:paraId="29FDC01B" w14:textId="77777777" w:rsidR="004A7F75" w:rsidRPr="00A84AE8" w:rsidRDefault="004A7F75" w:rsidP="004A7F75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 </w:t>
      </w: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</w:t>
      </w:r>
    </w:p>
    <w:p w14:paraId="06BF89EE" w14:textId="77777777" w:rsidR="004A7F75" w:rsidRPr="00A84AE8" w:rsidRDefault="004A7F75" w:rsidP="004A7F75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D1B12D3" w14:textId="77777777" w:rsidR="004A7F75" w:rsidRPr="00A84AE8" w:rsidRDefault="004A7F75" w:rsidP="004A7F75">
      <w:pPr>
        <w:jc w:val="center"/>
        <w:rPr>
          <w:rFonts w:ascii="Times New Roman" w:hAnsi="Times New Roman"/>
        </w:rPr>
      </w:pPr>
    </w:p>
    <w:p w14:paraId="3693B49B" w14:textId="77777777" w:rsidR="004A7F75" w:rsidRPr="00A84AE8" w:rsidRDefault="004A7F75" w:rsidP="00CC13B8">
      <w:pPr>
        <w:ind w:firstLine="5760"/>
        <w:rPr>
          <w:rFonts w:ascii="Times New Roman" w:hAnsi="Times New Roman"/>
        </w:rPr>
      </w:pPr>
    </w:p>
    <w:p w14:paraId="4FC6D2EF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51965403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20953DE9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5404B68D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40CDE90D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20E76B39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1DBFC51A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4621688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7B2BCC0C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D7F7406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0C024EC9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2B69FD57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62779742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1A276A33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2E702D24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7DD8807E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47BDEA8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071AF7E9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452B52C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240C54E5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0C423A3E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7F47F069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576D48F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0F946390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365C538B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3816D6A2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0B4452FC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70697E4A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2C1A51EB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17B37B64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767E0D82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135E560E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25C1AED7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1DC955AB" w14:textId="77777777" w:rsidR="004A7F75" w:rsidRDefault="004A7F75" w:rsidP="00776477">
      <w:pPr>
        <w:ind w:firstLine="4104"/>
        <w:rPr>
          <w:rFonts w:ascii="Times New Roman" w:hAnsi="Times New Roman"/>
        </w:rPr>
      </w:pPr>
    </w:p>
    <w:p w14:paraId="5CEC1078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38DA852F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158140A7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2068EBC1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64DB2B98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562A4091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32734DD9" w14:textId="77777777" w:rsidR="00CF1476" w:rsidRDefault="00CF1476" w:rsidP="00776477">
      <w:pPr>
        <w:ind w:firstLine="4104"/>
        <w:rPr>
          <w:rFonts w:ascii="Times New Roman" w:hAnsi="Times New Roman"/>
        </w:rPr>
      </w:pPr>
    </w:p>
    <w:p w14:paraId="6549BAEA" w14:textId="77777777" w:rsidR="00CF1476" w:rsidRPr="00A84AE8" w:rsidRDefault="00CF1476" w:rsidP="00776477">
      <w:pPr>
        <w:ind w:firstLine="4104"/>
        <w:rPr>
          <w:rFonts w:ascii="Times New Roman" w:hAnsi="Times New Roman"/>
        </w:rPr>
      </w:pPr>
    </w:p>
    <w:p w14:paraId="1BE755B4" w14:textId="77777777" w:rsidR="004A7F75" w:rsidRDefault="004A7F75" w:rsidP="00CC13B8">
      <w:pPr>
        <w:jc w:val="center"/>
        <w:rPr>
          <w:rFonts w:ascii="Times New Roman" w:hAnsi="Times New Roman"/>
        </w:rPr>
      </w:pPr>
    </w:p>
    <w:p w14:paraId="7D64E292" w14:textId="77777777" w:rsidR="004A7F75" w:rsidRDefault="004A7F75" w:rsidP="00CC13B8">
      <w:pPr>
        <w:jc w:val="center"/>
        <w:rPr>
          <w:rFonts w:ascii="Times New Roman" w:hAnsi="Times New Roman"/>
        </w:rPr>
      </w:pPr>
    </w:p>
    <w:p w14:paraId="510A4892" w14:textId="3B906887" w:rsidR="004A7F75" w:rsidRPr="00A84AE8" w:rsidRDefault="004A7F75" w:rsidP="004A7F75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Pr="00A84AE8">
        <w:rPr>
          <w:rFonts w:ascii="Times New Roman" w:hAnsi="Times New Roman"/>
        </w:rPr>
        <w:t>1</w:t>
      </w:r>
      <w:r>
        <w:rPr>
          <w:rFonts w:ascii="Times New Roman" w:hAnsi="Times New Roman"/>
        </w:rPr>
        <w:t>8</w:t>
      </w:r>
      <w:r w:rsidRPr="00A84AE8">
        <w:rPr>
          <w:rFonts w:ascii="Times New Roman" w:hAnsi="Times New Roman"/>
        </w:rPr>
        <w:t xml:space="preserve"> priedas</w:t>
      </w:r>
    </w:p>
    <w:p w14:paraId="302ED72B" w14:textId="77777777" w:rsidR="004A7F75" w:rsidRDefault="004A7F75" w:rsidP="00CC13B8">
      <w:pPr>
        <w:jc w:val="center"/>
        <w:rPr>
          <w:rFonts w:ascii="Times New Roman" w:hAnsi="Times New Roman"/>
        </w:rPr>
      </w:pPr>
    </w:p>
    <w:p w14:paraId="21122B0D" w14:textId="77777777" w:rsidR="004A7F75" w:rsidRDefault="004A7F75" w:rsidP="00CC13B8">
      <w:pPr>
        <w:jc w:val="center"/>
        <w:rPr>
          <w:rFonts w:ascii="Times New Roman" w:hAnsi="Times New Roman"/>
        </w:rPr>
      </w:pPr>
    </w:p>
    <w:p w14:paraId="1CCF58FB" w14:textId="14CFA7CB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2D9E267A" wp14:editId="2736D1BE">
            <wp:extent cx="482600" cy="570865"/>
            <wp:effectExtent l="19050" t="0" r="0" b="0"/>
            <wp:docPr id="774900023" name="Paveikslėlis 7749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955CD0" w14:textId="77777777" w:rsidR="00CC13B8" w:rsidRPr="00A84AE8" w:rsidRDefault="00CC13B8" w:rsidP="00CC13B8">
      <w:pPr>
        <w:jc w:val="center"/>
        <w:rPr>
          <w:rFonts w:ascii="Times New Roman" w:hAnsi="Times New Roman"/>
        </w:rPr>
      </w:pPr>
    </w:p>
    <w:p w14:paraId="52168A47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45C3A327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TURTO VALDYMO </w:t>
      </w:r>
      <w:r w:rsidRPr="00A84AE8">
        <w:rPr>
          <w:rFonts w:ascii="Times New Roman" w:hAnsi="Times New Roman"/>
          <w:b/>
          <w:bCs/>
          <w:caps/>
        </w:rPr>
        <w:t>SKYRIUS</w:t>
      </w:r>
    </w:p>
    <w:p w14:paraId="7D56F571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caps/>
        </w:rPr>
      </w:pPr>
    </w:p>
    <w:p w14:paraId="0C12EDEF" w14:textId="1DFD2376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4D3EA34B" w14:textId="77777777" w:rsidR="00CC13B8" w:rsidRPr="00A84AE8" w:rsidRDefault="00CC13B8" w:rsidP="00CC13B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770B5A4C" w14:textId="13461B12" w:rsidR="00CC13B8" w:rsidRPr="00A84AE8" w:rsidRDefault="00CC13B8" w:rsidP="00CC13B8">
      <w:pPr>
        <w:jc w:val="center"/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</w:rPr>
        <w:t>Skyriaus duomenys:  J. Basanavičiaus g. 36, LT-57288 Kėdainiai, tel. +370 347 69515, 6</w:t>
      </w:r>
      <w:r>
        <w:rPr>
          <w:rFonts w:ascii="Times New Roman" w:hAnsi="Times New Roman"/>
        </w:rPr>
        <w:t>03</w:t>
      </w:r>
      <w:r w:rsidRPr="00A84AE8">
        <w:rPr>
          <w:rFonts w:ascii="Times New Roman" w:hAnsi="Times New Roman"/>
        </w:rPr>
        <w:t xml:space="preserve"> kab.     </w:t>
      </w: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________________________________________________________________________________________________</w:t>
      </w:r>
    </w:p>
    <w:p w14:paraId="0993FE96" w14:textId="77777777" w:rsidR="00CC13B8" w:rsidRPr="00A84AE8" w:rsidRDefault="00CC13B8" w:rsidP="00CC13B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D9A8667" w14:textId="77777777" w:rsidR="00CC13B8" w:rsidRPr="00A84AE8" w:rsidRDefault="00CC13B8" w:rsidP="00CC13B8">
      <w:pPr>
        <w:ind w:left="5040" w:firstLine="3600"/>
        <w:jc w:val="center"/>
        <w:rPr>
          <w:rFonts w:ascii="Times New Roman" w:hAnsi="Times New Roman"/>
        </w:rPr>
      </w:pPr>
    </w:p>
    <w:p w14:paraId="7C22E2F3" w14:textId="77777777" w:rsidR="00CC13B8" w:rsidRPr="00A84AE8" w:rsidRDefault="00CC13B8" w:rsidP="00CC13B8">
      <w:pPr>
        <w:ind w:firstLine="5760"/>
        <w:rPr>
          <w:rFonts w:ascii="Times New Roman" w:hAnsi="Times New Roman"/>
        </w:rPr>
      </w:pPr>
    </w:p>
    <w:p w14:paraId="616973B2" w14:textId="77777777" w:rsidR="00CC13B8" w:rsidRDefault="00CC13B8" w:rsidP="00CC13B8">
      <w:pPr>
        <w:ind w:left="4536"/>
        <w:jc w:val="both"/>
        <w:rPr>
          <w:rFonts w:ascii="Times New Roman" w:hAnsi="Times New Roman"/>
        </w:rPr>
      </w:pPr>
    </w:p>
    <w:p w14:paraId="25885167" w14:textId="77777777" w:rsidR="00CC13B8" w:rsidRDefault="00CC13B8" w:rsidP="00CC13B8">
      <w:pPr>
        <w:ind w:left="4536"/>
        <w:jc w:val="both"/>
        <w:rPr>
          <w:rFonts w:ascii="Times New Roman" w:hAnsi="Times New Roman"/>
        </w:rPr>
      </w:pPr>
    </w:p>
    <w:p w14:paraId="79A798CF" w14:textId="77777777" w:rsidR="00CC13B8" w:rsidRDefault="00CC13B8" w:rsidP="00CC13B8">
      <w:pPr>
        <w:ind w:left="4536"/>
        <w:jc w:val="both"/>
        <w:rPr>
          <w:rFonts w:ascii="Times New Roman" w:hAnsi="Times New Roman"/>
        </w:rPr>
      </w:pPr>
    </w:p>
    <w:p w14:paraId="1D1CDA1A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3806F2E3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1A2041CE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48442F8E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2E6B36D6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0878E9C5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008CD523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CC3D732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004A560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D572109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5A20AAD9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D5E5C6C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404E844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30ECE47A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E6558B4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1BDC0BFD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0D0301DA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28F3F99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D4E0FA2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24669E13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995CFD4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1E09D08C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E48458E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094E1557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62727B4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17AFCBE0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31B71FD3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6BF32E49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19F3207A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4DDF2B05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2E372BF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5552AF53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5008DA6B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42C14B2E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71576AE5" w14:textId="77777777" w:rsidR="003221DE" w:rsidRDefault="003221DE" w:rsidP="00A84AE8">
      <w:pPr>
        <w:ind w:left="4536"/>
        <w:jc w:val="both"/>
        <w:rPr>
          <w:rFonts w:ascii="Times New Roman" w:hAnsi="Times New Roman"/>
        </w:rPr>
      </w:pPr>
    </w:p>
    <w:p w14:paraId="25711F5B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69EE0EA0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505F5528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24EEBF90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564897E0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5D73077B" w14:textId="77777777" w:rsidR="00776477" w:rsidRDefault="00776477" w:rsidP="00A84AE8">
      <w:pPr>
        <w:ind w:left="4536"/>
        <w:jc w:val="both"/>
        <w:rPr>
          <w:rFonts w:ascii="Times New Roman" w:hAnsi="Times New Roman"/>
        </w:rPr>
      </w:pPr>
    </w:p>
    <w:p w14:paraId="303BDB24" w14:textId="71B5CAA3" w:rsidR="004A7F75" w:rsidRPr="00A84AE8" w:rsidRDefault="004A7F75" w:rsidP="004A7F75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>
        <w:rPr>
          <w:rFonts w:ascii="Times New Roman" w:hAnsi="Times New Roman"/>
          <w:bCs/>
        </w:rPr>
        <w:t>19</w:t>
      </w:r>
      <w:r w:rsidRPr="00A84AE8">
        <w:rPr>
          <w:rFonts w:ascii="Times New Roman" w:hAnsi="Times New Roman"/>
        </w:rPr>
        <w:t xml:space="preserve"> priedas</w:t>
      </w:r>
    </w:p>
    <w:p w14:paraId="5A75FB91" w14:textId="77777777" w:rsidR="00A84AE8" w:rsidRDefault="00A84AE8" w:rsidP="00A84AE8">
      <w:pPr>
        <w:ind w:left="5040"/>
        <w:rPr>
          <w:rFonts w:ascii="Times New Roman" w:hAnsi="Times New Roman"/>
          <w:sz w:val="16"/>
          <w:szCs w:val="16"/>
          <w:lang w:eastAsia="lt-LT"/>
        </w:rPr>
      </w:pPr>
    </w:p>
    <w:p w14:paraId="52536595" w14:textId="77777777" w:rsidR="00A84AE8" w:rsidRPr="00A84AE8" w:rsidRDefault="00A84AE8" w:rsidP="00A84AE8">
      <w:pPr>
        <w:jc w:val="center"/>
        <w:rPr>
          <w:rFonts w:ascii="Times New Roman" w:hAnsi="Times New Roman"/>
          <w:color w:val="00B050"/>
        </w:rPr>
      </w:pPr>
      <w:bookmarkStart w:id="7" w:name="_Hlk138758751"/>
    </w:p>
    <w:p w14:paraId="646CE0EA" w14:textId="77777777" w:rsidR="00A84AE8" w:rsidRPr="00A84AE8" w:rsidRDefault="00A84AE8" w:rsidP="00A84AE8">
      <w:pPr>
        <w:jc w:val="center"/>
        <w:rPr>
          <w:rFonts w:ascii="Times New Roman" w:hAnsi="Times New Roman"/>
          <w:color w:val="00B050"/>
        </w:rPr>
      </w:pPr>
      <w:r w:rsidRPr="00A84AE8">
        <w:rPr>
          <w:rFonts w:ascii="Times New Roman" w:hAnsi="Times New Roman"/>
          <w:noProof/>
          <w:color w:val="00B050"/>
          <w:lang w:eastAsia="lt-LT"/>
        </w:rPr>
        <w:drawing>
          <wp:inline distT="0" distB="0" distL="0" distR="0" wp14:anchorId="697DF943" wp14:editId="20D07E1F">
            <wp:extent cx="482600" cy="570865"/>
            <wp:effectExtent l="1905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FD5E67" w14:textId="77777777" w:rsidR="00A84AE8" w:rsidRPr="00A84AE8" w:rsidRDefault="00A84AE8" w:rsidP="00A84AE8">
      <w:pPr>
        <w:jc w:val="center"/>
        <w:rPr>
          <w:rFonts w:ascii="Times New Roman" w:hAnsi="Times New Roman"/>
          <w:color w:val="00B050"/>
        </w:rPr>
      </w:pPr>
    </w:p>
    <w:p w14:paraId="761B76BF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16A77BB8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Viešosios tvarkos SKYRIUS</w:t>
      </w:r>
    </w:p>
    <w:p w14:paraId="3241FEE9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28DD0BE9" w14:textId="038933AC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 el. p. administracija@kedainiai.lt</w:t>
      </w:r>
    </w:p>
    <w:p w14:paraId="431EA64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09DD3029" w14:textId="418FEE74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 Skyriaus duomenys:  J. Basanavičiaus g. 36, LT-57288 Kėdainiai, tel. +370 347 </w:t>
      </w:r>
      <w:r w:rsidR="00466CF3">
        <w:rPr>
          <w:rFonts w:ascii="Times New Roman" w:hAnsi="Times New Roman"/>
        </w:rPr>
        <w:t>44213</w:t>
      </w:r>
      <w:r w:rsidRPr="00A84AE8">
        <w:rPr>
          <w:rFonts w:ascii="Times New Roman" w:hAnsi="Times New Roman"/>
        </w:rPr>
        <w:t>, 316 kab.</w:t>
      </w:r>
    </w:p>
    <w:p w14:paraId="058D43E1" w14:textId="77777777" w:rsidR="00A84AE8" w:rsidRPr="00A84AE8" w:rsidRDefault="00A84AE8" w:rsidP="00A84AE8">
      <w:pPr>
        <w:rPr>
          <w:rFonts w:ascii="Times New Roman" w:hAnsi="Times New Roman"/>
          <w:b/>
          <w:bCs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1771BDF2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190B10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bookmarkEnd w:id="7"/>
    <w:p w14:paraId="26E4114B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678231F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9E81612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77A37C6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5E8650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F78AB7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356B99D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11B9D8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B76B6DA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451CA99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0D61DBC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13F7A1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7B3B47B9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2C3B8B1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35361D9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30DD84AB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3D376EDD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2A4DD7E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9D1F002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5F1504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75A1553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94ED2E8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FFDE379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7A0C86F3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DA20AFE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C8C8FB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7720001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B76D36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898A9E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3BABF1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E41835C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2594E7D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7250B2C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32A50D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96BB78D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46D4A3C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FC59822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A6A31B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2701F281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0C0FB1C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66E162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8547364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3ADB9706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53D96E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76D2C799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0F4034D1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2D36EFB2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2F965B3A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36369890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78793A4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737F7C8" w14:textId="77777777" w:rsid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72AB1E7" w14:textId="77777777" w:rsid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FF881F7" w14:textId="77777777" w:rsid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2D8BC838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1929A181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6D259047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551CD965" w14:textId="77777777" w:rsidR="00A84AE8" w:rsidRPr="00A84AE8" w:rsidRDefault="00A84AE8" w:rsidP="00A84AE8">
      <w:pPr>
        <w:ind w:left="3600" w:firstLine="720"/>
        <w:rPr>
          <w:rFonts w:ascii="Times New Roman" w:hAnsi="Times New Roman"/>
          <w:sz w:val="16"/>
          <w:szCs w:val="16"/>
        </w:rPr>
      </w:pPr>
    </w:p>
    <w:p w14:paraId="4ECCDD38" w14:textId="62533184" w:rsidR="00A84AE8" w:rsidRPr="00A84AE8" w:rsidRDefault="00A84AE8" w:rsidP="00A84AE8">
      <w:pPr>
        <w:ind w:left="4536"/>
        <w:jc w:val="both"/>
        <w:rPr>
          <w:rFonts w:ascii="Times New Roman" w:hAnsi="Times New Roman"/>
        </w:rPr>
      </w:pPr>
      <w:bookmarkStart w:id="8" w:name="_Hlk138758655"/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 w:rsidR="007B0F27">
        <w:rPr>
          <w:rFonts w:ascii="Times New Roman" w:hAnsi="Times New Roman"/>
          <w:bCs/>
        </w:rPr>
        <w:t>20</w:t>
      </w:r>
      <w:r w:rsidRPr="00A84AE8">
        <w:rPr>
          <w:rFonts w:ascii="Times New Roman" w:hAnsi="Times New Roman"/>
        </w:rPr>
        <w:t xml:space="preserve"> priedas</w:t>
      </w:r>
    </w:p>
    <w:p w14:paraId="244F8BE8" w14:textId="77777777" w:rsidR="00A84AE8" w:rsidRDefault="00A84AE8" w:rsidP="00A84AE8">
      <w:pPr>
        <w:rPr>
          <w:rFonts w:ascii="Times New Roman" w:hAnsi="Times New Roman"/>
        </w:rPr>
      </w:pPr>
    </w:p>
    <w:p w14:paraId="0CB62EC8" w14:textId="77777777" w:rsidR="007B0F27" w:rsidRDefault="007B0F27" w:rsidP="00A84AE8">
      <w:pPr>
        <w:rPr>
          <w:rFonts w:ascii="Times New Roman" w:hAnsi="Times New Roman"/>
        </w:rPr>
      </w:pPr>
    </w:p>
    <w:p w14:paraId="222FCDA3" w14:textId="77777777" w:rsidR="007B0F27" w:rsidRPr="00A84AE8" w:rsidRDefault="007B0F27" w:rsidP="007B0F27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359A1195" wp14:editId="72A14AC8">
            <wp:extent cx="482600" cy="570865"/>
            <wp:effectExtent l="19050" t="0" r="0" b="0"/>
            <wp:docPr id="912808755" name="Paveikslėlis 912808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098B8" w14:textId="77777777" w:rsidR="007B0F27" w:rsidRPr="00A84AE8" w:rsidRDefault="007B0F27" w:rsidP="007B0F27">
      <w:pPr>
        <w:jc w:val="center"/>
        <w:rPr>
          <w:rFonts w:ascii="Times New Roman" w:hAnsi="Times New Roman"/>
        </w:rPr>
      </w:pPr>
    </w:p>
    <w:p w14:paraId="0F1F8EA8" w14:textId="77777777" w:rsidR="007B0F27" w:rsidRPr="00A84AE8" w:rsidRDefault="007B0F27" w:rsidP="007B0F27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48B08545" w14:textId="77777777" w:rsidR="007B0F27" w:rsidRPr="00A84AE8" w:rsidRDefault="007B0F27" w:rsidP="007B0F27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VIEŠŲJŲ PIRKIMŲ SKYRIUS</w:t>
      </w:r>
    </w:p>
    <w:p w14:paraId="36F5716C" w14:textId="77777777" w:rsidR="007B0F27" w:rsidRPr="00A84AE8" w:rsidRDefault="007B0F27" w:rsidP="007B0F27">
      <w:pPr>
        <w:jc w:val="center"/>
        <w:rPr>
          <w:rFonts w:ascii="Times New Roman" w:hAnsi="Times New Roman"/>
          <w:b/>
          <w:bCs/>
          <w:caps/>
        </w:rPr>
      </w:pPr>
    </w:p>
    <w:p w14:paraId="010D0F69" w14:textId="49BBAEFB" w:rsidR="007B0F27" w:rsidRPr="00A84AE8" w:rsidRDefault="007B0F27" w:rsidP="007B0F27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6D14D415" w14:textId="77777777" w:rsidR="007B0F27" w:rsidRPr="00A84AE8" w:rsidRDefault="007B0F27" w:rsidP="007B0F27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53191886" w14:textId="4034C107" w:rsidR="007B0F27" w:rsidRPr="00A84AE8" w:rsidRDefault="007B0F27" w:rsidP="007B0F27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Skyriaus duomenys:  J. Basanavičiaus g. 36, LT-57288 Kėdainiai, tel. +370 347 69558, 315 kab.</w:t>
      </w:r>
    </w:p>
    <w:p w14:paraId="04CEAB78" w14:textId="77777777" w:rsidR="007B0F27" w:rsidRPr="00A84AE8" w:rsidRDefault="007B0F27" w:rsidP="007B0F27">
      <w:pPr>
        <w:ind w:firstLine="106"/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0794C575" w14:textId="77777777" w:rsidR="007B0F27" w:rsidRPr="00A84AE8" w:rsidRDefault="007B0F27" w:rsidP="007B0F27">
      <w:pPr>
        <w:ind w:left="5040" w:firstLine="3600"/>
        <w:jc w:val="center"/>
        <w:rPr>
          <w:rFonts w:ascii="Times New Roman" w:hAnsi="Times New Roman"/>
        </w:rPr>
      </w:pPr>
    </w:p>
    <w:p w14:paraId="7167C915" w14:textId="77777777" w:rsidR="007B0F27" w:rsidRPr="00A84AE8" w:rsidRDefault="007B0F27" w:rsidP="007B0F27">
      <w:pPr>
        <w:ind w:firstLine="6070"/>
        <w:rPr>
          <w:rFonts w:ascii="Times New Roman" w:hAnsi="Times New Roman"/>
        </w:rPr>
      </w:pPr>
    </w:p>
    <w:p w14:paraId="7B4C04CF" w14:textId="77777777" w:rsidR="007B0F27" w:rsidRDefault="007B0F27" w:rsidP="00A84AE8">
      <w:pPr>
        <w:rPr>
          <w:rFonts w:ascii="Times New Roman" w:hAnsi="Times New Roman"/>
        </w:rPr>
      </w:pPr>
    </w:p>
    <w:p w14:paraId="6DABE874" w14:textId="77777777" w:rsidR="007B0F27" w:rsidRDefault="007B0F27" w:rsidP="00A84AE8">
      <w:pPr>
        <w:rPr>
          <w:rFonts w:ascii="Times New Roman" w:hAnsi="Times New Roman"/>
        </w:rPr>
      </w:pPr>
    </w:p>
    <w:p w14:paraId="14B1B200" w14:textId="77777777" w:rsidR="007B0F27" w:rsidRDefault="007B0F27" w:rsidP="00A84AE8">
      <w:pPr>
        <w:rPr>
          <w:rFonts w:ascii="Times New Roman" w:hAnsi="Times New Roman"/>
        </w:rPr>
      </w:pPr>
    </w:p>
    <w:p w14:paraId="0EBE68B0" w14:textId="77777777" w:rsidR="007B0F27" w:rsidRDefault="007B0F27" w:rsidP="00A84AE8">
      <w:pPr>
        <w:rPr>
          <w:rFonts w:ascii="Times New Roman" w:hAnsi="Times New Roman"/>
        </w:rPr>
      </w:pPr>
    </w:p>
    <w:p w14:paraId="01C4A3B9" w14:textId="77777777" w:rsidR="007B0F27" w:rsidRDefault="007B0F27" w:rsidP="00A84AE8">
      <w:pPr>
        <w:rPr>
          <w:rFonts w:ascii="Times New Roman" w:hAnsi="Times New Roman"/>
        </w:rPr>
      </w:pPr>
    </w:p>
    <w:p w14:paraId="22DEC1AD" w14:textId="77777777" w:rsidR="007B0F27" w:rsidRDefault="007B0F27" w:rsidP="00A84AE8">
      <w:pPr>
        <w:rPr>
          <w:rFonts w:ascii="Times New Roman" w:hAnsi="Times New Roman"/>
        </w:rPr>
      </w:pPr>
    </w:p>
    <w:p w14:paraId="0C3D7D0C" w14:textId="77777777" w:rsidR="007B0F27" w:rsidRDefault="007B0F27" w:rsidP="00A84AE8">
      <w:pPr>
        <w:rPr>
          <w:rFonts w:ascii="Times New Roman" w:hAnsi="Times New Roman"/>
        </w:rPr>
      </w:pPr>
    </w:p>
    <w:p w14:paraId="5AA1AE00" w14:textId="77777777" w:rsidR="007B0F27" w:rsidRDefault="007B0F27" w:rsidP="00A84AE8">
      <w:pPr>
        <w:rPr>
          <w:rFonts w:ascii="Times New Roman" w:hAnsi="Times New Roman"/>
        </w:rPr>
      </w:pPr>
    </w:p>
    <w:p w14:paraId="303EB3BA" w14:textId="77777777" w:rsidR="007B0F27" w:rsidRDefault="007B0F27" w:rsidP="00A84AE8">
      <w:pPr>
        <w:rPr>
          <w:rFonts w:ascii="Times New Roman" w:hAnsi="Times New Roman"/>
        </w:rPr>
      </w:pPr>
    </w:p>
    <w:p w14:paraId="39B170FE" w14:textId="77777777" w:rsidR="007B0F27" w:rsidRDefault="007B0F27" w:rsidP="00A84AE8">
      <w:pPr>
        <w:rPr>
          <w:rFonts w:ascii="Times New Roman" w:hAnsi="Times New Roman"/>
        </w:rPr>
      </w:pPr>
    </w:p>
    <w:p w14:paraId="1C70C025" w14:textId="77777777" w:rsidR="007B0F27" w:rsidRDefault="007B0F27" w:rsidP="00A84AE8">
      <w:pPr>
        <w:rPr>
          <w:rFonts w:ascii="Times New Roman" w:hAnsi="Times New Roman"/>
        </w:rPr>
      </w:pPr>
    </w:p>
    <w:p w14:paraId="7CB21C58" w14:textId="77777777" w:rsidR="007B0F27" w:rsidRDefault="007B0F27" w:rsidP="00A84AE8">
      <w:pPr>
        <w:rPr>
          <w:rFonts w:ascii="Times New Roman" w:hAnsi="Times New Roman"/>
        </w:rPr>
      </w:pPr>
    </w:p>
    <w:p w14:paraId="20889DC0" w14:textId="77777777" w:rsidR="007B0F27" w:rsidRDefault="007B0F27" w:rsidP="00A84AE8">
      <w:pPr>
        <w:rPr>
          <w:rFonts w:ascii="Times New Roman" w:hAnsi="Times New Roman"/>
        </w:rPr>
      </w:pPr>
    </w:p>
    <w:p w14:paraId="300E65C8" w14:textId="77777777" w:rsidR="007B0F27" w:rsidRDefault="007B0F27" w:rsidP="00A84AE8">
      <w:pPr>
        <w:rPr>
          <w:rFonts w:ascii="Times New Roman" w:hAnsi="Times New Roman"/>
        </w:rPr>
      </w:pPr>
    </w:p>
    <w:p w14:paraId="07E43CEA" w14:textId="77777777" w:rsidR="007B0F27" w:rsidRDefault="007B0F27" w:rsidP="00A84AE8">
      <w:pPr>
        <w:rPr>
          <w:rFonts w:ascii="Times New Roman" w:hAnsi="Times New Roman"/>
        </w:rPr>
      </w:pPr>
    </w:p>
    <w:p w14:paraId="06E02FF1" w14:textId="77777777" w:rsidR="007B0F27" w:rsidRDefault="007B0F27" w:rsidP="00A84AE8">
      <w:pPr>
        <w:rPr>
          <w:rFonts w:ascii="Times New Roman" w:hAnsi="Times New Roman"/>
        </w:rPr>
      </w:pPr>
    </w:p>
    <w:p w14:paraId="3428D67C" w14:textId="77777777" w:rsidR="007B0F27" w:rsidRDefault="007B0F27" w:rsidP="00A84AE8">
      <w:pPr>
        <w:rPr>
          <w:rFonts w:ascii="Times New Roman" w:hAnsi="Times New Roman"/>
        </w:rPr>
      </w:pPr>
    </w:p>
    <w:p w14:paraId="614CD10B" w14:textId="77777777" w:rsidR="007B0F27" w:rsidRDefault="007B0F27" w:rsidP="00A84AE8">
      <w:pPr>
        <w:rPr>
          <w:rFonts w:ascii="Times New Roman" w:hAnsi="Times New Roman"/>
        </w:rPr>
      </w:pPr>
    </w:p>
    <w:p w14:paraId="24B69393" w14:textId="77777777" w:rsidR="007B0F27" w:rsidRDefault="007B0F27" w:rsidP="00A84AE8">
      <w:pPr>
        <w:rPr>
          <w:rFonts w:ascii="Times New Roman" w:hAnsi="Times New Roman"/>
        </w:rPr>
      </w:pPr>
    </w:p>
    <w:p w14:paraId="6C92C084" w14:textId="77777777" w:rsidR="007B0F27" w:rsidRDefault="007B0F27" w:rsidP="00A84AE8">
      <w:pPr>
        <w:rPr>
          <w:rFonts w:ascii="Times New Roman" w:hAnsi="Times New Roman"/>
        </w:rPr>
      </w:pPr>
    </w:p>
    <w:p w14:paraId="27D8788F" w14:textId="77777777" w:rsidR="007B0F27" w:rsidRDefault="007B0F27" w:rsidP="00A84AE8">
      <w:pPr>
        <w:rPr>
          <w:rFonts w:ascii="Times New Roman" w:hAnsi="Times New Roman"/>
        </w:rPr>
      </w:pPr>
    </w:p>
    <w:p w14:paraId="2989F5AD" w14:textId="77777777" w:rsidR="007B0F27" w:rsidRDefault="007B0F27" w:rsidP="00A84AE8">
      <w:pPr>
        <w:rPr>
          <w:rFonts w:ascii="Times New Roman" w:hAnsi="Times New Roman"/>
        </w:rPr>
      </w:pPr>
    </w:p>
    <w:p w14:paraId="7901FD11" w14:textId="77777777" w:rsidR="007B0F27" w:rsidRDefault="007B0F27" w:rsidP="00A84AE8">
      <w:pPr>
        <w:rPr>
          <w:rFonts w:ascii="Times New Roman" w:hAnsi="Times New Roman"/>
        </w:rPr>
      </w:pPr>
    </w:p>
    <w:p w14:paraId="7B99FF4A" w14:textId="77777777" w:rsidR="007B0F27" w:rsidRDefault="007B0F27" w:rsidP="00A84AE8">
      <w:pPr>
        <w:rPr>
          <w:rFonts w:ascii="Times New Roman" w:hAnsi="Times New Roman"/>
        </w:rPr>
      </w:pPr>
    </w:p>
    <w:p w14:paraId="049D4D5C" w14:textId="77777777" w:rsidR="007B0F27" w:rsidRDefault="007B0F27" w:rsidP="00A84AE8">
      <w:pPr>
        <w:rPr>
          <w:rFonts w:ascii="Times New Roman" w:hAnsi="Times New Roman"/>
        </w:rPr>
      </w:pPr>
    </w:p>
    <w:p w14:paraId="1859D5AB" w14:textId="77777777" w:rsidR="007B0F27" w:rsidRDefault="007B0F27" w:rsidP="00A84AE8">
      <w:pPr>
        <w:rPr>
          <w:rFonts w:ascii="Times New Roman" w:hAnsi="Times New Roman"/>
        </w:rPr>
      </w:pPr>
    </w:p>
    <w:p w14:paraId="03A40956" w14:textId="77777777" w:rsidR="007B0F27" w:rsidRDefault="007B0F27" w:rsidP="00A84AE8">
      <w:pPr>
        <w:rPr>
          <w:rFonts w:ascii="Times New Roman" w:hAnsi="Times New Roman"/>
        </w:rPr>
      </w:pPr>
    </w:p>
    <w:p w14:paraId="6D5E910E" w14:textId="77777777" w:rsidR="007B0F27" w:rsidRDefault="007B0F27" w:rsidP="00A84AE8">
      <w:pPr>
        <w:rPr>
          <w:rFonts w:ascii="Times New Roman" w:hAnsi="Times New Roman"/>
        </w:rPr>
      </w:pPr>
    </w:p>
    <w:p w14:paraId="0C493A0D" w14:textId="77777777" w:rsidR="007B0F27" w:rsidRDefault="007B0F27" w:rsidP="00A84AE8">
      <w:pPr>
        <w:rPr>
          <w:rFonts w:ascii="Times New Roman" w:hAnsi="Times New Roman"/>
        </w:rPr>
      </w:pPr>
    </w:p>
    <w:p w14:paraId="16B77593" w14:textId="77777777" w:rsidR="007B0F27" w:rsidRDefault="007B0F27" w:rsidP="00A84AE8">
      <w:pPr>
        <w:rPr>
          <w:rFonts w:ascii="Times New Roman" w:hAnsi="Times New Roman"/>
        </w:rPr>
      </w:pPr>
    </w:p>
    <w:p w14:paraId="317AB0E9" w14:textId="77777777" w:rsidR="007B0F27" w:rsidRDefault="007B0F27" w:rsidP="00A84AE8">
      <w:pPr>
        <w:rPr>
          <w:rFonts w:ascii="Times New Roman" w:hAnsi="Times New Roman"/>
        </w:rPr>
      </w:pPr>
    </w:p>
    <w:p w14:paraId="4E715AC1" w14:textId="77777777" w:rsidR="007B0F27" w:rsidRDefault="007B0F27" w:rsidP="00A84AE8">
      <w:pPr>
        <w:rPr>
          <w:rFonts w:ascii="Times New Roman" w:hAnsi="Times New Roman"/>
        </w:rPr>
      </w:pPr>
    </w:p>
    <w:p w14:paraId="1AD3C8E2" w14:textId="77777777" w:rsidR="007B0F27" w:rsidRDefault="007B0F27" w:rsidP="00A84AE8">
      <w:pPr>
        <w:rPr>
          <w:rFonts w:ascii="Times New Roman" w:hAnsi="Times New Roman"/>
        </w:rPr>
      </w:pPr>
    </w:p>
    <w:p w14:paraId="079AB368" w14:textId="77777777" w:rsidR="007B0F27" w:rsidRDefault="007B0F27" w:rsidP="00A84AE8">
      <w:pPr>
        <w:rPr>
          <w:rFonts w:ascii="Times New Roman" w:hAnsi="Times New Roman"/>
        </w:rPr>
      </w:pPr>
    </w:p>
    <w:p w14:paraId="638E7D1C" w14:textId="77777777" w:rsidR="007B0F27" w:rsidRDefault="007B0F27" w:rsidP="00A84AE8">
      <w:pPr>
        <w:rPr>
          <w:rFonts w:ascii="Times New Roman" w:hAnsi="Times New Roman"/>
        </w:rPr>
      </w:pPr>
    </w:p>
    <w:p w14:paraId="1D5A0A46" w14:textId="77777777" w:rsidR="007B0F27" w:rsidRDefault="007B0F27" w:rsidP="00A84AE8">
      <w:pPr>
        <w:rPr>
          <w:rFonts w:ascii="Times New Roman" w:hAnsi="Times New Roman"/>
        </w:rPr>
      </w:pPr>
    </w:p>
    <w:p w14:paraId="6222B9AC" w14:textId="77777777" w:rsidR="007B0F27" w:rsidRDefault="007B0F27" w:rsidP="00A84AE8">
      <w:pPr>
        <w:rPr>
          <w:rFonts w:ascii="Times New Roman" w:hAnsi="Times New Roman"/>
        </w:rPr>
      </w:pPr>
    </w:p>
    <w:p w14:paraId="6BD35626" w14:textId="77777777" w:rsidR="007B0F27" w:rsidRDefault="007B0F27" w:rsidP="00A84AE8">
      <w:pPr>
        <w:rPr>
          <w:rFonts w:ascii="Times New Roman" w:hAnsi="Times New Roman"/>
        </w:rPr>
      </w:pPr>
    </w:p>
    <w:p w14:paraId="0D96F22C" w14:textId="77777777" w:rsidR="007B0F27" w:rsidRDefault="007B0F27" w:rsidP="00A84AE8">
      <w:pPr>
        <w:rPr>
          <w:rFonts w:ascii="Times New Roman" w:hAnsi="Times New Roman"/>
        </w:rPr>
      </w:pPr>
    </w:p>
    <w:p w14:paraId="77656D90" w14:textId="77777777" w:rsidR="007B0F27" w:rsidRDefault="007B0F27" w:rsidP="00A84AE8">
      <w:pPr>
        <w:rPr>
          <w:rFonts w:ascii="Times New Roman" w:hAnsi="Times New Roman"/>
        </w:rPr>
      </w:pPr>
    </w:p>
    <w:p w14:paraId="0BA733FF" w14:textId="77777777" w:rsidR="007B0F27" w:rsidRDefault="007B0F27" w:rsidP="00A84AE8">
      <w:pPr>
        <w:rPr>
          <w:rFonts w:ascii="Times New Roman" w:hAnsi="Times New Roman"/>
        </w:rPr>
      </w:pPr>
    </w:p>
    <w:p w14:paraId="30A1870B" w14:textId="77777777" w:rsidR="007B0F27" w:rsidRDefault="007B0F27" w:rsidP="00A84AE8">
      <w:pPr>
        <w:rPr>
          <w:rFonts w:ascii="Times New Roman" w:hAnsi="Times New Roman"/>
        </w:rPr>
      </w:pPr>
    </w:p>
    <w:p w14:paraId="3C424283" w14:textId="77777777" w:rsidR="007B0F27" w:rsidRDefault="007B0F27" w:rsidP="00A84AE8">
      <w:pPr>
        <w:rPr>
          <w:rFonts w:ascii="Times New Roman" w:hAnsi="Times New Roman"/>
        </w:rPr>
      </w:pPr>
    </w:p>
    <w:p w14:paraId="41D4A428" w14:textId="77777777" w:rsidR="007B0F27" w:rsidRDefault="007B0F27" w:rsidP="00A84AE8">
      <w:pPr>
        <w:rPr>
          <w:rFonts w:ascii="Times New Roman" w:hAnsi="Times New Roman"/>
        </w:rPr>
      </w:pPr>
    </w:p>
    <w:p w14:paraId="47B2D72C" w14:textId="77777777" w:rsidR="007B0F27" w:rsidRDefault="007B0F27" w:rsidP="00A84AE8">
      <w:pPr>
        <w:rPr>
          <w:rFonts w:ascii="Times New Roman" w:hAnsi="Times New Roman"/>
        </w:rPr>
      </w:pPr>
    </w:p>
    <w:p w14:paraId="26253ECD" w14:textId="6F4E15FF" w:rsidR="007B0F27" w:rsidRPr="00A84AE8" w:rsidRDefault="007B0F27" w:rsidP="007B0F27">
      <w:pPr>
        <w:ind w:left="4536"/>
        <w:jc w:val="both"/>
        <w:rPr>
          <w:rFonts w:ascii="Times New Roman" w:hAnsi="Times New Roman"/>
        </w:rPr>
      </w:pPr>
      <w:r w:rsidRPr="00A84AE8">
        <w:rPr>
          <w:rFonts w:ascii="Times New Roman" w:hAnsi="Times New Roman"/>
        </w:rPr>
        <w:lastRenderedPageBreak/>
        <w:t>Kėdainių rajono savivaldybės dokumentų valdymo, rengimo, tvarkymo, naudojimo ir kontrolės procedūrų apraš</w:t>
      </w:r>
      <w:r w:rsidRPr="00A84AE8">
        <w:rPr>
          <w:rFonts w:ascii="Times New Roman" w:hAnsi="Times New Roman"/>
          <w:bCs/>
        </w:rPr>
        <w:t xml:space="preserve">o </w:t>
      </w:r>
      <w:r>
        <w:rPr>
          <w:rFonts w:ascii="Times New Roman" w:hAnsi="Times New Roman"/>
          <w:bCs/>
        </w:rPr>
        <w:t>21</w:t>
      </w:r>
      <w:r w:rsidRPr="00A84AE8">
        <w:rPr>
          <w:rFonts w:ascii="Times New Roman" w:hAnsi="Times New Roman"/>
        </w:rPr>
        <w:t xml:space="preserve"> priedas</w:t>
      </w:r>
    </w:p>
    <w:p w14:paraId="124A9F44" w14:textId="77777777" w:rsidR="007B0F27" w:rsidRDefault="007B0F27" w:rsidP="00A84AE8">
      <w:pPr>
        <w:rPr>
          <w:rFonts w:ascii="Times New Roman" w:hAnsi="Times New Roman"/>
        </w:rPr>
      </w:pPr>
    </w:p>
    <w:p w14:paraId="68838E3D" w14:textId="77777777" w:rsidR="007B0F27" w:rsidRPr="00A84AE8" w:rsidRDefault="007B0F27" w:rsidP="00A84AE8">
      <w:pPr>
        <w:rPr>
          <w:rFonts w:ascii="Times New Roman" w:hAnsi="Times New Roman"/>
        </w:rPr>
      </w:pPr>
    </w:p>
    <w:p w14:paraId="1AB6FF9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  <w:noProof/>
          <w:lang w:eastAsia="lt-LT"/>
        </w:rPr>
        <w:drawing>
          <wp:inline distT="0" distB="0" distL="0" distR="0" wp14:anchorId="79832B9F" wp14:editId="382D7417">
            <wp:extent cx="482600" cy="570865"/>
            <wp:effectExtent l="19050" t="0" r="0" b="0"/>
            <wp:docPr id="35" name="Paveikslėli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7872E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CDC544B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kėdainių rajono savivaldybėS ADMINISTRACIJOS</w:t>
      </w:r>
    </w:p>
    <w:p w14:paraId="4B9A9564" w14:textId="7D7E5219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  <w:r w:rsidRPr="00A84AE8">
        <w:rPr>
          <w:rFonts w:ascii="Times New Roman" w:hAnsi="Times New Roman"/>
          <w:b/>
          <w:bCs/>
          <w:caps/>
        </w:rPr>
        <w:t>ŽEMĖS ŪKIO SKYRIUS</w:t>
      </w:r>
    </w:p>
    <w:p w14:paraId="0461F67F" w14:textId="77777777" w:rsidR="00A84AE8" w:rsidRPr="00A84AE8" w:rsidRDefault="00A84AE8" w:rsidP="00A84AE8">
      <w:pPr>
        <w:jc w:val="center"/>
        <w:rPr>
          <w:rFonts w:ascii="Times New Roman" w:hAnsi="Times New Roman"/>
          <w:b/>
          <w:bCs/>
          <w:caps/>
        </w:rPr>
      </w:pPr>
    </w:p>
    <w:p w14:paraId="3D3A1F75" w14:textId="42DE0E52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Biudžetinė įstaiga, J. Basanavičiaus g. 36, LT-57288 Kėdainiai, tel. +370 347 69550, el. p. administracija@kedainiai.lt</w:t>
      </w:r>
    </w:p>
    <w:p w14:paraId="79D5A39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>Duomenys kaupiami ir saugomi Juridinių asmenų registre, kodas  188768545</w:t>
      </w:r>
    </w:p>
    <w:p w14:paraId="13F2D59E" w14:textId="5BD84564" w:rsidR="00A84AE8" w:rsidRPr="00A84AE8" w:rsidRDefault="00A84AE8" w:rsidP="00A84AE8">
      <w:pPr>
        <w:jc w:val="center"/>
        <w:rPr>
          <w:rFonts w:ascii="Times New Roman" w:hAnsi="Times New Roman"/>
        </w:rPr>
      </w:pPr>
      <w:r w:rsidRPr="00A84AE8">
        <w:rPr>
          <w:rFonts w:ascii="Times New Roman" w:hAnsi="Times New Roman"/>
        </w:rPr>
        <w:t xml:space="preserve">Skyriaus duomenys:  </w:t>
      </w:r>
      <w:r w:rsidR="008C196B" w:rsidRPr="00A84AE8">
        <w:rPr>
          <w:rFonts w:ascii="Times New Roman" w:hAnsi="Times New Roman"/>
        </w:rPr>
        <w:t xml:space="preserve">J. Basanavičiaus g. 36, LT-57288 Kėdainiai, </w:t>
      </w:r>
      <w:r w:rsidRPr="00A84AE8">
        <w:rPr>
          <w:rFonts w:ascii="Times New Roman" w:hAnsi="Times New Roman"/>
        </w:rPr>
        <w:t>tel. +370 347 695</w:t>
      </w:r>
      <w:r w:rsidR="008367D1">
        <w:rPr>
          <w:rFonts w:ascii="Times New Roman" w:hAnsi="Times New Roman"/>
        </w:rPr>
        <w:t>46</w:t>
      </w:r>
      <w:r w:rsidRPr="00A84AE8">
        <w:rPr>
          <w:rFonts w:ascii="Times New Roman" w:hAnsi="Times New Roman"/>
        </w:rPr>
        <w:t>, 5</w:t>
      </w:r>
      <w:r w:rsidR="008367D1">
        <w:rPr>
          <w:rFonts w:ascii="Times New Roman" w:hAnsi="Times New Roman"/>
        </w:rPr>
        <w:t>16</w:t>
      </w:r>
      <w:r w:rsidRPr="00A84AE8">
        <w:rPr>
          <w:rFonts w:ascii="Times New Roman" w:hAnsi="Times New Roman"/>
        </w:rPr>
        <w:t xml:space="preserve"> kab.</w:t>
      </w:r>
    </w:p>
    <w:p w14:paraId="65F9D38E" w14:textId="77777777" w:rsidR="00A84AE8" w:rsidRPr="00A84AE8" w:rsidRDefault="00A84AE8" w:rsidP="00A84AE8">
      <w:pPr>
        <w:ind w:firstLine="106"/>
        <w:jc w:val="center"/>
        <w:rPr>
          <w:rFonts w:ascii="Times New Roman" w:hAnsi="Times New Roman"/>
          <w:b/>
          <w:bCs/>
          <w:sz w:val="18"/>
          <w:szCs w:val="18"/>
        </w:rPr>
      </w:pPr>
      <w:r w:rsidRPr="00A84AE8">
        <w:rPr>
          <w:rFonts w:ascii="Times New Roman" w:hAnsi="Times New Roman"/>
          <w:b/>
          <w:bCs/>
        </w:rPr>
        <w:t>_______________________________________________________________________________________________</w:t>
      </w:r>
    </w:p>
    <w:p w14:paraId="3C35E187" w14:textId="77777777" w:rsidR="00A84AE8" w:rsidRPr="00A84AE8" w:rsidRDefault="00A84AE8" w:rsidP="00A84AE8">
      <w:pPr>
        <w:ind w:left="5040" w:firstLine="3600"/>
        <w:jc w:val="center"/>
        <w:rPr>
          <w:rFonts w:ascii="Times New Roman" w:hAnsi="Times New Roman"/>
        </w:rPr>
      </w:pPr>
    </w:p>
    <w:p w14:paraId="7A19C3F1" w14:textId="77777777" w:rsidR="00A84AE8" w:rsidRPr="00A84AE8" w:rsidRDefault="00A84AE8" w:rsidP="00A84AE8">
      <w:pPr>
        <w:ind w:firstLine="6070"/>
        <w:rPr>
          <w:rFonts w:ascii="Times New Roman" w:hAnsi="Times New Roman"/>
        </w:rPr>
      </w:pPr>
    </w:p>
    <w:p w14:paraId="497EF4D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68341A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47A9F4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bookmarkEnd w:id="8"/>
    <w:p w14:paraId="3F3E1B9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CB49EA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8368A9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F6F7F3F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3717D2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3DB6FA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4581B43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1AA3E4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00E57C5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149D04D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7C8C22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BCC79F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E704DA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560C83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5CEE45F1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BFE0578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B249B0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65CD5A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27D4DA6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C1894F2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0616F83C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A3DD410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70FD417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3EC5D31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63FF73E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1EFCCFDB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63BEBF3A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27BAF687" w14:textId="77777777" w:rsidR="00A84AE8" w:rsidRPr="00A84AE8" w:rsidRDefault="00A84AE8" w:rsidP="00A84AE8">
      <w:pPr>
        <w:jc w:val="center"/>
        <w:rPr>
          <w:rFonts w:ascii="Times New Roman" w:hAnsi="Times New Roman"/>
        </w:rPr>
      </w:pPr>
    </w:p>
    <w:p w14:paraId="4A906672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46C3669C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41097902" w14:textId="77777777" w:rsidR="00A84AE8" w:rsidRDefault="00A84AE8" w:rsidP="00A84AE8">
      <w:pPr>
        <w:jc w:val="center"/>
        <w:rPr>
          <w:rFonts w:ascii="Times New Roman" w:hAnsi="Times New Roman"/>
        </w:rPr>
      </w:pPr>
    </w:p>
    <w:p w14:paraId="1913FFFE" w14:textId="77777777" w:rsidR="00A84AE8" w:rsidRPr="00A84AE8" w:rsidRDefault="00A84AE8" w:rsidP="00A84AE8">
      <w:pPr>
        <w:rPr>
          <w:rFonts w:ascii="Times New Roman" w:hAnsi="Times New Roman"/>
        </w:rPr>
      </w:pPr>
    </w:p>
    <w:p w14:paraId="2F5078E2" w14:textId="77777777" w:rsidR="00A84AE8" w:rsidRPr="00A84AE8" w:rsidRDefault="00A84AE8" w:rsidP="00A84AE8">
      <w:pPr>
        <w:rPr>
          <w:rFonts w:ascii="Times New Roman" w:hAnsi="Times New Roman"/>
        </w:rPr>
      </w:pPr>
    </w:p>
    <w:p w14:paraId="3D3A4620" w14:textId="77777777" w:rsidR="00A84AE8" w:rsidRPr="00A84AE8" w:rsidRDefault="00A84AE8" w:rsidP="00A84AE8">
      <w:pPr>
        <w:rPr>
          <w:rFonts w:ascii="Times New Roman" w:hAnsi="Times New Roman"/>
        </w:rPr>
      </w:pPr>
    </w:p>
    <w:p w14:paraId="7FA11329" w14:textId="77777777" w:rsidR="00A84AE8" w:rsidRPr="00A84AE8" w:rsidRDefault="00A84AE8" w:rsidP="00A84AE8">
      <w:pPr>
        <w:rPr>
          <w:rFonts w:ascii="Times New Roman" w:hAnsi="Times New Roman"/>
        </w:rPr>
      </w:pPr>
    </w:p>
    <w:p w14:paraId="61690E6B" w14:textId="77777777" w:rsidR="00A84AE8" w:rsidRPr="00A84AE8" w:rsidRDefault="00A84AE8" w:rsidP="00A84AE8">
      <w:pPr>
        <w:rPr>
          <w:rFonts w:ascii="Times New Roman" w:hAnsi="Times New Roman"/>
        </w:rPr>
      </w:pPr>
    </w:p>
    <w:p w14:paraId="3A7F22A5" w14:textId="77777777" w:rsidR="00825868" w:rsidRDefault="00825868" w:rsidP="007642D2">
      <w:pPr>
        <w:ind w:left="720" w:hanging="360"/>
        <w:rPr>
          <w:rFonts w:ascii="Times New Roman" w:hAnsi="Times New Roman"/>
          <w:sz w:val="24"/>
        </w:rPr>
      </w:pPr>
    </w:p>
    <w:bookmarkEnd w:id="0"/>
    <w:p w14:paraId="319AB9D5" w14:textId="77777777" w:rsidR="00825868" w:rsidRDefault="00825868" w:rsidP="007642D2">
      <w:pPr>
        <w:ind w:left="720" w:hanging="360"/>
        <w:rPr>
          <w:rFonts w:ascii="Times New Roman" w:hAnsi="Times New Roman"/>
          <w:sz w:val="24"/>
        </w:rPr>
      </w:pPr>
    </w:p>
    <w:sectPr w:rsidR="00825868" w:rsidSect="006910DC">
      <w:type w:val="continuous"/>
      <w:pgSz w:w="11906" w:h="16838" w:code="9"/>
      <w:pgMar w:top="1134" w:right="567" w:bottom="1134" w:left="1701" w:header="357" w:footer="34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2ED28" w14:textId="77777777" w:rsidR="001D378E" w:rsidRDefault="001D378E">
      <w:r>
        <w:separator/>
      </w:r>
    </w:p>
  </w:endnote>
  <w:endnote w:type="continuationSeparator" w:id="0">
    <w:p w14:paraId="385D8DAE" w14:textId="77777777" w:rsidR="001D378E" w:rsidRDefault="001D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FBD2F" w14:textId="77777777" w:rsidR="001D378E" w:rsidRDefault="001D378E">
      <w:r>
        <w:separator/>
      </w:r>
    </w:p>
  </w:footnote>
  <w:footnote w:type="continuationSeparator" w:id="0">
    <w:p w14:paraId="04588394" w14:textId="77777777" w:rsidR="001D378E" w:rsidRDefault="001D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Antrat1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decimal"/>
      <w:pStyle w:val="Antrat2"/>
      <w:lvlText w:val="%1.%2."/>
      <w:lvlJc w:val="left"/>
      <w:pPr>
        <w:tabs>
          <w:tab w:val="num" w:pos="9073"/>
        </w:tabs>
        <w:ind w:left="9073" w:hanging="56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ntrat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Antrat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EF2BB14"/>
    <w:name w:val="WW8Num2"/>
    <w:lvl w:ilvl="0">
      <w:start w:val="54"/>
      <w:numFmt w:val="decimal"/>
      <w:lvlText w:val="%1."/>
      <w:lvlJc w:val="left"/>
      <w:pPr>
        <w:tabs>
          <w:tab w:val="num" w:pos="0"/>
        </w:tabs>
        <w:ind w:left="0" w:firstLine="0"/>
      </w:pPr>
      <w:rPr>
        <w:strike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56A206FE"/>
    <w:name w:val="WW8Num3"/>
    <w:lvl w:ilvl="0">
      <w:start w:val="3"/>
      <w:numFmt w:val="decimal"/>
      <w:lvlText w:val="1.%1."/>
      <w:lvlJc w:val="left"/>
      <w:pPr>
        <w:tabs>
          <w:tab w:val="num" w:pos="0"/>
        </w:tabs>
        <w:ind w:left="0" w:firstLine="0"/>
      </w:pPr>
      <w:rPr>
        <w:strike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26784648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8FC4BDAC"/>
    <w:name w:val="WW8Num5"/>
    <w:lvl w:ilvl="0">
      <w:start w:val="6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A640984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696"/>
      </w:pPr>
    </w:lvl>
    <w:lvl w:ilvl="1">
      <w:start w:val="4"/>
      <w:numFmt w:val="decimal"/>
      <w:lvlText w:val="%1.%2."/>
      <w:lvlJc w:val="left"/>
      <w:pPr>
        <w:tabs>
          <w:tab w:val="num" w:pos="543"/>
        </w:tabs>
        <w:ind w:left="1869" w:hanging="876"/>
      </w:pPr>
      <w:rPr>
        <w:strike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26" w:hanging="87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26" w:hanging="87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50" w:hanging="1800"/>
      </w:pPr>
    </w:lvl>
  </w:abstractNum>
  <w:abstractNum w:abstractNumId="6" w15:restartNumberingAfterBreak="0">
    <w:nsid w:val="037C4DAE"/>
    <w:multiLevelType w:val="hybridMultilevel"/>
    <w:tmpl w:val="6BFC099E"/>
    <w:lvl w:ilvl="0" w:tplc="1C2628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8D6D31"/>
    <w:multiLevelType w:val="hybridMultilevel"/>
    <w:tmpl w:val="AB068292"/>
    <w:lvl w:ilvl="0" w:tplc="AD8C5DA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CA361A"/>
    <w:multiLevelType w:val="multilevel"/>
    <w:tmpl w:val="A442F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4A14EC"/>
    <w:multiLevelType w:val="hybridMultilevel"/>
    <w:tmpl w:val="F20A1236"/>
    <w:lvl w:ilvl="0" w:tplc="3CFE55DA">
      <w:start w:val="2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8D738A"/>
    <w:multiLevelType w:val="multilevel"/>
    <w:tmpl w:val="7A769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1F1C3B2E"/>
    <w:multiLevelType w:val="hybridMultilevel"/>
    <w:tmpl w:val="F20A1236"/>
    <w:lvl w:ilvl="0" w:tplc="3CFE55DA">
      <w:start w:val="2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5A85C76"/>
    <w:multiLevelType w:val="hybridMultilevel"/>
    <w:tmpl w:val="EF3201E8"/>
    <w:lvl w:ilvl="0" w:tplc="78AA9E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4B5D0E"/>
    <w:multiLevelType w:val="hybridMultilevel"/>
    <w:tmpl w:val="E63E8964"/>
    <w:lvl w:ilvl="0" w:tplc="0427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12698"/>
    <w:multiLevelType w:val="multilevel"/>
    <w:tmpl w:val="066EE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B65DE6"/>
    <w:multiLevelType w:val="multilevel"/>
    <w:tmpl w:val="22A68E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348879A0"/>
    <w:multiLevelType w:val="multilevel"/>
    <w:tmpl w:val="8B9453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3D437C60"/>
    <w:multiLevelType w:val="hybridMultilevel"/>
    <w:tmpl w:val="72EC67BA"/>
    <w:lvl w:ilvl="0" w:tplc="0C9ACDCA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E3037"/>
    <w:multiLevelType w:val="hybridMultilevel"/>
    <w:tmpl w:val="1088B754"/>
    <w:lvl w:ilvl="0" w:tplc="AC7C98CE">
      <w:start w:val="24"/>
      <w:numFmt w:val="decimal"/>
      <w:lvlText w:val="%1."/>
      <w:lvlJc w:val="left"/>
      <w:pPr>
        <w:ind w:left="644" w:hanging="360"/>
      </w:pPr>
      <w:rPr>
        <w:rFonts w:hint="default"/>
        <w:strike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922502"/>
    <w:multiLevelType w:val="hybridMultilevel"/>
    <w:tmpl w:val="7748800A"/>
    <w:lvl w:ilvl="0" w:tplc="6E94B454">
      <w:start w:val="24"/>
      <w:numFmt w:val="decimal"/>
      <w:lvlText w:val="%1."/>
      <w:lvlJc w:val="left"/>
      <w:pPr>
        <w:ind w:left="644" w:hanging="360"/>
      </w:pPr>
      <w:rPr>
        <w:rFonts w:hint="default"/>
        <w:strike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724B9D"/>
    <w:multiLevelType w:val="hybridMultilevel"/>
    <w:tmpl w:val="FEDCD4B8"/>
    <w:lvl w:ilvl="0" w:tplc="0406DB06">
      <w:start w:val="1"/>
      <w:numFmt w:val="decimal"/>
      <w:lvlText w:val="%1."/>
      <w:lvlJc w:val="left"/>
      <w:pPr>
        <w:ind w:left="930" w:hanging="360"/>
      </w:pPr>
    </w:lvl>
    <w:lvl w:ilvl="1" w:tplc="04270019">
      <w:start w:val="1"/>
      <w:numFmt w:val="lowerLetter"/>
      <w:lvlText w:val="%2."/>
      <w:lvlJc w:val="left"/>
      <w:pPr>
        <w:ind w:left="1650" w:hanging="360"/>
      </w:pPr>
    </w:lvl>
    <w:lvl w:ilvl="2" w:tplc="0427001B">
      <w:start w:val="1"/>
      <w:numFmt w:val="lowerRoman"/>
      <w:lvlText w:val="%3."/>
      <w:lvlJc w:val="right"/>
      <w:pPr>
        <w:ind w:left="2370" w:hanging="180"/>
      </w:pPr>
    </w:lvl>
    <w:lvl w:ilvl="3" w:tplc="0427000F">
      <w:start w:val="1"/>
      <w:numFmt w:val="decimal"/>
      <w:lvlText w:val="%4."/>
      <w:lvlJc w:val="left"/>
      <w:pPr>
        <w:ind w:left="3090" w:hanging="360"/>
      </w:pPr>
    </w:lvl>
    <w:lvl w:ilvl="4" w:tplc="04270019">
      <w:start w:val="1"/>
      <w:numFmt w:val="lowerLetter"/>
      <w:lvlText w:val="%5."/>
      <w:lvlJc w:val="left"/>
      <w:pPr>
        <w:ind w:left="3810" w:hanging="360"/>
      </w:pPr>
    </w:lvl>
    <w:lvl w:ilvl="5" w:tplc="0427001B">
      <w:start w:val="1"/>
      <w:numFmt w:val="lowerRoman"/>
      <w:lvlText w:val="%6."/>
      <w:lvlJc w:val="right"/>
      <w:pPr>
        <w:ind w:left="4530" w:hanging="180"/>
      </w:pPr>
    </w:lvl>
    <w:lvl w:ilvl="6" w:tplc="0427000F">
      <w:start w:val="1"/>
      <w:numFmt w:val="decimal"/>
      <w:lvlText w:val="%7."/>
      <w:lvlJc w:val="left"/>
      <w:pPr>
        <w:ind w:left="5250" w:hanging="360"/>
      </w:pPr>
    </w:lvl>
    <w:lvl w:ilvl="7" w:tplc="04270019">
      <w:start w:val="1"/>
      <w:numFmt w:val="lowerLetter"/>
      <w:lvlText w:val="%8."/>
      <w:lvlJc w:val="left"/>
      <w:pPr>
        <w:ind w:left="5970" w:hanging="360"/>
      </w:pPr>
    </w:lvl>
    <w:lvl w:ilvl="8" w:tplc="0427001B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F1A4D29"/>
    <w:multiLevelType w:val="hybridMultilevel"/>
    <w:tmpl w:val="AB42A024"/>
    <w:lvl w:ilvl="0" w:tplc="EC6A41EE">
      <w:start w:val="20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D4BC4"/>
    <w:multiLevelType w:val="hybridMultilevel"/>
    <w:tmpl w:val="F476D418"/>
    <w:lvl w:ilvl="0" w:tplc="F3E40D2E">
      <w:start w:val="1"/>
      <w:numFmt w:val="upperRoman"/>
      <w:lvlText w:val="%1."/>
      <w:lvlJc w:val="left"/>
      <w:pPr>
        <w:ind w:left="1123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83" w:hanging="360"/>
      </w:pPr>
    </w:lvl>
    <w:lvl w:ilvl="2" w:tplc="0427001B" w:tentative="1">
      <w:start w:val="1"/>
      <w:numFmt w:val="lowerRoman"/>
      <w:lvlText w:val="%3."/>
      <w:lvlJc w:val="right"/>
      <w:pPr>
        <w:ind w:left="2203" w:hanging="180"/>
      </w:pPr>
    </w:lvl>
    <w:lvl w:ilvl="3" w:tplc="0427000F" w:tentative="1">
      <w:start w:val="1"/>
      <w:numFmt w:val="decimal"/>
      <w:lvlText w:val="%4."/>
      <w:lvlJc w:val="left"/>
      <w:pPr>
        <w:ind w:left="2923" w:hanging="360"/>
      </w:pPr>
    </w:lvl>
    <w:lvl w:ilvl="4" w:tplc="04270019" w:tentative="1">
      <w:start w:val="1"/>
      <w:numFmt w:val="lowerLetter"/>
      <w:lvlText w:val="%5."/>
      <w:lvlJc w:val="left"/>
      <w:pPr>
        <w:ind w:left="3643" w:hanging="360"/>
      </w:pPr>
    </w:lvl>
    <w:lvl w:ilvl="5" w:tplc="0427001B" w:tentative="1">
      <w:start w:val="1"/>
      <w:numFmt w:val="lowerRoman"/>
      <w:lvlText w:val="%6."/>
      <w:lvlJc w:val="right"/>
      <w:pPr>
        <w:ind w:left="4363" w:hanging="180"/>
      </w:pPr>
    </w:lvl>
    <w:lvl w:ilvl="6" w:tplc="0427000F" w:tentative="1">
      <w:start w:val="1"/>
      <w:numFmt w:val="decimal"/>
      <w:lvlText w:val="%7."/>
      <w:lvlJc w:val="left"/>
      <w:pPr>
        <w:ind w:left="5083" w:hanging="360"/>
      </w:pPr>
    </w:lvl>
    <w:lvl w:ilvl="7" w:tplc="04270019" w:tentative="1">
      <w:start w:val="1"/>
      <w:numFmt w:val="lowerLetter"/>
      <w:lvlText w:val="%8."/>
      <w:lvlJc w:val="left"/>
      <w:pPr>
        <w:ind w:left="5803" w:hanging="360"/>
      </w:pPr>
    </w:lvl>
    <w:lvl w:ilvl="8" w:tplc="0427001B" w:tentative="1">
      <w:start w:val="1"/>
      <w:numFmt w:val="lowerRoman"/>
      <w:lvlText w:val="%9."/>
      <w:lvlJc w:val="right"/>
      <w:pPr>
        <w:ind w:left="6523" w:hanging="180"/>
      </w:pPr>
    </w:lvl>
  </w:abstractNum>
  <w:num w:numId="1" w16cid:durableId="856038420">
    <w:abstractNumId w:val="0"/>
  </w:num>
  <w:num w:numId="2" w16cid:durableId="989754376">
    <w:abstractNumId w:val="1"/>
  </w:num>
  <w:num w:numId="3" w16cid:durableId="104352578">
    <w:abstractNumId w:val="2"/>
  </w:num>
  <w:num w:numId="4" w16cid:durableId="261181519">
    <w:abstractNumId w:val="3"/>
  </w:num>
  <w:num w:numId="5" w16cid:durableId="373625859">
    <w:abstractNumId w:val="4"/>
  </w:num>
  <w:num w:numId="6" w16cid:durableId="1278098610">
    <w:abstractNumId w:val="5"/>
  </w:num>
  <w:num w:numId="7" w16cid:durableId="43720542">
    <w:abstractNumId w:val="22"/>
  </w:num>
  <w:num w:numId="8" w16cid:durableId="1579824472">
    <w:abstractNumId w:val="12"/>
  </w:num>
  <w:num w:numId="9" w16cid:durableId="607856089">
    <w:abstractNumId w:val="6"/>
  </w:num>
  <w:num w:numId="10" w16cid:durableId="1541472941">
    <w:abstractNumId w:val="17"/>
  </w:num>
  <w:num w:numId="11" w16cid:durableId="339355648">
    <w:abstractNumId w:val="7"/>
  </w:num>
  <w:num w:numId="12" w16cid:durableId="550262578">
    <w:abstractNumId w:val="21"/>
  </w:num>
  <w:num w:numId="13" w16cid:durableId="1885096239">
    <w:abstractNumId w:val="19"/>
  </w:num>
  <w:num w:numId="14" w16cid:durableId="452872603">
    <w:abstractNumId w:val="11"/>
  </w:num>
  <w:num w:numId="15" w16cid:durableId="274406962">
    <w:abstractNumId w:val="9"/>
  </w:num>
  <w:num w:numId="16" w16cid:durableId="1460880768">
    <w:abstractNumId w:val="13"/>
  </w:num>
  <w:num w:numId="17" w16cid:durableId="797845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5341609">
    <w:abstractNumId w:val="14"/>
  </w:num>
  <w:num w:numId="19" w16cid:durableId="1857307108">
    <w:abstractNumId w:val="18"/>
  </w:num>
  <w:num w:numId="20" w16cid:durableId="1346205530">
    <w:abstractNumId w:val="8"/>
  </w:num>
  <w:num w:numId="21" w16cid:durableId="477187736">
    <w:abstractNumId w:val="10"/>
  </w:num>
  <w:num w:numId="22" w16cid:durableId="170879193">
    <w:abstractNumId w:val="15"/>
  </w:num>
  <w:num w:numId="23" w16cid:durableId="13660563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22"/>
    <w:rsid w:val="00000A46"/>
    <w:rsid w:val="000074E6"/>
    <w:rsid w:val="00010B47"/>
    <w:rsid w:val="00011E11"/>
    <w:rsid w:val="00014DA2"/>
    <w:rsid w:val="00017565"/>
    <w:rsid w:val="00017B01"/>
    <w:rsid w:val="000237A5"/>
    <w:rsid w:val="0002584D"/>
    <w:rsid w:val="00027979"/>
    <w:rsid w:val="0003129A"/>
    <w:rsid w:val="000324F3"/>
    <w:rsid w:val="000344CE"/>
    <w:rsid w:val="00034AD9"/>
    <w:rsid w:val="0004187A"/>
    <w:rsid w:val="00042B1D"/>
    <w:rsid w:val="00051E19"/>
    <w:rsid w:val="000523B0"/>
    <w:rsid w:val="00054F9A"/>
    <w:rsid w:val="00057D57"/>
    <w:rsid w:val="00060577"/>
    <w:rsid w:val="00061001"/>
    <w:rsid w:val="0006178E"/>
    <w:rsid w:val="000624D7"/>
    <w:rsid w:val="000700B3"/>
    <w:rsid w:val="00072BF8"/>
    <w:rsid w:val="00076AAD"/>
    <w:rsid w:val="00084D58"/>
    <w:rsid w:val="0008735F"/>
    <w:rsid w:val="00096CE6"/>
    <w:rsid w:val="000A6A75"/>
    <w:rsid w:val="000B45F7"/>
    <w:rsid w:val="000B771C"/>
    <w:rsid w:val="000C2542"/>
    <w:rsid w:val="000C31F7"/>
    <w:rsid w:val="000C46BB"/>
    <w:rsid w:val="000C614B"/>
    <w:rsid w:val="000D5E0B"/>
    <w:rsid w:val="000D5FA0"/>
    <w:rsid w:val="000E1A50"/>
    <w:rsid w:val="000E5797"/>
    <w:rsid w:val="000E671E"/>
    <w:rsid w:val="000F298B"/>
    <w:rsid w:val="000F5027"/>
    <w:rsid w:val="00105A52"/>
    <w:rsid w:val="00107A54"/>
    <w:rsid w:val="0011345E"/>
    <w:rsid w:val="00120F0D"/>
    <w:rsid w:val="00122BDE"/>
    <w:rsid w:val="001251DD"/>
    <w:rsid w:val="00132993"/>
    <w:rsid w:val="00133F34"/>
    <w:rsid w:val="00140861"/>
    <w:rsid w:val="001414BE"/>
    <w:rsid w:val="00145A61"/>
    <w:rsid w:val="001467E5"/>
    <w:rsid w:val="001529A2"/>
    <w:rsid w:val="001672E4"/>
    <w:rsid w:val="00171C3A"/>
    <w:rsid w:val="0017345D"/>
    <w:rsid w:val="00175A37"/>
    <w:rsid w:val="0017648E"/>
    <w:rsid w:val="001764DB"/>
    <w:rsid w:val="001828BB"/>
    <w:rsid w:val="001835A3"/>
    <w:rsid w:val="00183E78"/>
    <w:rsid w:val="00187ED9"/>
    <w:rsid w:val="0019162A"/>
    <w:rsid w:val="0019616C"/>
    <w:rsid w:val="001A29B9"/>
    <w:rsid w:val="001A31E2"/>
    <w:rsid w:val="001A5A06"/>
    <w:rsid w:val="001A67E7"/>
    <w:rsid w:val="001B167F"/>
    <w:rsid w:val="001B58AC"/>
    <w:rsid w:val="001B59B5"/>
    <w:rsid w:val="001C69F7"/>
    <w:rsid w:val="001C7F7F"/>
    <w:rsid w:val="001D121D"/>
    <w:rsid w:val="001D378E"/>
    <w:rsid w:val="001D7FF5"/>
    <w:rsid w:val="001E0640"/>
    <w:rsid w:val="001E0F3A"/>
    <w:rsid w:val="001E1B7F"/>
    <w:rsid w:val="001E3A70"/>
    <w:rsid w:val="001E432F"/>
    <w:rsid w:val="001E7D53"/>
    <w:rsid w:val="001E7DA0"/>
    <w:rsid w:val="001F1C01"/>
    <w:rsid w:val="001F4FEE"/>
    <w:rsid w:val="00200B1B"/>
    <w:rsid w:val="00210604"/>
    <w:rsid w:val="00212A5D"/>
    <w:rsid w:val="00214C19"/>
    <w:rsid w:val="002212D1"/>
    <w:rsid w:val="00236243"/>
    <w:rsid w:val="00236A74"/>
    <w:rsid w:val="00242EDE"/>
    <w:rsid w:val="00243DC8"/>
    <w:rsid w:val="00244850"/>
    <w:rsid w:val="002464B6"/>
    <w:rsid w:val="0025000C"/>
    <w:rsid w:val="00253B56"/>
    <w:rsid w:val="002606EC"/>
    <w:rsid w:val="002658BC"/>
    <w:rsid w:val="0026684B"/>
    <w:rsid w:val="002677A4"/>
    <w:rsid w:val="00267AB1"/>
    <w:rsid w:val="002725F8"/>
    <w:rsid w:val="00274329"/>
    <w:rsid w:val="002760BF"/>
    <w:rsid w:val="00281BDE"/>
    <w:rsid w:val="00283380"/>
    <w:rsid w:val="00291014"/>
    <w:rsid w:val="0029278E"/>
    <w:rsid w:val="00293179"/>
    <w:rsid w:val="0029363E"/>
    <w:rsid w:val="00293DCC"/>
    <w:rsid w:val="002956A2"/>
    <w:rsid w:val="00295D58"/>
    <w:rsid w:val="00297818"/>
    <w:rsid w:val="002A0E46"/>
    <w:rsid w:val="002A5811"/>
    <w:rsid w:val="002A5F10"/>
    <w:rsid w:val="002B40D5"/>
    <w:rsid w:val="002B697C"/>
    <w:rsid w:val="002B6DDD"/>
    <w:rsid w:val="002B6DFE"/>
    <w:rsid w:val="002B76A0"/>
    <w:rsid w:val="002C3376"/>
    <w:rsid w:val="002C42D2"/>
    <w:rsid w:val="002D2FD3"/>
    <w:rsid w:val="002D79C9"/>
    <w:rsid w:val="002E055B"/>
    <w:rsid w:val="002E1380"/>
    <w:rsid w:val="002E2759"/>
    <w:rsid w:val="002E4727"/>
    <w:rsid w:val="002F0252"/>
    <w:rsid w:val="002F29EC"/>
    <w:rsid w:val="002F3DBB"/>
    <w:rsid w:val="002F4655"/>
    <w:rsid w:val="002F7B16"/>
    <w:rsid w:val="003005FF"/>
    <w:rsid w:val="00300B48"/>
    <w:rsid w:val="00304900"/>
    <w:rsid w:val="00312358"/>
    <w:rsid w:val="00312DFF"/>
    <w:rsid w:val="003168A6"/>
    <w:rsid w:val="003221DE"/>
    <w:rsid w:val="00324AC3"/>
    <w:rsid w:val="00325106"/>
    <w:rsid w:val="00332118"/>
    <w:rsid w:val="00332858"/>
    <w:rsid w:val="00333233"/>
    <w:rsid w:val="00333A8D"/>
    <w:rsid w:val="0033548A"/>
    <w:rsid w:val="003358B9"/>
    <w:rsid w:val="00335BC4"/>
    <w:rsid w:val="00337AB2"/>
    <w:rsid w:val="0034100D"/>
    <w:rsid w:val="00341F73"/>
    <w:rsid w:val="00355612"/>
    <w:rsid w:val="00360322"/>
    <w:rsid w:val="003613C3"/>
    <w:rsid w:val="003662E2"/>
    <w:rsid w:val="003674CA"/>
    <w:rsid w:val="00371467"/>
    <w:rsid w:val="00371C53"/>
    <w:rsid w:val="00375133"/>
    <w:rsid w:val="00375F88"/>
    <w:rsid w:val="00375FB7"/>
    <w:rsid w:val="00376B82"/>
    <w:rsid w:val="0038422F"/>
    <w:rsid w:val="003902F3"/>
    <w:rsid w:val="003916FD"/>
    <w:rsid w:val="00392F64"/>
    <w:rsid w:val="0039673B"/>
    <w:rsid w:val="00396996"/>
    <w:rsid w:val="003978E9"/>
    <w:rsid w:val="003A2C55"/>
    <w:rsid w:val="003A387E"/>
    <w:rsid w:val="003A6F1D"/>
    <w:rsid w:val="003B0FBE"/>
    <w:rsid w:val="003B49F9"/>
    <w:rsid w:val="003B5142"/>
    <w:rsid w:val="003B5359"/>
    <w:rsid w:val="003B7132"/>
    <w:rsid w:val="003C0AE1"/>
    <w:rsid w:val="003C1079"/>
    <w:rsid w:val="003C7018"/>
    <w:rsid w:val="003D073D"/>
    <w:rsid w:val="003D30E9"/>
    <w:rsid w:val="003D6394"/>
    <w:rsid w:val="003F2D62"/>
    <w:rsid w:val="003F3A23"/>
    <w:rsid w:val="003F69B5"/>
    <w:rsid w:val="003F7D48"/>
    <w:rsid w:val="00401A75"/>
    <w:rsid w:val="00402EB9"/>
    <w:rsid w:val="00410E7B"/>
    <w:rsid w:val="004124AA"/>
    <w:rsid w:val="0041493F"/>
    <w:rsid w:val="004165A3"/>
    <w:rsid w:val="00420998"/>
    <w:rsid w:val="0042646A"/>
    <w:rsid w:val="004311BF"/>
    <w:rsid w:val="004315DB"/>
    <w:rsid w:val="00432669"/>
    <w:rsid w:val="00433B48"/>
    <w:rsid w:val="00434E88"/>
    <w:rsid w:val="00435345"/>
    <w:rsid w:val="0043602C"/>
    <w:rsid w:val="004409E4"/>
    <w:rsid w:val="00443172"/>
    <w:rsid w:val="004461AF"/>
    <w:rsid w:val="00446867"/>
    <w:rsid w:val="004473EF"/>
    <w:rsid w:val="00451A46"/>
    <w:rsid w:val="00452374"/>
    <w:rsid w:val="004548A4"/>
    <w:rsid w:val="0045619F"/>
    <w:rsid w:val="004602FC"/>
    <w:rsid w:val="00466CF3"/>
    <w:rsid w:val="00466EE8"/>
    <w:rsid w:val="004766B3"/>
    <w:rsid w:val="004809DA"/>
    <w:rsid w:val="00481332"/>
    <w:rsid w:val="0048372A"/>
    <w:rsid w:val="00485749"/>
    <w:rsid w:val="004869F4"/>
    <w:rsid w:val="004870C0"/>
    <w:rsid w:val="0048734F"/>
    <w:rsid w:val="004937D9"/>
    <w:rsid w:val="00494069"/>
    <w:rsid w:val="00497B15"/>
    <w:rsid w:val="004A1338"/>
    <w:rsid w:val="004A1B62"/>
    <w:rsid w:val="004A293C"/>
    <w:rsid w:val="004A30DE"/>
    <w:rsid w:val="004A39B4"/>
    <w:rsid w:val="004A505B"/>
    <w:rsid w:val="004A57CF"/>
    <w:rsid w:val="004A7F75"/>
    <w:rsid w:val="004B22EE"/>
    <w:rsid w:val="004B4552"/>
    <w:rsid w:val="004B7A26"/>
    <w:rsid w:val="004C00A1"/>
    <w:rsid w:val="004C169D"/>
    <w:rsid w:val="004C4E3A"/>
    <w:rsid w:val="004C7190"/>
    <w:rsid w:val="004C7198"/>
    <w:rsid w:val="004D4450"/>
    <w:rsid w:val="004E114E"/>
    <w:rsid w:val="004E29FF"/>
    <w:rsid w:val="004E306B"/>
    <w:rsid w:val="004E7B07"/>
    <w:rsid w:val="004F1BF7"/>
    <w:rsid w:val="004F4DEA"/>
    <w:rsid w:val="004F4FB3"/>
    <w:rsid w:val="00512394"/>
    <w:rsid w:val="00512812"/>
    <w:rsid w:val="00525992"/>
    <w:rsid w:val="00531008"/>
    <w:rsid w:val="00531725"/>
    <w:rsid w:val="00531E0B"/>
    <w:rsid w:val="00537C37"/>
    <w:rsid w:val="00541D87"/>
    <w:rsid w:val="00555A44"/>
    <w:rsid w:val="00555FA2"/>
    <w:rsid w:val="005573F0"/>
    <w:rsid w:val="00560D58"/>
    <w:rsid w:val="0056213E"/>
    <w:rsid w:val="00563523"/>
    <w:rsid w:val="00563BA9"/>
    <w:rsid w:val="00564F36"/>
    <w:rsid w:val="00567A9C"/>
    <w:rsid w:val="005718C2"/>
    <w:rsid w:val="00572D48"/>
    <w:rsid w:val="00574E7F"/>
    <w:rsid w:val="005832A8"/>
    <w:rsid w:val="0058737B"/>
    <w:rsid w:val="00593D1E"/>
    <w:rsid w:val="00597DA0"/>
    <w:rsid w:val="005A1D0F"/>
    <w:rsid w:val="005C4384"/>
    <w:rsid w:val="005C5EFB"/>
    <w:rsid w:val="005C641C"/>
    <w:rsid w:val="005D07EF"/>
    <w:rsid w:val="005D4A96"/>
    <w:rsid w:val="005D7023"/>
    <w:rsid w:val="005E0C01"/>
    <w:rsid w:val="005E5515"/>
    <w:rsid w:val="005F355E"/>
    <w:rsid w:val="005F38F3"/>
    <w:rsid w:val="005F40EF"/>
    <w:rsid w:val="00602393"/>
    <w:rsid w:val="006029F4"/>
    <w:rsid w:val="0060301B"/>
    <w:rsid w:val="00604F5F"/>
    <w:rsid w:val="00607259"/>
    <w:rsid w:val="00607DAC"/>
    <w:rsid w:val="00613264"/>
    <w:rsid w:val="0062486A"/>
    <w:rsid w:val="00625A61"/>
    <w:rsid w:val="00625D04"/>
    <w:rsid w:val="00625DAB"/>
    <w:rsid w:val="00632081"/>
    <w:rsid w:val="00634149"/>
    <w:rsid w:val="006425FD"/>
    <w:rsid w:val="00644C29"/>
    <w:rsid w:val="0064538A"/>
    <w:rsid w:val="006467DD"/>
    <w:rsid w:val="00647BC6"/>
    <w:rsid w:val="00650FED"/>
    <w:rsid w:val="00651988"/>
    <w:rsid w:val="006533A8"/>
    <w:rsid w:val="00654D53"/>
    <w:rsid w:val="00661B34"/>
    <w:rsid w:val="00663292"/>
    <w:rsid w:val="006635F2"/>
    <w:rsid w:val="00667C7F"/>
    <w:rsid w:val="00672339"/>
    <w:rsid w:val="00673778"/>
    <w:rsid w:val="0067792B"/>
    <w:rsid w:val="0068550B"/>
    <w:rsid w:val="00685AD9"/>
    <w:rsid w:val="0068624D"/>
    <w:rsid w:val="006910DC"/>
    <w:rsid w:val="00692B6D"/>
    <w:rsid w:val="0069396B"/>
    <w:rsid w:val="006963A2"/>
    <w:rsid w:val="006A3C16"/>
    <w:rsid w:val="006A51EA"/>
    <w:rsid w:val="006A530A"/>
    <w:rsid w:val="006B05A2"/>
    <w:rsid w:val="006B0D1A"/>
    <w:rsid w:val="006B27FB"/>
    <w:rsid w:val="006B3909"/>
    <w:rsid w:val="006B4984"/>
    <w:rsid w:val="006B6728"/>
    <w:rsid w:val="006C3706"/>
    <w:rsid w:val="006D0740"/>
    <w:rsid w:val="006D1971"/>
    <w:rsid w:val="006D21E2"/>
    <w:rsid w:val="006D5C8E"/>
    <w:rsid w:val="006D7A88"/>
    <w:rsid w:val="006E13E2"/>
    <w:rsid w:val="006E2ADD"/>
    <w:rsid w:val="006E3567"/>
    <w:rsid w:val="006E5612"/>
    <w:rsid w:val="006E7276"/>
    <w:rsid w:val="006E751C"/>
    <w:rsid w:val="006F42BD"/>
    <w:rsid w:val="007008A6"/>
    <w:rsid w:val="00700D84"/>
    <w:rsid w:val="00703669"/>
    <w:rsid w:val="00707060"/>
    <w:rsid w:val="007121EF"/>
    <w:rsid w:val="00714AC4"/>
    <w:rsid w:val="007152C2"/>
    <w:rsid w:val="00715DF2"/>
    <w:rsid w:val="007254D8"/>
    <w:rsid w:val="00725E7E"/>
    <w:rsid w:val="00727C63"/>
    <w:rsid w:val="0073256E"/>
    <w:rsid w:val="00734BDD"/>
    <w:rsid w:val="0073721A"/>
    <w:rsid w:val="00737552"/>
    <w:rsid w:val="00746693"/>
    <w:rsid w:val="00750897"/>
    <w:rsid w:val="00755F54"/>
    <w:rsid w:val="00757170"/>
    <w:rsid w:val="00757E64"/>
    <w:rsid w:val="00760AD4"/>
    <w:rsid w:val="007642D2"/>
    <w:rsid w:val="00764A06"/>
    <w:rsid w:val="00764C0D"/>
    <w:rsid w:val="007708D3"/>
    <w:rsid w:val="00770EC0"/>
    <w:rsid w:val="0077275A"/>
    <w:rsid w:val="00774462"/>
    <w:rsid w:val="00775453"/>
    <w:rsid w:val="00775EA9"/>
    <w:rsid w:val="007760D5"/>
    <w:rsid w:val="00776477"/>
    <w:rsid w:val="00777508"/>
    <w:rsid w:val="00777B60"/>
    <w:rsid w:val="007835DD"/>
    <w:rsid w:val="00783DE8"/>
    <w:rsid w:val="007840B4"/>
    <w:rsid w:val="00787D93"/>
    <w:rsid w:val="0079113A"/>
    <w:rsid w:val="007927EA"/>
    <w:rsid w:val="00793603"/>
    <w:rsid w:val="007A2C60"/>
    <w:rsid w:val="007A4E70"/>
    <w:rsid w:val="007A5EBE"/>
    <w:rsid w:val="007B0F27"/>
    <w:rsid w:val="007B2F0F"/>
    <w:rsid w:val="007B3EB6"/>
    <w:rsid w:val="007B6B73"/>
    <w:rsid w:val="007C0EA9"/>
    <w:rsid w:val="007C1004"/>
    <w:rsid w:val="007C3501"/>
    <w:rsid w:val="007C4C26"/>
    <w:rsid w:val="007C6422"/>
    <w:rsid w:val="007D1286"/>
    <w:rsid w:val="007D20E6"/>
    <w:rsid w:val="007D2A19"/>
    <w:rsid w:val="007D5710"/>
    <w:rsid w:val="007E063C"/>
    <w:rsid w:val="007E3CC4"/>
    <w:rsid w:val="007E65DE"/>
    <w:rsid w:val="007F1219"/>
    <w:rsid w:val="007F38FF"/>
    <w:rsid w:val="007F48BD"/>
    <w:rsid w:val="007F5BB1"/>
    <w:rsid w:val="007F6C78"/>
    <w:rsid w:val="007F7501"/>
    <w:rsid w:val="00802E3E"/>
    <w:rsid w:val="00803DCF"/>
    <w:rsid w:val="008147C3"/>
    <w:rsid w:val="00815281"/>
    <w:rsid w:val="00815B34"/>
    <w:rsid w:val="008201BE"/>
    <w:rsid w:val="00820BAB"/>
    <w:rsid w:val="00820E47"/>
    <w:rsid w:val="00822021"/>
    <w:rsid w:val="00825868"/>
    <w:rsid w:val="00825B8E"/>
    <w:rsid w:val="00827BF1"/>
    <w:rsid w:val="00830391"/>
    <w:rsid w:val="00835FEE"/>
    <w:rsid w:val="008367D1"/>
    <w:rsid w:val="00841A6A"/>
    <w:rsid w:val="008422C1"/>
    <w:rsid w:val="00846C4F"/>
    <w:rsid w:val="00850092"/>
    <w:rsid w:val="00852E3C"/>
    <w:rsid w:val="008547C8"/>
    <w:rsid w:val="00855E0F"/>
    <w:rsid w:val="00860658"/>
    <w:rsid w:val="00862491"/>
    <w:rsid w:val="0087500E"/>
    <w:rsid w:val="0087593C"/>
    <w:rsid w:val="00876E18"/>
    <w:rsid w:val="008806BB"/>
    <w:rsid w:val="008901F0"/>
    <w:rsid w:val="00894465"/>
    <w:rsid w:val="0089575D"/>
    <w:rsid w:val="00895EDB"/>
    <w:rsid w:val="008A00A1"/>
    <w:rsid w:val="008A2C1E"/>
    <w:rsid w:val="008A57D0"/>
    <w:rsid w:val="008A6A80"/>
    <w:rsid w:val="008A6F82"/>
    <w:rsid w:val="008B1DAA"/>
    <w:rsid w:val="008B5EFA"/>
    <w:rsid w:val="008C0A8B"/>
    <w:rsid w:val="008C123D"/>
    <w:rsid w:val="008C196B"/>
    <w:rsid w:val="008C5831"/>
    <w:rsid w:val="008C62AF"/>
    <w:rsid w:val="008D14FB"/>
    <w:rsid w:val="008D70AB"/>
    <w:rsid w:val="008D744B"/>
    <w:rsid w:val="008D7991"/>
    <w:rsid w:val="008E0F43"/>
    <w:rsid w:val="008E17E0"/>
    <w:rsid w:val="008E1BF5"/>
    <w:rsid w:val="008E60EB"/>
    <w:rsid w:val="008F089D"/>
    <w:rsid w:val="008F2725"/>
    <w:rsid w:val="00901E60"/>
    <w:rsid w:val="00903E87"/>
    <w:rsid w:val="0090449C"/>
    <w:rsid w:val="00905E1E"/>
    <w:rsid w:val="0090619F"/>
    <w:rsid w:val="00907BEA"/>
    <w:rsid w:val="00913B50"/>
    <w:rsid w:val="0091547F"/>
    <w:rsid w:val="009176AC"/>
    <w:rsid w:val="00922406"/>
    <w:rsid w:val="00923570"/>
    <w:rsid w:val="00924941"/>
    <w:rsid w:val="00927A70"/>
    <w:rsid w:val="009350B0"/>
    <w:rsid w:val="0093570A"/>
    <w:rsid w:val="0093719F"/>
    <w:rsid w:val="00940575"/>
    <w:rsid w:val="009537CA"/>
    <w:rsid w:val="00955229"/>
    <w:rsid w:val="009636AB"/>
    <w:rsid w:val="00965F10"/>
    <w:rsid w:val="0097592E"/>
    <w:rsid w:val="00981D69"/>
    <w:rsid w:val="00983C63"/>
    <w:rsid w:val="00985617"/>
    <w:rsid w:val="00986101"/>
    <w:rsid w:val="009872CD"/>
    <w:rsid w:val="00987FF8"/>
    <w:rsid w:val="00992204"/>
    <w:rsid w:val="00992611"/>
    <w:rsid w:val="00992A71"/>
    <w:rsid w:val="00996FD3"/>
    <w:rsid w:val="009A63F6"/>
    <w:rsid w:val="009A68DC"/>
    <w:rsid w:val="009B165C"/>
    <w:rsid w:val="009C048C"/>
    <w:rsid w:val="009C0A88"/>
    <w:rsid w:val="009C6ECF"/>
    <w:rsid w:val="009D0B51"/>
    <w:rsid w:val="009D1F8D"/>
    <w:rsid w:val="009D6D42"/>
    <w:rsid w:val="009D7564"/>
    <w:rsid w:val="009E1ED1"/>
    <w:rsid w:val="009E42D4"/>
    <w:rsid w:val="009E5CB3"/>
    <w:rsid w:val="009E5EF1"/>
    <w:rsid w:val="009E7D8C"/>
    <w:rsid w:val="009F1369"/>
    <w:rsid w:val="009F5B2A"/>
    <w:rsid w:val="009F6E34"/>
    <w:rsid w:val="00A03AC5"/>
    <w:rsid w:val="00A03C3F"/>
    <w:rsid w:val="00A060FD"/>
    <w:rsid w:val="00A07398"/>
    <w:rsid w:val="00A076D2"/>
    <w:rsid w:val="00A145B7"/>
    <w:rsid w:val="00A1610E"/>
    <w:rsid w:val="00A2071C"/>
    <w:rsid w:val="00A237A8"/>
    <w:rsid w:val="00A25342"/>
    <w:rsid w:val="00A25632"/>
    <w:rsid w:val="00A25B60"/>
    <w:rsid w:val="00A2732F"/>
    <w:rsid w:val="00A274D0"/>
    <w:rsid w:val="00A3238A"/>
    <w:rsid w:val="00A32E74"/>
    <w:rsid w:val="00A4155E"/>
    <w:rsid w:val="00A42C24"/>
    <w:rsid w:val="00A4631C"/>
    <w:rsid w:val="00A477BE"/>
    <w:rsid w:val="00A50BB2"/>
    <w:rsid w:val="00A51475"/>
    <w:rsid w:val="00A5516E"/>
    <w:rsid w:val="00A56C8B"/>
    <w:rsid w:val="00A62601"/>
    <w:rsid w:val="00A62EF2"/>
    <w:rsid w:val="00A64745"/>
    <w:rsid w:val="00A66362"/>
    <w:rsid w:val="00A66E39"/>
    <w:rsid w:val="00A7171A"/>
    <w:rsid w:val="00A84155"/>
    <w:rsid w:val="00A84AE8"/>
    <w:rsid w:val="00A86A03"/>
    <w:rsid w:val="00A8720D"/>
    <w:rsid w:val="00A93F1D"/>
    <w:rsid w:val="00A9402F"/>
    <w:rsid w:val="00A9403E"/>
    <w:rsid w:val="00A944B7"/>
    <w:rsid w:val="00AA26FD"/>
    <w:rsid w:val="00AA35EF"/>
    <w:rsid w:val="00AA4D14"/>
    <w:rsid w:val="00AA78A8"/>
    <w:rsid w:val="00AB2C8E"/>
    <w:rsid w:val="00AC2422"/>
    <w:rsid w:val="00AC300A"/>
    <w:rsid w:val="00AC37D9"/>
    <w:rsid w:val="00AC7904"/>
    <w:rsid w:val="00AD2303"/>
    <w:rsid w:val="00AD2F72"/>
    <w:rsid w:val="00AD55CA"/>
    <w:rsid w:val="00AE0C0E"/>
    <w:rsid w:val="00AF04E6"/>
    <w:rsid w:val="00B0173D"/>
    <w:rsid w:val="00B04EC8"/>
    <w:rsid w:val="00B0531B"/>
    <w:rsid w:val="00B05D83"/>
    <w:rsid w:val="00B14439"/>
    <w:rsid w:val="00B15419"/>
    <w:rsid w:val="00B23BE1"/>
    <w:rsid w:val="00B25DF6"/>
    <w:rsid w:val="00B34FF8"/>
    <w:rsid w:val="00B360A3"/>
    <w:rsid w:val="00B364C7"/>
    <w:rsid w:val="00B55F05"/>
    <w:rsid w:val="00B610A7"/>
    <w:rsid w:val="00B623FE"/>
    <w:rsid w:val="00B631FF"/>
    <w:rsid w:val="00B74087"/>
    <w:rsid w:val="00B744E6"/>
    <w:rsid w:val="00B746FE"/>
    <w:rsid w:val="00B76C8C"/>
    <w:rsid w:val="00B7748C"/>
    <w:rsid w:val="00B80974"/>
    <w:rsid w:val="00B85CC6"/>
    <w:rsid w:val="00B85E32"/>
    <w:rsid w:val="00B85EBC"/>
    <w:rsid w:val="00B878C2"/>
    <w:rsid w:val="00B91AFB"/>
    <w:rsid w:val="00B93DFC"/>
    <w:rsid w:val="00B94AB1"/>
    <w:rsid w:val="00B97413"/>
    <w:rsid w:val="00BA58F2"/>
    <w:rsid w:val="00BB105C"/>
    <w:rsid w:val="00BB2BC2"/>
    <w:rsid w:val="00BB3ED3"/>
    <w:rsid w:val="00BB6D49"/>
    <w:rsid w:val="00BC76BE"/>
    <w:rsid w:val="00BD154F"/>
    <w:rsid w:val="00BD1965"/>
    <w:rsid w:val="00BE5F6E"/>
    <w:rsid w:val="00BE5FE4"/>
    <w:rsid w:val="00BE6C2D"/>
    <w:rsid w:val="00BF7973"/>
    <w:rsid w:val="00C006ED"/>
    <w:rsid w:val="00C01002"/>
    <w:rsid w:val="00C01D61"/>
    <w:rsid w:val="00C03553"/>
    <w:rsid w:val="00C0614D"/>
    <w:rsid w:val="00C16FF1"/>
    <w:rsid w:val="00C27018"/>
    <w:rsid w:val="00C30490"/>
    <w:rsid w:val="00C30695"/>
    <w:rsid w:val="00C33071"/>
    <w:rsid w:val="00C34C5D"/>
    <w:rsid w:val="00C427B9"/>
    <w:rsid w:val="00C448E2"/>
    <w:rsid w:val="00C45F30"/>
    <w:rsid w:val="00C52634"/>
    <w:rsid w:val="00C52DD2"/>
    <w:rsid w:val="00C564A3"/>
    <w:rsid w:val="00C658CC"/>
    <w:rsid w:val="00C67B9A"/>
    <w:rsid w:val="00C71F73"/>
    <w:rsid w:val="00C7491A"/>
    <w:rsid w:val="00C80895"/>
    <w:rsid w:val="00C81CAF"/>
    <w:rsid w:val="00C823AF"/>
    <w:rsid w:val="00C82897"/>
    <w:rsid w:val="00C83219"/>
    <w:rsid w:val="00C84E3E"/>
    <w:rsid w:val="00C8547F"/>
    <w:rsid w:val="00C86B49"/>
    <w:rsid w:val="00C946D8"/>
    <w:rsid w:val="00C96071"/>
    <w:rsid w:val="00CA071C"/>
    <w:rsid w:val="00CA2127"/>
    <w:rsid w:val="00CA506C"/>
    <w:rsid w:val="00CA52A6"/>
    <w:rsid w:val="00CA55E8"/>
    <w:rsid w:val="00CA5D0B"/>
    <w:rsid w:val="00CA6450"/>
    <w:rsid w:val="00CA6CEE"/>
    <w:rsid w:val="00CA7AAC"/>
    <w:rsid w:val="00CB1A54"/>
    <w:rsid w:val="00CB3027"/>
    <w:rsid w:val="00CB620F"/>
    <w:rsid w:val="00CB6A75"/>
    <w:rsid w:val="00CC13B8"/>
    <w:rsid w:val="00CC364D"/>
    <w:rsid w:val="00CC5CD1"/>
    <w:rsid w:val="00CD4103"/>
    <w:rsid w:val="00CE395E"/>
    <w:rsid w:val="00CE7279"/>
    <w:rsid w:val="00CE7F54"/>
    <w:rsid w:val="00CF1476"/>
    <w:rsid w:val="00CF4B70"/>
    <w:rsid w:val="00D007CE"/>
    <w:rsid w:val="00D024D8"/>
    <w:rsid w:val="00D02899"/>
    <w:rsid w:val="00D048CA"/>
    <w:rsid w:val="00D06B65"/>
    <w:rsid w:val="00D119A8"/>
    <w:rsid w:val="00D1214D"/>
    <w:rsid w:val="00D209B8"/>
    <w:rsid w:val="00D21C43"/>
    <w:rsid w:val="00D22E94"/>
    <w:rsid w:val="00D256F0"/>
    <w:rsid w:val="00D27FA8"/>
    <w:rsid w:val="00D35DD9"/>
    <w:rsid w:val="00D36956"/>
    <w:rsid w:val="00D400AA"/>
    <w:rsid w:val="00D41A8E"/>
    <w:rsid w:val="00D43C61"/>
    <w:rsid w:val="00D4711D"/>
    <w:rsid w:val="00D5023F"/>
    <w:rsid w:val="00D5043E"/>
    <w:rsid w:val="00D50905"/>
    <w:rsid w:val="00D5310F"/>
    <w:rsid w:val="00D55EB9"/>
    <w:rsid w:val="00D60E07"/>
    <w:rsid w:val="00D61258"/>
    <w:rsid w:val="00D64FC0"/>
    <w:rsid w:val="00D663EC"/>
    <w:rsid w:val="00D71076"/>
    <w:rsid w:val="00D71E5A"/>
    <w:rsid w:val="00D80BE7"/>
    <w:rsid w:val="00D81867"/>
    <w:rsid w:val="00D83909"/>
    <w:rsid w:val="00D845D3"/>
    <w:rsid w:val="00D87283"/>
    <w:rsid w:val="00D91295"/>
    <w:rsid w:val="00D93761"/>
    <w:rsid w:val="00D93787"/>
    <w:rsid w:val="00D9745E"/>
    <w:rsid w:val="00DA7644"/>
    <w:rsid w:val="00DB4892"/>
    <w:rsid w:val="00DB6AF4"/>
    <w:rsid w:val="00DC38F3"/>
    <w:rsid w:val="00DC732B"/>
    <w:rsid w:val="00DC789A"/>
    <w:rsid w:val="00DD174A"/>
    <w:rsid w:val="00DD2998"/>
    <w:rsid w:val="00DD46EF"/>
    <w:rsid w:val="00DE22B4"/>
    <w:rsid w:val="00DE5135"/>
    <w:rsid w:val="00DF32D0"/>
    <w:rsid w:val="00DF6B2C"/>
    <w:rsid w:val="00DF6C8E"/>
    <w:rsid w:val="00DF73BC"/>
    <w:rsid w:val="00DF797C"/>
    <w:rsid w:val="00E02334"/>
    <w:rsid w:val="00E07AB1"/>
    <w:rsid w:val="00E12512"/>
    <w:rsid w:val="00E12AA0"/>
    <w:rsid w:val="00E15089"/>
    <w:rsid w:val="00E15ACE"/>
    <w:rsid w:val="00E164EB"/>
    <w:rsid w:val="00E200B9"/>
    <w:rsid w:val="00E241C7"/>
    <w:rsid w:val="00E24D9E"/>
    <w:rsid w:val="00E2531A"/>
    <w:rsid w:val="00E25BC6"/>
    <w:rsid w:val="00E265EC"/>
    <w:rsid w:val="00E31CFE"/>
    <w:rsid w:val="00E323A7"/>
    <w:rsid w:val="00E41EE4"/>
    <w:rsid w:val="00E47E83"/>
    <w:rsid w:val="00E512D9"/>
    <w:rsid w:val="00E54103"/>
    <w:rsid w:val="00E5521D"/>
    <w:rsid w:val="00E566D0"/>
    <w:rsid w:val="00E569EC"/>
    <w:rsid w:val="00E56FC1"/>
    <w:rsid w:val="00E6573E"/>
    <w:rsid w:val="00E710CE"/>
    <w:rsid w:val="00E758F7"/>
    <w:rsid w:val="00E75A0D"/>
    <w:rsid w:val="00E75AD4"/>
    <w:rsid w:val="00E76051"/>
    <w:rsid w:val="00E83A53"/>
    <w:rsid w:val="00E847EE"/>
    <w:rsid w:val="00E85A20"/>
    <w:rsid w:val="00E86CAC"/>
    <w:rsid w:val="00E93BCE"/>
    <w:rsid w:val="00E975F6"/>
    <w:rsid w:val="00EA3791"/>
    <w:rsid w:val="00EA4A43"/>
    <w:rsid w:val="00EA668A"/>
    <w:rsid w:val="00EB2263"/>
    <w:rsid w:val="00EB72E7"/>
    <w:rsid w:val="00EB731A"/>
    <w:rsid w:val="00EC3324"/>
    <w:rsid w:val="00EC4133"/>
    <w:rsid w:val="00EC621B"/>
    <w:rsid w:val="00ED3BF2"/>
    <w:rsid w:val="00ED7075"/>
    <w:rsid w:val="00ED7389"/>
    <w:rsid w:val="00EE2426"/>
    <w:rsid w:val="00EE33DD"/>
    <w:rsid w:val="00EE50FF"/>
    <w:rsid w:val="00EF2ECB"/>
    <w:rsid w:val="00EF400D"/>
    <w:rsid w:val="00EF4537"/>
    <w:rsid w:val="00EF4DCF"/>
    <w:rsid w:val="00EF6217"/>
    <w:rsid w:val="00EF6251"/>
    <w:rsid w:val="00F00CE7"/>
    <w:rsid w:val="00F020F3"/>
    <w:rsid w:val="00F05356"/>
    <w:rsid w:val="00F072DA"/>
    <w:rsid w:val="00F103A9"/>
    <w:rsid w:val="00F11A7B"/>
    <w:rsid w:val="00F131EC"/>
    <w:rsid w:val="00F138C6"/>
    <w:rsid w:val="00F173F0"/>
    <w:rsid w:val="00F1788A"/>
    <w:rsid w:val="00F17CCC"/>
    <w:rsid w:val="00F2251D"/>
    <w:rsid w:val="00F231A5"/>
    <w:rsid w:val="00F2495D"/>
    <w:rsid w:val="00F254F0"/>
    <w:rsid w:val="00F25E5D"/>
    <w:rsid w:val="00F2735D"/>
    <w:rsid w:val="00F31F59"/>
    <w:rsid w:val="00F34D18"/>
    <w:rsid w:val="00F35C7B"/>
    <w:rsid w:val="00F42B8D"/>
    <w:rsid w:val="00F449EC"/>
    <w:rsid w:val="00F451B8"/>
    <w:rsid w:val="00F46105"/>
    <w:rsid w:val="00F5305D"/>
    <w:rsid w:val="00F54781"/>
    <w:rsid w:val="00F572EE"/>
    <w:rsid w:val="00F6143A"/>
    <w:rsid w:val="00F64AF5"/>
    <w:rsid w:val="00F66FEE"/>
    <w:rsid w:val="00F67803"/>
    <w:rsid w:val="00F710A2"/>
    <w:rsid w:val="00F735DB"/>
    <w:rsid w:val="00F736F2"/>
    <w:rsid w:val="00F82EAF"/>
    <w:rsid w:val="00F86A84"/>
    <w:rsid w:val="00F87FF7"/>
    <w:rsid w:val="00F9103C"/>
    <w:rsid w:val="00F95882"/>
    <w:rsid w:val="00F97089"/>
    <w:rsid w:val="00F9719B"/>
    <w:rsid w:val="00F97D82"/>
    <w:rsid w:val="00FA3595"/>
    <w:rsid w:val="00FA46F9"/>
    <w:rsid w:val="00FA5835"/>
    <w:rsid w:val="00FA5F28"/>
    <w:rsid w:val="00FB07AA"/>
    <w:rsid w:val="00FB1062"/>
    <w:rsid w:val="00FB29D4"/>
    <w:rsid w:val="00FB4DCC"/>
    <w:rsid w:val="00FC5D74"/>
    <w:rsid w:val="00FC5E65"/>
    <w:rsid w:val="00FD5971"/>
    <w:rsid w:val="00FD627C"/>
    <w:rsid w:val="00FE24A0"/>
    <w:rsid w:val="00FE2D68"/>
    <w:rsid w:val="00FE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550ADA"/>
  <w15:docId w15:val="{64EC074D-5BA0-48FB-8AB2-42819C93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B0F27"/>
    <w:pPr>
      <w:suppressAutoHyphens/>
    </w:pPr>
    <w:rPr>
      <w:rFonts w:ascii="Arial" w:hAnsi="Arial"/>
      <w:szCs w:val="24"/>
      <w:lang w:eastAsia="ar-SA"/>
    </w:rPr>
  </w:style>
  <w:style w:type="paragraph" w:styleId="Antrat1">
    <w:name w:val="heading 1"/>
    <w:next w:val="Alnostext"/>
    <w:qFormat/>
    <w:rsid w:val="00E12AA0"/>
    <w:pPr>
      <w:keepNext/>
      <w:numPr>
        <w:numId w:val="1"/>
      </w:numPr>
      <w:suppressAutoHyphens/>
      <w:spacing w:before="240" w:after="120"/>
      <w:outlineLvl w:val="0"/>
    </w:pPr>
    <w:rPr>
      <w:rFonts w:ascii="Arial" w:eastAsia="Arial" w:hAnsi="Arial" w:cs="Arial"/>
      <w:b/>
      <w:bCs/>
      <w:kern w:val="1"/>
      <w:sz w:val="24"/>
      <w:szCs w:val="32"/>
      <w:lang w:eastAsia="ar-SA"/>
    </w:rPr>
  </w:style>
  <w:style w:type="paragraph" w:styleId="Antrat2">
    <w:name w:val="heading 2"/>
    <w:next w:val="Alnostext"/>
    <w:qFormat/>
    <w:rsid w:val="003C1079"/>
    <w:pPr>
      <w:keepNext/>
      <w:numPr>
        <w:ilvl w:val="1"/>
        <w:numId w:val="1"/>
      </w:numPr>
      <w:tabs>
        <w:tab w:val="left" w:pos="567"/>
      </w:tabs>
      <w:suppressAutoHyphens/>
      <w:spacing w:before="240" w:after="60"/>
      <w:ind w:left="567" w:firstLine="0"/>
      <w:outlineLvl w:val="1"/>
    </w:pPr>
    <w:rPr>
      <w:rFonts w:ascii="Arial" w:eastAsia="Arial" w:hAnsi="Arial" w:cs="Arial"/>
      <w:b/>
      <w:bCs/>
      <w:iCs/>
      <w:sz w:val="22"/>
      <w:szCs w:val="28"/>
      <w:lang w:eastAsia="ar-SA"/>
    </w:rPr>
  </w:style>
  <w:style w:type="paragraph" w:styleId="Antrat3">
    <w:name w:val="heading 3"/>
    <w:basedOn w:val="Antrat1"/>
    <w:next w:val="Alnostext"/>
    <w:qFormat/>
    <w:rsid w:val="003C1079"/>
    <w:pPr>
      <w:numPr>
        <w:numId w:val="0"/>
      </w:numPr>
      <w:spacing w:after="60"/>
      <w:outlineLvl w:val="2"/>
    </w:pPr>
    <w:rPr>
      <w:bCs w:val="0"/>
      <w:sz w:val="20"/>
      <w:szCs w:val="26"/>
    </w:rPr>
  </w:style>
  <w:style w:type="paragraph" w:styleId="Antrat4">
    <w:name w:val="heading 4"/>
    <w:basedOn w:val="prastasis"/>
    <w:next w:val="Alnostext"/>
    <w:qFormat/>
    <w:rsid w:val="003C1079"/>
    <w:pPr>
      <w:keepNext/>
      <w:numPr>
        <w:ilvl w:val="3"/>
        <w:numId w:val="1"/>
      </w:numPr>
      <w:spacing w:before="240" w:after="60"/>
      <w:outlineLvl w:val="3"/>
    </w:pPr>
    <w:rPr>
      <w:bCs/>
      <w:szCs w:val="28"/>
      <w:u w:val="single"/>
    </w:rPr>
  </w:style>
  <w:style w:type="paragraph" w:styleId="Antrat5">
    <w:name w:val="heading 5"/>
    <w:basedOn w:val="prastasis"/>
    <w:next w:val="Alnostext"/>
    <w:qFormat/>
    <w:rsid w:val="003C1079"/>
    <w:pPr>
      <w:keepNext/>
      <w:numPr>
        <w:ilvl w:val="4"/>
        <w:numId w:val="1"/>
      </w:numPr>
      <w:spacing w:before="240" w:after="60"/>
      <w:outlineLvl w:val="4"/>
    </w:pPr>
    <w:rPr>
      <w:bCs/>
      <w:i/>
      <w:iCs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sid w:val="003C1079"/>
    <w:rPr>
      <w:color w:val="auto"/>
    </w:rPr>
  </w:style>
  <w:style w:type="character" w:customStyle="1" w:styleId="WW8Num2z0">
    <w:name w:val="WW8Num2z0"/>
    <w:rsid w:val="003C1079"/>
    <w:rPr>
      <w:color w:val="auto"/>
    </w:rPr>
  </w:style>
  <w:style w:type="character" w:customStyle="1" w:styleId="WW8Num3z0">
    <w:name w:val="WW8Num3z0"/>
    <w:rsid w:val="003C1079"/>
    <w:rPr>
      <w:color w:val="auto"/>
    </w:rPr>
  </w:style>
  <w:style w:type="character" w:customStyle="1" w:styleId="WW8Num4z0">
    <w:name w:val="WW8Num4z0"/>
    <w:rsid w:val="003C107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z0">
    <w:name w:val="WW8Num5z0"/>
    <w:rsid w:val="003C1079"/>
    <w:rPr>
      <w:rFonts w:ascii="Arial" w:hAnsi="Arial"/>
      <w:b/>
      <w:i w:val="0"/>
    </w:rPr>
  </w:style>
  <w:style w:type="character" w:customStyle="1" w:styleId="Absatz-Standardschriftart">
    <w:name w:val="Absatz-Standardschriftart"/>
    <w:rsid w:val="003C1079"/>
  </w:style>
  <w:style w:type="character" w:customStyle="1" w:styleId="WW8Num8z0">
    <w:name w:val="WW8Num8z0"/>
    <w:rsid w:val="003C1079"/>
    <w:rPr>
      <w:rFonts w:ascii="Arial" w:hAnsi="Arial"/>
      <w:b/>
      <w:i w:val="0"/>
      <w:sz w:val="20"/>
      <w:szCs w:val="20"/>
    </w:rPr>
  </w:style>
  <w:style w:type="character" w:customStyle="1" w:styleId="WW8Num11z0">
    <w:name w:val="WW8Num11z0"/>
    <w:rsid w:val="003C1079"/>
    <w:rPr>
      <w:color w:val="auto"/>
      <w:sz w:val="24"/>
      <w:szCs w:val="24"/>
    </w:rPr>
  </w:style>
  <w:style w:type="character" w:customStyle="1" w:styleId="WW8Num12z0">
    <w:name w:val="WW8Num12z0"/>
    <w:rsid w:val="003C1079"/>
    <w:rPr>
      <w:color w:val="auto"/>
    </w:rPr>
  </w:style>
  <w:style w:type="character" w:customStyle="1" w:styleId="WW8Num13z0">
    <w:name w:val="WW8Num13z0"/>
    <w:rsid w:val="003C1079"/>
    <w:rPr>
      <w:color w:val="auto"/>
    </w:rPr>
  </w:style>
  <w:style w:type="character" w:customStyle="1" w:styleId="WW8Num15z0">
    <w:name w:val="WW8Num15z0"/>
    <w:rsid w:val="003C1079"/>
    <w:rPr>
      <w:color w:val="auto"/>
    </w:rPr>
  </w:style>
  <w:style w:type="character" w:customStyle="1" w:styleId="WW8Num17z0">
    <w:name w:val="WW8Num17z0"/>
    <w:rsid w:val="003C1079"/>
    <w:rPr>
      <w:color w:val="auto"/>
    </w:rPr>
  </w:style>
  <w:style w:type="character" w:customStyle="1" w:styleId="WW8Num18z0">
    <w:name w:val="WW8Num18z0"/>
    <w:rsid w:val="003C1079"/>
    <w:rPr>
      <w:color w:val="auto"/>
    </w:rPr>
  </w:style>
  <w:style w:type="character" w:customStyle="1" w:styleId="WW8Num19z0">
    <w:name w:val="WW8Num19z0"/>
    <w:rsid w:val="003C1079"/>
    <w:rPr>
      <w:rFonts w:ascii="Wingdings" w:hAnsi="Wingdings"/>
    </w:rPr>
  </w:style>
  <w:style w:type="character" w:customStyle="1" w:styleId="WW8Num19z1">
    <w:name w:val="WW8Num19z1"/>
    <w:rsid w:val="003C1079"/>
    <w:rPr>
      <w:rFonts w:ascii="Courier New" w:hAnsi="Courier New" w:cs="Courier New"/>
    </w:rPr>
  </w:style>
  <w:style w:type="character" w:customStyle="1" w:styleId="WW8Num19z3">
    <w:name w:val="WW8Num19z3"/>
    <w:rsid w:val="003C1079"/>
    <w:rPr>
      <w:rFonts w:ascii="Symbol" w:hAnsi="Symbol"/>
    </w:rPr>
  </w:style>
  <w:style w:type="character" w:customStyle="1" w:styleId="WW8Num20z0">
    <w:name w:val="WW8Num20z0"/>
    <w:rsid w:val="003C1079"/>
    <w:rPr>
      <w:color w:val="auto"/>
    </w:rPr>
  </w:style>
  <w:style w:type="character" w:customStyle="1" w:styleId="WW8Num21z0">
    <w:name w:val="WW8Num21z0"/>
    <w:rsid w:val="003C1079"/>
    <w:rPr>
      <w:color w:val="auto"/>
    </w:rPr>
  </w:style>
  <w:style w:type="character" w:customStyle="1" w:styleId="WW8Num23z0">
    <w:name w:val="WW8Num23z0"/>
    <w:rsid w:val="003C1079"/>
    <w:rPr>
      <w:color w:val="auto"/>
    </w:rPr>
  </w:style>
  <w:style w:type="character" w:customStyle="1" w:styleId="WW8Num24z0">
    <w:name w:val="WW8Num24z0"/>
    <w:rsid w:val="003C1079"/>
    <w:rPr>
      <w:rFonts w:ascii="Wingdings" w:hAnsi="Wingdings"/>
    </w:rPr>
  </w:style>
  <w:style w:type="character" w:customStyle="1" w:styleId="WW8Num24z3">
    <w:name w:val="WW8Num24z3"/>
    <w:rsid w:val="003C1079"/>
    <w:rPr>
      <w:rFonts w:ascii="Symbol" w:hAnsi="Symbol"/>
    </w:rPr>
  </w:style>
  <w:style w:type="character" w:customStyle="1" w:styleId="WW8Num24z4">
    <w:name w:val="WW8Num24z4"/>
    <w:rsid w:val="003C1079"/>
    <w:rPr>
      <w:rFonts w:ascii="Courier New" w:hAnsi="Courier New" w:cs="Courier New"/>
    </w:rPr>
  </w:style>
  <w:style w:type="character" w:customStyle="1" w:styleId="WW8NumSt23z0">
    <w:name w:val="WW8NumSt23z0"/>
    <w:rsid w:val="003C1079"/>
    <w:rPr>
      <w:color w:val="auto"/>
    </w:rPr>
  </w:style>
  <w:style w:type="character" w:customStyle="1" w:styleId="WW8NumSt24z0">
    <w:name w:val="WW8NumSt24z0"/>
    <w:rsid w:val="003C1079"/>
    <w:rPr>
      <w:color w:val="auto"/>
    </w:rPr>
  </w:style>
  <w:style w:type="character" w:customStyle="1" w:styleId="WW8NumSt25z0">
    <w:name w:val="WW8NumSt25z0"/>
    <w:rsid w:val="003C1079"/>
    <w:rPr>
      <w:color w:val="auto"/>
    </w:rPr>
  </w:style>
  <w:style w:type="character" w:customStyle="1" w:styleId="WW8NumSt26z0">
    <w:name w:val="WW8NumSt26z0"/>
    <w:rsid w:val="003C1079"/>
    <w:rPr>
      <w:color w:val="auto"/>
    </w:rPr>
  </w:style>
  <w:style w:type="character" w:customStyle="1" w:styleId="WW8NumSt27z0">
    <w:name w:val="WW8NumSt27z0"/>
    <w:rsid w:val="003C1079"/>
    <w:rPr>
      <w:color w:val="auto"/>
    </w:rPr>
  </w:style>
  <w:style w:type="character" w:customStyle="1" w:styleId="WW8NumSt28z0">
    <w:name w:val="WW8NumSt28z0"/>
    <w:rsid w:val="003C1079"/>
    <w:rPr>
      <w:color w:val="auto"/>
    </w:rPr>
  </w:style>
  <w:style w:type="character" w:customStyle="1" w:styleId="WW8NumSt29z0">
    <w:name w:val="WW8NumSt29z0"/>
    <w:rsid w:val="003C1079"/>
    <w:rPr>
      <w:color w:val="auto"/>
    </w:rPr>
  </w:style>
  <w:style w:type="character" w:customStyle="1" w:styleId="AlnostextChar">
    <w:name w:val="Alnos text Char"/>
    <w:rsid w:val="003C1079"/>
    <w:rPr>
      <w:rFonts w:ascii="Arial" w:hAnsi="Arial"/>
      <w:szCs w:val="24"/>
      <w:lang w:val="lt-LT" w:eastAsia="ar-SA" w:bidi="ar-SA"/>
    </w:rPr>
  </w:style>
  <w:style w:type="character" w:customStyle="1" w:styleId="Alna111CharChar">
    <w:name w:val="Alna (1.1.1.) Char Char"/>
    <w:rsid w:val="003C1079"/>
    <w:rPr>
      <w:rFonts w:ascii="Arial" w:hAnsi="Arial" w:cs="Arial"/>
      <w:b/>
      <w:kern w:val="1"/>
      <w:szCs w:val="26"/>
      <w:lang w:val="lt-LT"/>
    </w:rPr>
  </w:style>
  <w:style w:type="character" w:styleId="Hipersaitas">
    <w:name w:val="Hyperlink"/>
    <w:rsid w:val="003C1079"/>
    <w:rPr>
      <w:color w:val="0000FF"/>
      <w:u w:val="single"/>
      <w:lang w:val="en-US"/>
    </w:rPr>
  </w:style>
  <w:style w:type="character" w:customStyle="1" w:styleId="CharChar2">
    <w:name w:val="Char Char2"/>
    <w:rsid w:val="003C1079"/>
    <w:rPr>
      <w:rFonts w:ascii="Arial" w:hAnsi="Arial"/>
      <w:b/>
      <w:bCs/>
      <w:lang w:val="lt-LT" w:eastAsia="ar-SA" w:bidi="ar-SA"/>
    </w:rPr>
  </w:style>
  <w:style w:type="character" w:styleId="Puslapionumeris">
    <w:name w:val="page number"/>
    <w:rsid w:val="003C1079"/>
    <w:rPr>
      <w:lang w:val="lt-LT"/>
    </w:rPr>
  </w:style>
  <w:style w:type="character" w:customStyle="1" w:styleId="AlnostextgeltCharChar">
    <w:name w:val="Alnos text gelt Char Char"/>
    <w:rsid w:val="003C1079"/>
    <w:rPr>
      <w:rFonts w:ascii="Arial" w:hAnsi="Arial"/>
      <w:szCs w:val="24"/>
      <w:lang w:val="lt-LT" w:eastAsia="ar-SA" w:bidi="ar-SA"/>
    </w:rPr>
  </w:style>
  <w:style w:type="character" w:styleId="Komentaronuoroda">
    <w:name w:val="annotation reference"/>
    <w:rsid w:val="003C1079"/>
    <w:rPr>
      <w:sz w:val="16"/>
      <w:szCs w:val="16"/>
    </w:rPr>
  </w:style>
  <w:style w:type="character" w:customStyle="1" w:styleId="StyleStyleCaptionLeftNotBoldItalicChar">
    <w:name w:val="Style Style Caption + Left + Not Bold Italic Char"/>
    <w:rsid w:val="003C1079"/>
    <w:rPr>
      <w:rFonts w:ascii="Arial" w:hAnsi="Arial"/>
      <w:i/>
      <w:iCs/>
      <w:lang w:val="lt-LT" w:eastAsia="ar-SA" w:bidi="ar-SA"/>
    </w:rPr>
  </w:style>
  <w:style w:type="character" w:customStyle="1" w:styleId="CharLangas">
    <w:name w:val="Char Langas"/>
    <w:rsid w:val="003C1079"/>
    <w:rPr>
      <w:i/>
    </w:rPr>
  </w:style>
  <w:style w:type="character" w:customStyle="1" w:styleId="CharLaukas">
    <w:name w:val="Char Laukas"/>
    <w:rsid w:val="003C1079"/>
    <w:rPr>
      <w:b/>
      <w:lang w:val="lt-LT"/>
    </w:rPr>
  </w:style>
  <w:style w:type="character" w:customStyle="1" w:styleId="CharMeniu">
    <w:name w:val="Char Meniu"/>
    <w:rsid w:val="003C1079"/>
    <w:rPr>
      <w:rFonts w:cs="Arial"/>
      <w:b/>
      <w:i/>
    </w:rPr>
  </w:style>
  <w:style w:type="character" w:customStyle="1" w:styleId="CharChar">
    <w:name w:val="Char Char"/>
    <w:rsid w:val="003C1079"/>
    <w:rPr>
      <w:rFonts w:ascii="Arial" w:hAnsi="Arial"/>
      <w:szCs w:val="24"/>
      <w:lang w:val="lt-LT"/>
    </w:rPr>
  </w:style>
  <w:style w:type="character" w:customStyle="1" w:styleId="WW-Absatz-Standardschriftart">
    <w:name w:val="WW-Absatz-Standardschriftart"/>
    <w:rsid w:val="003C1079"/>
  </w:style>
  <w:style w:type="character" w:customStyle="1" w:styleId="CharChar1">
    <w:name w:val="Char Char1"/>
    <w:rsid w:val="003C1079"/>
    <w:rPr>
      <w:rFonts w:ascii="Arial" w:hAnsi="Arial"/>
      <w:lang w:val="lt-LT"/>
    </w:rPr>
  </w:style>
  <w:style w:type="character" w:styleId="Grietas">
    <w:name w:val="Strong"/>
    <w:uiPriority w:val="22"/>
    <w:qFormat/>
    <w:rsid w:val="003C1079"/>
    <w:rPr>
      <w:b/>
      <w:bCs/>
    </w:rPr>
  </w:style>
  <w:style w:type="character" w:customStyle="1" w:styleId="typewriter">
    <w:name w:val="typewriter"/>
    <w:basedOn w:val="Numatytasispastraiposriftas"/>
    <w:rsid w:val="003C1079"/>
  </w:style>
  <w:style w:type="paragraph" w:customStyle="1" w:styleId="Antrat10">
    <w:name w:val="Antraštė1"/>
    <w:basedOn w:val="prastasis"/>
    <w:next w:val="Pagrindinistekstas"/>
    <w:rsid w:val="003C107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Pagrindinistekstas">
    <w:name w:val="Body Text"/>
    <w:basedOn w:val="prastasis"/>
    <w:next w:val="AlnosNumbered"/>
    <w:rsid w:val="003C1079"/>
    <w:pPr>
      <w:spacing w:after="120"/>
      <w:ind w:left="792"/>
    </w:pPr>
  </w:style>
  <w:style w:type="paragraph" w:styleId="Sraas">
    <w:name w:val="List"/>
    <w:basedOn w:val="Pagrindinistekstas"/>
    <w:rsid w:val="003C1079"/>
    <w:rPr>
      <w:rFonts w:cs="Tahoma"/>
    </w:rPr>
  </w:style>
  <w:style w:type="paragraph" w:customStyle="1" w:styleId="Pavadinimas1">
    <w:name w:val="Pavadinimas1"/>
    <w:basedOn w:val="prastasis"/>
    <w:rsid w:val="003C107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odykl">
    <w:name w:val="Rodyklė"/>
    <w:basedOn w:val="prastasis"/>
    <w:rsid w:val="003C1079"/>
    <w:pPr>
      <w:suppressLineNumbers/>
    </w:pPr>
    <w:rPr>
      <w:rFonts w:cs="Tahoma"/>
    </w:rPr>
  </w:style>
  <w:style w:type="paragraph" w:customStyle="1" w:styleId="Alnostext">
    <w:name w:val="Alnos text"/>
    <w:basedOn w:val="prastasis"/>
    <w:rsid w:val="003C1079"/>
    <w:pPr>
      <w:spacing w:before="120" w:after="120"/>
      <w:jc w:val="both"/>
    </w:pPr>
  </w:style>
  <w:style w:type="paragraph" w:customStyle="1" w:styleId="AlnosKamtextenenaudoti">
    <w:name w:val="Alnos Kam (texte nenaudoti)"/>
    <w:rsid w:val="003C1079"/>
    <w:pPr>
      <w:suppressAutoHyphens/>
    </w:pPr>
    <w:rPr>
      <w:rFonts w:ascii="Arial" w:eastAsia="Arial" w:hAnsi="Arial"/>
      <w:b/>
      <w:bCs/>
      <w:kern w:val="1"/>
      <w:lang w:val="en-GB" w:eastAsia="ar-SA"/>
    </w:rPr>
  </w:style>
  <w:style w:type="paragraph" w:customStyle="1" w:styleId="ALnosKastextenenaudotiChar">
    <w:name w:val="ALnos Kas (texte nenaudoti) Char"/>
    <w:basedOn w:val="prastasis"/>
    <w:rsid w:val="003C1079"/>
    <w:pPr>
      <w:ind w:left="116"/>
    </w:pPr>
    <w:rPr>
      <w:szCs w:val="20"/>
    </w:rPr>
  </w:style>
  <w:style w:type="paragraph" w:styleId="Porat">
    <w:name w:val="footer"/>
    <w:basedOn w:val="prastasis"/>
    <w:rsid w:val="003C1079"/>
  </w:style>
  <w:style w:type="paragraph" w:styleId="Debesliotekstas">
    <w:name w:val="Balloon Text"/>
    <w:basedOn w:val="prastasis"/>
    <w:rsid w:val="003C107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3C1079"/>
  </w:style>
  <w:style w:type="paragraph" w:customStyle="1" w:styleId="Alnosparaste">
    <w:name w:val="Alnos paraste"/>
    <w:basedOn w:val="prastasis"/>
    <w:rsid w:val="003C1079"/>
    <w:rPr>
      <w:sz w:val="18"/>
    </w:rPr>
  </w:style>
  <w:style w:type="paragraph" w:styleId="Indeksas1">
    <w:name w:val="index 1"/>
    <w:basedOn w:val="prastasis"/>
    <w:next w:val="prastasis"/>
    <w:rsid w:val="003C1079"/>
    <w:pPr>
      <w:ind w:left="200" w:hanging="200"/>
    </w:pPr>
  </w:style>
  <w:style w:type="paragraph" w:customStyle="1" w:styleId="Alnosraudona">
    <w:name w:val="Alnos raudona"/>
    <w:basedOn w:val="prastasis"/>
    <w:rsid w:val="003C1079"/>
    <w:pPr>
      <w:jc w:val="both"/>
    </w:pPr>
    <w:rPr>
      <w:b/>
      <w:color w:val="CC0000"/>
    </w:rPr>
  </w:style>
  <w:style w:type="paragraph" w:customStyle="1" w:styleId="Alnosmelyna">
    <w:name w:val="Alnos melyna"/>
    <w:basedOn w:val="Alnosraudona"/>
    <w:rsid w:val="003C1079"/>
    <w:rPr>
      <w:color w:val="003399"/>
    </w:rPr>
  </w:style>
  <w:style w:type="paragraph" w:customStyle="1" w:styleId="Alnoszydra">
    <w:name w:val="Alnos zydra"/>
    <w:basedOn w:val="Alnosmelyna"/>
    <w:rsid w:val="003C1079"/>
    <w:rPr>
      <w:color w:val="99CCFF"/>
    </w:rPr>
  </w:style>
  <w:style w:type="paragraph" w:customStyle="1" w:styleId="Alnoszalia">
    <w:name w:val="Alnos zalia"/>
    <w:basedOn w:val="Alnoszydra"/>
    <w:rsid w:val="003C1079"/>
    <w:rPr>
      <w:color w:val="009999"/>
    </w:rPr>
  </w:style>
  <w:style w:type="paragraph" w:customStyle="1" w:styleId="Alnosgeltona">
    <w:name w:val="Alnos geltona"/>
    <w:basedOn w:val="Alnoszydra"/>
    <w:rsid w:val="003C1079"/>
    <w:rPr>
      <w:color w:val="E8AB00"/>
    </w:rPr>
  </w:style>
  <w:style w:type="paragraph" w:styleId="Pavadinimas">
    <w:name w:val="Title"/>
    <w:basedOn w:val="prastasis"/>
    <w:next w:val="Paantrat"/>
    <w:qFormat/>
    <w:rsid w:val="003C1079"/>
    <w:pPr>
      <w:spacing w:before="240" w:after="60"/>
      <w:jc w:val="center"/>
    </w:pPr>
    <w:rPr>
      <w:rFonts w:cs="Arial"/>
      <w:b/>
      <w:bCs/>
      <w:kern w:val="1"/>
      <w:sz w:val="32"/>
      <w:szCs w:val="32"/>
    </w:rPr>
  </w:style>
  <w:style w:type="paragraph" w:styleId="Paantrat">
    <w:name w:val="Subtitle"/>
    <w:basedOn w:val="prastasis"/>
    <w:next w:val="Pagrindinistekstas"/>
    <w:link w:val="PaantratDiagrama"/>
    <w:qFormat/>
    <w:rsid w:val="003C1079"/>
    <w:pPr>
      <w:spacing w:after="60"/>
      <w:jc w:val="center"/>
    </w:pPr>
    <w:rPr>
      <w:sz w:val="24"/>
    </w:rPr>
  </w:style>
  <w:style w:type="paragraph" w:customStyle="1" w:styleId="Alnosdidelispav">
    <w:name w:val="Alnos didelis pav."/>
    <w:basedOn w:val="Pavadinimas"/>
    <w:rsid w:val="003C1079"/>
    <w:pPr>
      <w:spacing w:before="60"/>
      <w:jc w:val="left"/>
    </w:pPr>
    <w:rPr>
      <w:rFonts w:ascii="Arial Narrow" w:hAnsi="Arial Narrow"/>
      <w:sz w:val="52"/>
    </w:rPr>
  </w:style>
  <w:style w:type="paragraph" w:customStyle="1" w:styleId="Alnosantraste">
    <w:name w:val="Alnos antraste"/>
    <w:basedOn w:val="Antrats"/>
    <w:rsid w:val="003C1079"/>
    <w:pPr>
      <w:spacing w:before="120" w:after="120"/>
    </w:pPr>
    <w:rPr>
      <w:b/>
    </w:rPr>
  </w:style>
  <w:style w:type="paragraph" w:customStyle="1" w:styleId="AlnostextasBoldChar">
    <w:name w:val="Alnos textas Bold Char"/>
    <w:basedOn w:val="AlnosKamtextenenaudoti"/>
    <w:rsid w:val="003C1079"/>
    <w:rPr>
      <w:lang w:val="en-US"/>
    </w:rPr>
  </w:style>
  <w:style w:type="paragraph" w:styleId="Antrat">
    <w:name w:val="caption"/>
    <w:basedOn w:val="prastasis"/>
    <w:next w:val="Alnostext"/>
    <w:qFormat/>
    <w:rsid w:val="003C1079"/>
    <w:pPr>
      <w:spacing w:before="240" w:after="120"/>
      <w:jc w:val="center"/>
    </w:pPr>
    <w:rPr>
      <w:b/>
      <w:bCs/>
      <w:szCs w:val="20"/>
    </w:rPr>
  </w:style>
  <w:style w:type="paragraph" w:customStyle="1" w:styleId="Captionlentele">
    <w:name w:val="Caption lentele"/>
    <w:basedOn w:val="Antrat"/>
    <w:next w:val="Alnostext"/>
    <w:rsid w:val="003C1079"/>
    <w:pPr>
      <w:keepNext/>
      <w:jc w:val="left"/>
    </w:pPr>
    <w:rPr>
      <w:i/>
    </w:rPr>
  </w:style>
  <w:style w:type="paragraph" w:customStyle="1" w:styleId="ALnosKastextenenaudoti">
    <w:name w:val="ALnos Kas (texte nenaudoti)"/>
    <w:basedOn w:val="prastasis"/>
    <w:rsid w:val="003C1079"/>
    <w:rPr>
      <w:szCs w:val="20"/>
      <w:lang w:val="en-GB"/>
    </w:rPr>
  </w:style>
  <w:style w:type="paragraph" w:customStyle="1" w:styleId="StyleCaptionCentered">
    <w:name w:val="Style Caption + Centered"/>
    <w:basedOn w:val="Antrat"/>
    <w:next w:val="Alnostext"/>
    <w:rsid w:val="003C1079"/>
  </w:style>
  <w:style w:type="paragraph" w:customStyle="1" w:styleId="AlnacapsBold">
    <w:name w:val="Alna caps Bold"/>
    <w:basedOn w:val="AlnostextasBoldChar"/>
    <w:rsid w:val="003C1079"/>
    <w:pPr>
      <w:jc w:val="right"/>
    </w:pPr>
    <w:rPr>
      <w:caps/>
    </w:rPr>
  </w:style>
  <w:style w:type="paragraph" w:customStyle="1" w:styleId="Captionpaveikslelis">
    <w:name w:val="Caption paveikslelis"/>
    <w:basedOn w:val="Antrat"/>
    <w:next w:val="Alnostext"/>
    <w:rsid w:val="003C1079"/>
    <w:pPr>
      <w:spacing w:before="120"/>
      <w:ind w:left="902" w:hanging="902"/>
    </w:pPr>
    <w:rPr>
      <w:i/>
    </w:rPr>
  </w:style>
  <w:style w:type="paragraph" w:customStyle="1" w:styleId="Alnospavadinimas">
    <w:name w:val="Alnos pavadinimas"/>
    <w:basedOn w:val="Paantrat"/>
    <w:rsid w:val="003C1079"/>
    <w:pPr>
      <w:spacing w:before="60"/>
      <w:jc w:val="left"/>
    </w:pPr>
    <w:rPr>
      <w:rFonts w:ascii="Arial Narrow" w:hAnsi="Arial Narrow"/>
      <w:sz w:val="40"/>
    </w:rPr>
  </w:style>
  <w:style w:type="paragraph" w:customStyle="1" w:styleId="AlnostextBuleted">
    <w:name w:val="Alnos text Buleted"/>
    <w:basedOn w:val="Alnostext"/>
    <w:rsid w:val="003C1079"/>
    <w:pPr>
      <w:spacing w:before="0" w:after="0"/>
    </w:pPr>
  </w:style>
  <w:style w:type="paragraph" w:customStyle="1" w:styleId="AlnostextasBold">
    <w:name w:val="Alnos textas Bold"/>
    <w:basedOn w:val="Alnosantraste"/>
    <w:rsid w:val="003C1079"/>
    <w:pPr>
      <w:keepNext/>
      <w:spacing w:before="0" w:after="0"/>
    </w:pPr>
    <w:rPr>
      <w:rFonts w:cs="Arial"/>
      <w:bCs/>
      <w:kern w:val="1"/>
      <w:szCs w:val="32"/>
    </w:rPr>
  </w:style>
  <w:style w:type="paragraph" w:styleId="Iliustracijsraas">
    <w:name w:val="table of figures"/>
    <w:basedOn w:val="prastasis"/>
    <w:next w:val="prastasis"/>
    <w:rsid w:val="003C1079"/>
  </w:style>
  <w:style w:type="paragraph" w:styleId="Sraassuenkleliais2">
    <w:name w:val="List Bullet 2"/>
    <w:basedOn w:val="prastasis"/>
    <w:rsid w:val="003C1079"/>
  </w:style>
  <w:style w:type="paragraph" w:customStyle="1" w:styleId="AlnosNumbered">
    <w:name w:val="Alnos Numbered"/>
    <w:basedOn w:val="prastasis"/>
    <w:rsid w:val="003C1079"/>
    <w:pPr>
      <w:spacing w:before="60"/>
      <w:jc w:val="both"/>
    </w:pPr>
  </w:style>
  <w:style w:type="paragraph" w:customStyle="1" w:styleId="Alnosturinys">
    <w:name w:val="Alnos turinys"/>
    <w:basedOn w:val="prastasis"/>
    <w:next w:val="Alnostext"/>
    <w:rsid w:val="003C1079"/>
    <w:pPr>
      <w:keepNext/>
      <w:pageBreakBefore/>
      <w:spacing w:before="120" w:after="120"/>
      <w:jc w:val="both"/>
    </w:pPr>
    <w:rPr>
      <w:rFonts w:cs="Arial"/>
      <w:b/>
      <w:bCs/>
      <w:kern w:val="1"/>
      <w:sz w:val="28"/>
    </w:rPr>
  </w:style>
  <w:style w:type="paragraph" w:styleId="Turinys1">
    <w:name w:val="toc 1"/>
    <w:basedOn w:val="prastasis"/>
    <w:next w:val="prastasis"/>
    <w:uiPriority w:val="39"/>
    <w:rsid w:val="003C1079"/>
  </w:style>
  <w:style w:type="paragraph" w:styleId="Turinys2">
    <w:name w:val="toc 2"/>
    <w:basedOn w:val="prastasis"/>
    <w:next w:val="prastasis"/>
    <w:uiPriority w:val="39"/>
    <w:rsid w:val="003C1079"/>
    <w:pPr>
      <w:ind w:left="200"/>
    </w:pPr>
  </w:style>
  <w:style w:type="paragraph" w:styleId="Turinys3">
    <w:name w:val="toc 3"/>
    <w:basedOn w:val="prastasis"/>
    <w:next w:val="prastasis"/>
    <w:rsid w:val="003C1079"/>
    <w:pPr>
      <w:ind w:left="400"/>
    </w:pPr>
  </w:style>
  <w:style w:type="paragraph" w:customStyle="1" w:styleId="Alnostextgelt">
    <w:name w:val="Alnos text gelt"/>
    <w:basedOn w:val="Alnostext"/>
    <w:next w:val="Alnostext"/>
    <w:rsid w:val="003C1079"/>
    <w:pPr>
      <w:shd w:val="clear" w:color="auto" w:fill="FFFF00"/>
      <w:jc w:val="left"/>
    </w:pPr>
  </w:style>
  <w:style w:type="paragraph" w:styleId="Turinys9">
    <w:name w:val="toc 9"/>
    <w:basedOn w:val="prastasis"/>
    <w:next w:val="prastasis"/>
    <w:rsid w:val="003C1079"/>
    <w:pPr>
      <w:ind w:left="1600"/>
    </w:pPr>
  </w:style>
  <w:style w:type="paragraph" w:styleId="Dokumentostruktra">
    <w:name w:val="Document Map"/>
    <w:basedOn w:val="prastasis"/>
    <w:rsid w:val="003C1079"/>
    <w:pPr>
      <w:shd w:val="clear" w:color="auto" w:fill="000080"/>
    </w:pPr>
    <w:rPr>
      <w:rFonts w:ascii="Tahoma" w:hAnsi="Tahoma" w:cs="Tahoma"/>
      <w:szCs w:val="20"/>
    </w:rPr>
  </w:style>
  <w:style w:type="paragraph" w:customStyle="1" w:styleId="AlnosKam1txtenenaudoti">
    <w:name w:val="Alnos Kam1 (txte nenaudoti)"/>
    <w:basedOn w:val="AlnosKamtextenenaudoti"/>
    <w:next w:val="Alnostext"/>
    <w:rsid w:val="003C1079"/>
    <w:pPr>
      <w:jc w:val="both"/>
    </w:pPr>
    <w:rPr>
      <w:lang w:val="lt-LT"/>
    </w:rPr>
  </w:style>
  <w:style w:type="paragraph" w:customStyle="1" w:styleId="AlnosKas1Textenenaudoti">
    <w:name w:val="Alnos Kas1 (Texte nenaudoti)"/>
    <w:basedOn w:val="ALnosKastextenenaudoti"/>
    <w:rsid w:val="003C1079"/>
  </w:style>
  <w:style w:type="paragraph" w:styleId="Komentarotekstas">
    <w:name w:val="annotation text"/>
    <w:basedOn w:val="prastasis"/>
    <w:rsid w:val="003C1079"/>
    <w:rPr>
      <w:szCs w:val="20"/>
    </w:rPr>
  </w:style>
  <w:style w:type="paragraph" w:styleId="Komentarotema">
    <w:name w:val="annotation subject"/>
    <w:basedOn w:val="Komentarotekstas"/>
    <w:next w:val="Komentarotekstas"/>
    <w:rsid w:val="003C1079"/>
    <w:rPr>
      <w:b/>
      <w:bCs/>
    </w:rPr>
  </w:style>
  <w:style w:type="paragraph" w:customStyle="1" w:styleId="Picture">
    <w:name w:val="Picture"/>
    <w:basedOn w:val="prastasis"/>
    <w:rsid w:val="003C1079"/>
    <w:pPr>
      <w:keepNext/>
      <w:spacing w:before="240"/>
      <w:jc w:val="center"/>
    </w:pPr>
  </w:style>
  <w:style w:type="paragraph" w:customStyle="1" w:styleId="StyleAlnostextBold">
    <w:name w:val="Style Alnos text + Bold"/>
    <w:basedOn w:val="Alnostext"/>
    <w:rsid w:val="003C1079"/>
    <w:rPr>
      <w:b/>
      <w:bCs/>
    </w:rPr>
  </w:style>
  <w:style w:type="paragraph" w:styleId="Turinys4">
    <w:name w:val="toc 4"/>
    <w:basedOn w:val="prastasis"/>
    <w:next w:val="prastasis"/>
    <w:rsid w:val="003C1079"/>
    <w:pPr>
      <w:ind w:left="600"/>
    </w:pPr>
  </w:style>
  <w:style w:type="paragraph" w:styleId="Turinys5">
    <w:name w:val="toc 5"/>
    <w:basedOn w:val="prastasis"/>
    <w:next w:val="prastasis"/>
    <w:rsid w:val="003C1079"/>
    <w:pPr>
      <w:ind w:left="800"/>
    </w:pPr>
  </w:style>
  <w:style w:type="paragraph" w:styleId="Turinys6">
    <w:name w:val="toc 6"/>
    <w:basedOn w:val="prastasis"/>
    <w:next w:val="prastasis"/>
    <w:rsid w:val="003C1079"/>
    <w:pPr>
      <w:ind w:left="1000"/>
    </w:pPr>
  </w:style>
  <w:style w:type="paragraph" w:styleId="Turinys7">
    <w:name w:val="toc 7"/>
    <w:basedOn w:val="prastasis"/>
    <w:next w:val="prastasis"/>
    <w:rsid w:val="003C1079"/>
    <w:pPr>
      <w:ind w:left="1200"/>
    </w:pPr>
  </w:style>
  <w:style w:type="paragraph" w:styleId="Turinys8">
    <w:name w:val="toc 8"/>
    <w:basedOn w:val="prastasis"/>
    <w:next w:val="prastasis"/>
    <w:rsid w:val="003C1079"/>
    <w:pPr>
      <w:ind w:left="1400"/>
    </w:pPr>
  </w:style>
  <w:style w:type="paragraph" w:customStyle="1" w:styleId="StyleStyleCaptionLeftNotBoldItalic">
    <w:name w:val="Style Style Caption + Left + Not Bold Italic"/>
    <w:basedOn w:val="prastasis"/>
    <w:next w:val="prastasis"/>
    <w:rsid w:val="003C1079"/>
    <w:pPr>
      <w:keepNext/>
      <w:spacing w:before="240" w:after="120"/>
      <w:jc w:val="center"/>
    </w:pPr>
    <w:rPr>
      <w:i/>
      <w:iCs/>
      <w:szCs w:val="20"/>
    </w:rPr>
  </w:style>
  <w:style w:type="paragraph" w:customStyle="1" w:styleId="Captiondiagrama">
    <w:name w:val="Caption diagrama"/>
    <w:basedOn w:val="Antrat"/>
    <w:next w:val="Alnostext"/>
    <w:rsid w:val="003C1079"/>
    <w:pPr>
      <w:spacing w:before="120"/>
    </w:pPr>
    <w:rPr>
      <w:i/>
    </w:rPr>
  </w:style>
  <w:style w:type="paragraph" w:customStyle="1" w:styleId="Alnoscomment">
    <w:name w:val="Alnos comment"/>
    <w:basedOn w:val="Alnostext"/>
    <w:next w:val="Alnostext"/>
    <w:rsid w:val="003C1079"/>
    <w:pPr>
      <w:jc w:val="left"/>
    </w:pPr>
    <w:rPr>
      <w:b/>
      <w:i/>
      <w:vanish/>
      <w:color w:val="FF0000"/>
      <w:lang w:val="en-US"/>
    </w:rPr>
  </w:style>
  <w:style w:type="paragraph" w:customStyle="1" w:styleId="Paveikslas">
    <w:name w:val="Paveikslas"/>
    <w:basedOn w:val="prastasis"/>
    <w:rsid w:val="003C1079"/>
    <w:pPr>
      <w:jc w:val="center"/>
    </w:pPr>
    <w:rPr>
      <w:b/>
      <w:sz w:val="18"/>
      <w:szCs w:val="18"/>
      <w:lang w:val="en-US"/>
    </w:rPr>
  </w:style>
  <w:style w:type="paragraph" w:customStyle="1" w:styleId="Lentelspavadinimas">
    <w:name w:val="Lentelės pavadinimas"/>
    <w:basedOn w:val="Antrat"/>
    <w:rsid w:val="003C1079"/>
    <w:rPr>
      <w:sz w:val="18"/>
      <w:lang w:val="en-US"/>
    </w:rPr>
  </w:style>
  <w:style w:type="paragraph" w:customStyle="1" w:styleId="Alnoskomentarai">
    <w:name w:val="Alnos komentarai"/>
    <w:basedOn w:val="Alnostext"/>
    <w:next w:val="Alnostext"/>
    <w:rsid w:val="003C1079"/>
    <w:pPr>
      <w:jc w:val="left"/>
    </w:pPr>
    <w:rPr>
      <w:b/>
      <w:i/>
      <w:vanish/>
      <w:color w:val="FF0000"/>
    </w:rPr>
  </w:style>
  <w:style w:type="paragraph" w:styleId="Pataisymai">
    <w:name w:val="Revision"/>
    <w:basedOn w:val="Alnostext"/>
    <w:rsid w:val="003C1079"/>
    <w:pPr>
      <w:spacing w:before="0" w:after="0"/>
    </w:pPr>
    <w:rPr>
      <w:rFonts w:ascii="Arial Narrow" w:hAnsi="Arial Narrow"/>
      <w:lang w:val="en-US"/>
    </w:rPr>
  </w:style>
  <w:style w:type="paragraph" w:customStyle="1" w:styleId="Revisiondate">
    <w:name w:val="Revision date"/>
    <w:basedOn w:val="Alnostext"/>
    <w:rsid w:val="003C1079"/>
    <w:pPr>
      <w:spacing w:before="0" w:after="0"/>
    </w:pPr>
    <w:rPr>
      <w:rFonts w:ascii="Arial Narrow" w:hAnsi="Arial Narrow"/>
      <w:bCs/>
      <w:lang w:val="en-US"/>
    </w:rPr>
  </w:style>
  <w:style w:type="paragraph" w:customStyle="1" w:styleId="Lentelesheaderis">
    <w:name w:val="Lenteles headeris"/>
    <w:basedOn w:val="prastasis"/>
    <w:rsid w:val="003C1079"/>
    <w:rPr>
      <w:b/>
      <w:color w:val="FFFFFF"/>
      <w:lang w:val="en-US"/>
    </w:rPr>
  </w:style>
  <w:style w:type="paragraph" w:customStyle="1" w:styleId="StyleAlnosdidelispav18pt">
    <w:name w:val="Style Alnos didelis pav. + 18 pt"/>
    <w:basedOn w:val="Alnosdidelispav"/>
    <w:rsid w:val="003C1079"/>
    <w:pPr>
      <w:pageBreakBefore/>
    </w:pPr>
    <w:rPr>
      <w:sz w:val="36"/>
      <w:lang w:val="en-US"/>
    </w:rPr>
  </w:style>
  <w:style w:type="paragraph" w:styleId="Puslapioinaostekstas">
    <w:name w:val="footnote text"/>
    <w:basedOn w:val="prastasis"/>
    <w:rsid w:val="003C1079"/>
    <w:pPr>
      <w:jc w:val="both"/>
    </w:pPr>
    <w:rPr>
      <w:szCs w:val="20"/>
      <w:lang w:val="en-US"/>
    </w:rPr>
  </w:style>
  <w:style w:type="paragraph" w:customStyle="1" w:styleId="Arial">
    <w:name w:val="Arial"/>
    <w:basedOn w:val="Pataisymai"/>
    <w:rsid w:val="003C1079"/>
    <w:pPr>
      <w:jc w:val="left"/>
    </w:pPr>
    <w:rPr>
      <w:rFonts w:ascii="Arial" w:hAnsi="Arial" w:cs="Arial"/>
      <w:szCs w:val="20"/>
      <w:lang w:val="lt-LT"/>
    </w:rPr>
  </w:style>
  <w:style w:type="paragraph" w:styleId="Pagrindiniotekstotrauka">
    <w:name w:val="Body Text Indent"/>
    <w:basedOn w:val="prastasis"/>
    <w:rsid w:val="003C1079"/>
    <w:pPr>
      <w:spacing w:after="120"/>
      <w:ind w:left="283"/>
    </w:pPr>
  </w:style>
  <w:style w:type="paragraph" w:customStyle="1" w:styleId="Pagrindiniotekstotrauka21">
    <w:name w:val="Pagrindinio teksto įtrauka 21"/>
    <w:basedOn w:val="prastasis"/>
    <w:rsid w:val="003C1079"/>
    <w:pPr>
      <w:spacing w:after="120" w:line="480" w:lineRule="auto"/>
      <w:ind w:left="283"/>
    </w:pPr>
    <w:rPr>
      <w:rFonts w:ascii="Times New Roman" w:hAnsi="Times New Roman"/>
      <w:sz w:val="24"/>
      <w:szCs w:val="20"/>
    </w:rPr>
  </w:style>
  <w:style w:type="paragraph" w:customStyle="1" w:styleId="Pagrindinistekstas21">
    <w:name w:val="Pagrindinis tekstas 21"/>
    <w:basedOn w:val="prastasis"/>
    <w:rsid w:val="003C1079"/>
    <w:pPr>
      <w:spacing w:after="120" w:line="480" w:lineRule="auto"/>
    </w:pPr>
    <w:rPr>
      <w:rFonts w:ascii="Times New Roman" w:hAnsi="Times New Roman"/>
      <w:sz w:val="24"/>
      <w:szCs w:val="20"/>
    </w:rPr>
  </w:style>
  <w:style w:type="paragraph" w:customStyle="1" w:styleId="Pagrindiniotekstotrauka31">
    <w:name w:val="Pagrindinio teksto įtrauka 31"/>
    <w:basedOn w:val="prastasis"/>
    <w:rsid w:val="003C1079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urinioantrat">
    <w:name w:val="TOC Heading"/>
    <w:basedOn w:val="Antrat1"/>
    <w:next w:val="prastasis"/>
    <w:qFormat/>
    <w:rsid w:val="003C1079"/>
    <w:pPr>
      <w:keepLines/>
      <w:numPr>
        <w:numId w:val="0"/>
      </w:numPr>
      <w:spacing w:before="480" w:after="0" w:line="276" w:lineRule="auto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Sraopastraipa">
    <w:name w:val="List Paragraph"/>
    <w:basedOn w:val="prastasis"/>
    <w:uiPriority w:val="34"/>
    <w:qFormat/>
    <w:rsid w:val="003C1079"/>
    <w:pPr>
      <w:ind w:left="720"/>
    </w:pPr>
  </w:style>
  <w:style w:type="paragraph" w:customStyle="1" w:styleId="Turinys10">
    <w:name w:val="Turinys 10"/>
    <w:basedOn w:val="Rodykl"/>
    <w:rsid w:val="003C1079"/>
    <w:pPr>
      <w:tabs>
        <w:tab w:val="right" w:leader="dot" w:pos="7091"/>
      </w:tabs>
      <w:ind w:left="2547"/>
    </w:pPr>
  </w:style>
  <w:style w:type="paragraph" w:styleId="Betarp">
    <w:name w:val="No Spacing"/>
    <w:uiPriority w:val="99"/>
    <w:qFormat/>
    <w:rsid w:val="00CE7F54"/>
    <w:rPr>
      <w:rFonts w:ascii="Calibri" w:hAnsi="Calibri"/>
      <w:sz w:val="22"/>
      <w:szCs w:val="22"/>
      <w:lang w:eastAsia="en-US"/>
    </w:rPr>
  </w:style>
  <w:style w:type="paragraph" w:customStyle="1" w:styleId="nospacing">
    <w:name w:val="nospacing"/>
    <w:basedOn w:val="prastasis"/>
    <w:rsid w:val="00CE7F54"/>
    <w:pPr>
      <w:suppressAutoHyphens w:val="0"/>
      <w:spacing w:before="100" w:beforeAutospacing="1" w:after="100" w:afterAutospacing="1"/>
    </w:pPr>
    <w:rPr>
      <w:rFonts w:ascii="Times New Roman" w:eastAsia="Calibri" w:hAnsi="Times New Roman"/>
      <w:sz w:val="24"/>
      <w:lang w:eastAsia="lt-LT"/>
    </w:rPr>
  </w:style>
  <w:style w:type="character" w:customStyle="1" w:styleId="PaantratDiagrama">
    <w:name w:val="Paantraštė Diagrama"/>
    <w:link w:val="Paantrat"/>
    <w:rsid w:val="00563BA9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siktorov\Desktop\ABS-project-documentation-lt_v2.0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AC675-8908-4A5C-AABD-8DF9CFDE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ABS-project-documentation-lt_v2.0</Template>
  <TotalTime>2</TotalTime>
  <Pages>18</Pages>
  <Words>11414</Words>
  <Characters>6507</Characters>
  <Application>Microsoft Office Word</Application>
  <DocSecurity>0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Pagrindinis pavadinimas</vt:lpstr>
      <vt:lpstr>Pagrindinis pavadinimas</vt:lpstr>
    </vt:vector>
  </TitlesOfParts>
  <Company>HOME</Company>
  <LinksUpToDate>false</LinksUpToDate>
  <CharactersWithSpaces>17886</CharactersWithSpaces>
  <SharedDoc>false</SharedDoc>
  <HLinks>
    <vt:vector size="24" baseType="variant">
      <vt:variant>
        <vt:i4>8126538</vt:i4>
      </vt:variant>
      <vt:variant>
        <vt:i4>12</vt:i4>
      </vt:variant>
      <vt:variant>
        <vt:i4>0</vt:i4>
      </vt:variant>
      <vt:variant>
        <vt:i4>5</vt:i4>
      </vt:variant>
      <vt:variant>
        <vt:lpwstr>mailto:informacija@kedainiai.lt</vt:lpwstr>
      </vt:variant>
      <vt:variant>
        <vt:lpwstr/>
      </vt:variant>
      <vt:variant>
        <vt:i4>917505</vt:i4>
      </vt:variant>
      <vt:variant>
        <vt:i4>9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  <vt:variant>
        <vt:i4>917505</vt:i4>
      </vt:variant>
      <vt:variant>
        <vt:i4>6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  <vt:variant>
        <vt:i4>917505</vt:i4>
      </vt:variant>
      <vt:variant>
        <vt:i4>3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Pagrindinis pavadinimas</dc:title>
  <dc:subject>Pagalbinis pavadinimas</dc:subject>
  <dc:creator>Pavel Siktorov</dc:creator>
  <dc:description>Atnaujino Birutė Bačkaitienė 2006-05-09</dc:description>
  <cp:lastModifiedBy>Natalija Matulevičienė</cp:lastModifiedBy>
  <cp:revision>2</cp:revision>
  <cp:lastPrinted>2024-06-20T13:20:00Z</cp:lastPrinted>
  <dcterms:created xsi:type="dcterms:W3CDTF">2024-07-02T15:08:00Z</dcterms:created>
  <dcterms:modified xsi:type="dcterms:W3CDTF">2024-07-02T15:08:00Z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o">
    <vt:lpwstr>&lt;įrašykite dokumento numerį&gt;</vt:lpwstr>
  </property>
  <property fmtid="{D5CDD505-2E9C-101B-9397-08002B2CF9AE}" pid="3" name="DocType">
    <vt:lpwstr>&lt;įrašykite dokumento tipą&gt;</vt:lpwstr>
  </property>
  <property fmtid="{D5CDD505-2E9C-101B-9397-08002B2CF9AE}" pid="4" name="address/person">
    <vt:lpwstr>&lt;Adresatas/asmuo&gt;</vt:lpwstr>
  </property>
  <property fmtid="{D5CDD505-2E9C-101B-9397-08002B2CF9AE}" pid="5" name="company">
    <vt:lpwstr>&lt;Adresatas/kompanija&gt;</vt:lpwstr>
  </property>
</Properties>
</file>